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70F4" w14:textId="77777777" w:rsidR="00CF61BA" w:rsidRPr="00096981" w:rsidRDefault="00CF61BA" w:rsidP="00096981">
      <w:pPr>
        <w:pStyle w:val="berschriftGro"/>
      </w:pPr>
      <w:r w:rsidRPr="00096981">
        <mc:AlternateContent>
          <mc:Choice Requires="wps">
            <w:drawing>
              <wp:anchor distT="0" distB="0" distL="114300" distR="114300" simplePos="0" relativeHeight="251658241" behindDoc="1" locked="1" layoutInCell="0" allowOverlap="1" wp14:anchorId="60D85E5A" wp14:editId="5FFA8A97">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93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5785EC04"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" o:allowincell="f" fillcolor="#0093dd" stroked="f" strokeweight="1pt">
                <v:stroke joinstyle="miter"/>
                <w10:wrap anchorx="page" anchory="page"/>
                <w10:anchorlock/>
              </v:oval>
            </w:pict>
          </mc:Fallback>
        </mc:AlternateContent>
      </w:r>
      <w:r w:rsidRPr="00096981">
        <mc:AlternateContent>
          <mc:Choice Requires="wps">
            <w:drawing>
              <wp:anchor distT="0" distB="0" distL="114300" distR="114300" simplePos="0" relativeHeight="251658240" behindDoc="1" locked="1" layoutInCell="0" allowOverlap="1" wp14:anchorId="493F3D17" wp14:editId="1A178754">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oval w14:anchorId="6FBE28E5"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" o:allowincell="f" fillcolor="#e3f5fc" stroked="f" strokeweight="1pt">
                <v:stroke joinstyle="miter"/>
                <w10:wrap anchorx="page" anchory="page"/>
                <w10:anchorlock/>
              </v:oval>
            </w:pict>
          </mc:Fallback>
        </mc:AlternateContent>
      </w:r>
      <w:r w:rsidRPr="00096981">
        <w:t>EINLADUNG</w:t>
      </w:r>
    </w:p>
    <w:p w14:paraId="78262B7C" w14:textId="77777777" w:rsidR="00CF61BA" w:rsidRDefault="00CF61BA" w:rsidP="00CF61BA">
      <w:pPr>
        <w:rPr>
          <w:noProof/>
        </w:rPr>
      </w:pPr>
      <w:r w:rsidRPr="00D966ED">
        <w:rPr>
          <w:noProof/>
        </w:rPr>
        <w:drawing>
          <wp:inline distT="0" distB="0" distL="0" distR="0" wp14:anchorId="13AF718B" wp14:editId="4CA394AC">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0"/>
                    <a:stretch>
                      <a:fillRect/>
                    </a:stretch>
                  </pic:blipFill>
                  <pic:spPr>
                    <a:xfrm flipV="1">
                      <a:off x="0" y="0"/>
                      <a:ext cx="1945640" cy="59450"/>
                    </a:xfrm>
                    <a:prstGeom prst="rect">
                      <a:avLst/>
                    </a:prstGeom>
                  </pic:spPr>
                </pic:pic>
              </a:graphicData>
            </a:graphic>
          </wp:inline>
        </w:drawing>
      </w:r>
    </w:p>
    <w:sdt>
      <w:sdtPr>
        <w:rPr>
          <w:rFonts w:ascii="Source Sans Pro" w:hAnsi="Source Sans Pro"/>
        </w:rPr>
        <w:alias w:val="Veranstaltungstitel"/>
        <w:tag w:val="Veranstaltungstitel"/>
        <w:id w:val="1441106629"/>
        <w:placeholder>
          <w:docPart w:val="6D8DB2BC405949228075579118560FC4"/>
        </w:placeholder>
        <w:text w:multiLine="1"/>
      </w:sdtPr>
      <w:sdtContent>
        <w:p w14:paraId="6B5F34FF" w14:textId="5F065AE3" w:rsidR="00CF61BA" w:rsidRDefault="003D0EE4" w:rsidP="00811D66">
          <w:pPr>
            <w:pStyle w:val="berschrift1"/>
            <w:rPr>
              <w:rStyle w:val="berschrift1Zchn"/>
              <w:rFonts w:eastAsiaTheme="minorHAnsi"/>
            </w:rPr>
          </w:pPr>
          <w:r w:rsidRPr="003D0EE4">
            <w:rPr>
              <w:rFonts w:ascii="Source Sans Pro" w:hAnsi="Source Sans Pro"/>
            </w:rPr>
            <w:t>Pedalhelden 202</w:t>
          </w:r>
          <w:r w:rsidR="00317796">
            <w:rPr>
              <w:rFonts w:ascii="Source Sans Pro" w:hAnsi="Source Sans Pro"/>
            </w:rPr>
            <w:t>4</w:t>
          </w:r>
          <w:r w:rsidRPr="003D0EE4">
            <w:rPr>
              <w:rFonts w:ascii="Source Sans Pro" w:hAnsi="Source Sans Pro"/>
            </w:rPr>
            <w:t xml:space="preserve"> </w:t>
          </w:r>
        </w:p>
      </w:sdtContent>
    </w:sdt>
    <w:sdt>
      <w:sdtPr>
        <w:rPr>
          <w:rFonts w:asciiTheme="minorHAnsi" w:hAnsiTheme="minorHAnsi"/>
          <w:sz w:val="24"/>
        </w:rPr>
        <w:alias w:val="Einladungstext"/>
        <w:tag w:val="Einladungstext"/>
        <w:id w:val="-1913617767"/>
        <w:placeholder>
          <w:docPart w:val="7478BD47D26C44899B6620B5FD310892"/>
        </w:placeholder>
      </w:sdtPr>
      <w:sdtContent>
        <w:p w14:paraId="3E810BB4" w14:textId="5427389E" w:rsidR="00542205" w:rsidRPr="00490822" w:rsidRDefault="00096981" w:rsidP="00490822">
          <w:pPr>
            <w:pStyle w:val="Flietext"/>
            <w:rPr>
              <w:rStyle w:val="FlietextZchn"/>
            </w:rPr>
          </w:pPr>
          <w:r w:rsidRPr="00490822">
            <w:rPr>
              <w:rStyle w:val="FlietextZchn"/>
            </w:rPr>
            <w:t xml:space="preserve">Liebe Sportler*innen, </w:t>
          </w:r>
        </w:p>
        <w:sdt>
          <w:sdtPr>
            <w:rPr>
              <w:rFonts w:ascii="Source Sans Pro" w:eastAsia="Times New Roman" w:hAnsi="Source Sans Pro" w:cs="Times New Roman"/>
              <w:lang w:eastAsia="de-DE"/>
            </w:rPr>
            <w:alias w:val="Einladungstext"/>
            <w:tag w:val="Einladungstext"/>
            <w:id w:val="-1184354014"/>
            <w:placeholder>
              <w:docPart w:val="B66CF94701AE324D8FCAB23E0072943C"/>
            </w:placeholder>
          </w:sdtPr>
          <w:sdtContent>
            <w:p w14:paraId="72EEDABA" w14:textId="2C90E7FE" w:rsidR="00CF61BA" w:rsidRPr="003D0EE4" w:rsidRDefault="003D0EE4" w:rsidP="003D0EE4">
              <w:pPr>
                <w:spacing w:after="240"/>
                <w:ind w:right="-284"/>
                <w:rPr>
                  <w:rFonts w:ascii="Source Sans Pro" w:hAnsi="Source Sans Pro"/>
                </w:rPr>
              </w:pPr>
              <w:r>
                <w:rPr>
                  <w:rFonts w:ascii="Source Sans Pro" w:eastAsia="Times New Roman" w:hAnsi="Source Sans Pro" w:cs="Times New Roman"/>
                  <w:lang w:eastAsia="de-DE"/>
                </w:rPr>
                <w:t xml:space="preserve">Für 1 Stunde in der bis zu 42° steilen und 200 Meter langen Holzradrennbahn im Peter-Krauss-Velodrom in Augsburg verweilen – dazu solltest du ein PEDALHELD sein. Im Geschwindigkeitsrausch mit ca. 40 km/h ist Vertrauen, Motivation, Mut und Kommunikation innerhalb des TANDEMTEAMS Grundvoraussetzung für eine erfolgreiche Teilnahme, die am Ende nicht nur die Leistung im Rahmen einer zurückgelegten Strecke widerspiegelt, sondern vielmehr ein Schatz an Erfahrung, Begeisterung und Selbstvertrauen ist. Meldet Euch an zu diesem einzigartigen Event von Bahnradsport Bayern e.V. und der Kinder- und Jugendhilfe </w:t>
              </w:r>
              <w:proofErr w:type="spellStart"/>
              <w:r>
                <w:rPr>
                  <w:rFonts w:ascii="Source Sans Pro" w:eastAsia="Times New Roman" w:hAnsi="Source Sans Pro" w:cs="Times New Roman"/>
                  <w:lang w:eastAsia="de-DE"/>
                </w:rPr>
                <w:t>Futhuk</w:t>
              </w:r>
              <w:proofErr w:type="spellEnd"/>
              <w:r>
                <w:rPr>
                  <w:rFonts w:ascii="Source Sans Pro" w:eastAsia="Times New Roman" w:hAnsi="Source Sans Pro" w:cs="Times New Roman"/>
                  <w:lang w:eastAsia="de-DE"/>
                </w:rPr>
                <w:t xml:space="preserve">. </w:t>
              </w:r>
              <w:r>
                <w:rPr>
                  <w:rFonts w:ascii="Source Sans Pro" w:hAnsi="Source Sans Pro"/>
                </w:rPr>
                <w:t xml:space="preserve">Die Kompetenzen die Bahn zu </w:t>
              </w:r>
              <w:r w:rsidR="00914DDD">
                <w:rPr>
                  <w:rFonts w:ascii="Source Sans Pro" w:hAnsi="Source Sans Pro"/>
                </w:rPr>
                <w:t>befahren,</w:t>
              </w:r>
              <w:r>
                <w:rPr>
                  <w:rFonts w:ascii="Source Sans Pro" w:hAnsi="Source Sans Pro"/>
                </w:rPr>
                <w:t xml:space="preserve"> erlernst du in einem vorgeschalteten Workshop mit dem erfahrenen Radsporttrainer und Pädagogen Stefan Böhm.</w:t>
              </w:r>
            </w:p>
          </w:sdtContent>
        </w:sdt>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015ADB77" w14:textId="77777777" w:rsidTr="000E306A">
        <w:trPr>
          <w:trHeight w:val="840"/>
        </w:trPr>
        <w:tc>
          <w:tcPr>
            <w:tcW w:w="4390" w:type="dxa"/>
            <w:tcBorders>
              <w:top w:val="nil"/>
              <w:left w:val="nil"/>
              <w:bottom w:val="nil"/>
              <w:right w:val="nil"/>
            </w:tcBorders>
          </w:tcPr>
          <w:p w14:paraId="504A18F7" w14:textId="77777777" w:rsidR="00B70BC2" w:rsidRDefault="00B70BC2" w:rsidP="000E306A">
            <w:pPr>
              <w:ind w:right="-284"/>
            </w:pPr>
          </w:p>
        </w:tc>
        <w:tc>
          <w:tcPr>
            <w:tcW w:w="992" w:type="dxa"/>
            <w:tcBorders>
              <w:top w:val="nil"/>
              <w:left w:val="nil"/>
              <w:bottom w:val="nil"/>
              <w:right w:val="nil"/>
            </w:tcBorders>
          </w:tcPr>
          <w:p w14:paraId="45AC9E43" w14:textId="77777777" w:rsidR="00B70BC2" w:rsidRDefault="00B70BC2" w:rsidP="000E306A">
            <w:pPr>
              <w:ind w:right="-284"/>
            </w:pPr>
          </w:p>
        </w:tc>
        <w:tc>
          <w:tcPr>
            <w:tcW w:w="3962" w:type="dxa"/>
            <w:vMerge w:val="restart"/>
            <w:tcBorders>
              <w:top w:val="nil"/>
              <w:left w:val="nil"/>
              <w:bottom w:val="nil"/>
              <w:right w:val="nil"/>
            </w:tcBorders>
          </w:tcPr>
          <w:p w14:paraId="0A4044B6" w14:textId="77777777" w:rsidR="00B70BC2" w:rsidRPr="00096981" w:rsidRDefault="00B70BC2" w:rsidP="000E306A">
            <w:pPr>
              <w:pStyle w:val="zzAdressse"/>
              <w:jc w:val="center"/>
              <w:rPr>
                <w:rFonts w:ascii="Source Sans Pro SemiBold" w:hAnsi="Source Sans Pro SemiBold"/>
                <w:color w:val="FFFFFF" w:themeColor="background1"/>
                <w:sz w:val="56"/>
              </w:rPr>
            </w:pPr>
            <w:r w:rsidRPr="00096981">
              <w:rPr>
                <w:rFonts w:ascii="Source Sans Pro SemiBold" w:hAnsi="Source Sans Pro SemiBold"/>
                <w:color w:val="FFFFFF" w:themeColor="background1"/>
                <w:sz w:val="56"/>
              </w:rPr>
              <w:t>WANN</w:t>
            </w:r>
          </w:p>
          <w:p w14:paraId="50EC065F" w14:textId="4FFB788C" w:rsidR="003D0EE4" w:rsidRDefault="00000000" w:rsidP="003D0EE4">
            <w:pPr>
              <w:pStyle w:val="WOWann"/>
              <w:jc w:val="left"/>
            </w:pPr>
            <w:sdt>
              <w:sdtPr>
                <w:alias w:val="Zeit"/>
                <w:tag w:val="Zeit"/>
                <w:id w:val="-851102339"/>
                <w:placeholder>
                  <w:docPart w:val="F6870E40FC6D4459B91D78E7CE8D2E19"/>
                </w:placeholder>
              </w:sdtPr>
              <w:sdtContent>
                <w:r w:rsidR="003D0EE4">
                  <w:t xml:space="preserve"> </w:t>
                </w:r>
              </w:sdtContent>
            </w:sdt>
            <w:r w:rsidR="003D0EE4">
              <w:t xml:space="preserve"> </w:t>
            </w:r>
          </w:p>
          <w:sdt>
            <w:sdtPr>
              <w:alias w:val="Zeit"/>
              <w:tag w:val="Zeit"/>
              <w:id w:val="1415815007"/>
              <w:placeholder>
                <w:docPart w:val="CCE06618A1F29741A8E900A4C0975837"/>
              </w:placeholder>
            </w:sdtPr>
            <w:sdtContent>
              <w:p w14:paraId="39E4BD4E" w14:textId="4ACDCAE8" w:rsidR="003D0EE4" w:rsidRDefault="00317796" w:rsidP="003D0EE4">
                <w:pPr>
                  <w:pStyle w:val="WOWann"/>
                </w:pPr>
                <w:r>
                  <w:t>13</w:t>
                </w:r>
                <w:r w:rsidR="003D0EE4">
                  <w:t xml:space="preserve">. – </w:t>
                </w:r>
                <w:r>
                  <w:t>14</w:t>
                </w:r>
                <w:r w:rsidR="003D0EE4">
                  <w:t>.0</w:t>
                </w:r>
                <w:r>
                  <w:t>7</w:t>
                </w:r>
                <w:r w:rsidR="003D0EE4">
                  <w:t>.202</w:t>
                </w:r>
                <w:r>
                  <w:t>4</w:t>
                </w:r>
              </w:p>
              <w:p w14:paraId="173F1A9A" w14:textId="77777777" w:rsidR="003D0EE4" w:rsidRDefault="003D0EE4" w:rsidP="003D0EE4">
                <w:pPr>
                  <w:pStyle w:val="WOWann"/>
                </w:pPr>
                <w:r>
                  <w:t>24h</w:t>
                </w:r>
              </w:p>
              <w:p w14:paraId="6AEC4170" w14:textId="77777777" w:rsidR="003D0EE4" w:rsidRDefault="003D0EE4" w:rsidP="003D0EE4">
                <w:pPr>
                  <w:pStyle w:val="WOWann"/>
                  <w:rPr>
                    <w:rFonts w:asciiTheme="minorHAnsi" w:eastAsiaTheme="minorHAnsi" w:hAnsiTheme="minorHAnsi" w:cstheme="minorBidi"/>
                    <w:sz w:val="22"/>
                    <w:szCs w:val="22"/>
                    <w:lang w:eastAsia="en-US"/>
                  </w:rPr>
                </w:pPr>
                <w:r>
                  <w:t>12:00 Uhr – 12:00 Uhr</w:t>
                </w:r>
              </w:p>
            </w:sdtContent>
          </w:sdt>
          <w:p w14:paraId="0575556D" w14:textId="04974813" w:rsidR="000E306A" w:rsidRPr="000E306A" w:rsidRDefault="000E306A" w:rsidP="003D0EE4">
            <w:pPr>
              <w:pStyle w:val="zzAdressse"/>
              <w:rPr>
                <w:rFonts w:ascii="Source Sans Pro" w:hAnsi="Source Sans Pro"/>
                <w:color w:val="FFFFFF" w:themeColor="background1"/>
                <w:sz w:val="56"/>
              </w:rPr>
            </w:pPr>
          </w:p>
        </w:tc>
      </w:tr>
      <w:tr w:rsidR="00B70BC2" w14:paraId="3D044AE2" w14:textId="77777777" w:rsidTr="000E306A">
        <w:trPr>
          <w:trHeight w:val="2397"/>
        </w:trPr>
        <w:tc>
          <w:tcPr>
            <w:tcW w:w="4390" w:type="dxa"/>
            <w:vMerge w:val="restart"/>
            <w:tcBorders>
              <w:top w:val="nil"/>
              <w:left w:val="nil"/>
              <w:bottom w:val="nil"/>
              <w:right w:val="nil"/>
            </w:tcBorders>
          </w:tcPr>
          <w:p w14:paraId="15A225CC" w14:textId="77777777" w:rsidR="00B70BC2" w:rsidRPr="00096981" w:rsidRDefault="00B70BC2" w:rsidP="000E306A">
            <w:pPr>
              <w:pStyle w:val="zzAdresse-Absender"/>
              <w:jc w:val="center"/>
              <w:rPr>
                <w:rFonts w:ascii="Source Sans Pro SemiBold" w:hAnsi="Source Sans Pro SemiBold"/>
                <w:color w:val="auto"/>
                <w:sz w:val="28"/>
              </w:rPr>
            </w:pPr>
            <w:r w:rsidRPr="00096981">
              <w:rPr>
                <w:rFonts w:ascii="Source Sans Pro SemiBold" w:hAnsi="Source Sans Pro SemiBold"/>
                <w:color w:val="auto"/>
                <w:sz w:val="56"/>
              </w:rPr>
              <w:t>WO</w:t>
            </w:r>
          </w:p>
          <w:sdt>
            <w:sdtPr>
              <w:rPr>
                <w:rFonts w:ascii="Source Sans Pro SemiBold" w:hAnsi="Source Sans Pro SemiBold"/>
              </w:rPr>
              <w:alias w:val="Ort"/>
              <w:tag w:val="Ort"/>
              <w:id w:val="155585285"/>
              <w:placeholder>
                <w:docPart w:val="D6D967CB2E73443181F453D2B3C065A8"/>
              </w:placeholder>
            </w:sdtPr>
            <w:sdtContent>
              <w:p w14:paraId="285A09AF" w14:textId="77777777" w:rsidR="003D0EE4" w:rsidRDefault="003D0EE4" w:rsidP="003D0EE4">
                <w:pPr>
                  <w:pStyle w:val="WOWann"/>
                </w:pPr>
                <w:r>
                  <w:t xml:space="preserve"> </w:t>
                </w:r>
              </w:p>
              <w:sdt>
                <w:sdtPr>
                  <w:alias w:val="Ort"/>
                  <w:tag w:val="Ort"/>
                  <w:id w:val="-1285877835"/>
                  <w:placeholder>
                    <w:docPart w:val="E26ED527A77DF646BC6DDC545B620C12"/>
                  </w:placeholder>
                </w:sdtPr>
                <w:sdtContent>
                  <w:p w14:paraId="70B3273D" w14:textId="7A6C5085" w:rsidR="003D0EE4" w:rsidRDefault="003D0EE4" w:rsidP="003D0EE4">
                    <w:pPr>
                      <w:pStyle w:val="WOWann"/>
                    </w:pPr>
                    <w:r>
                      <w:t xml:space="preserve">Velodrom Augsburg, </w:t>
                    </w:r>
                    <w:r>
                      <w:br/>
                      <w:t>Eissackstraße 14a</w:t>
                    </w:r>
                  </w:p>
                  <w:p w14:paraId="23F54254" w14:textId="77777777" w:rsidR="003D0EE4" w:rsidRDefault="003D0EE4" w:rsidP="003D0EE4">
                    <w:pPr>
                      <w:pStyle w:val="WOWann"/>
                      <w:rPr>
                        <w:rFonts w:asciiTheme="minorHAnsi" w:eastAsiaTheme="minorHAnsi" w:hAnsiTheme="minorHAnsi" w:cstheme="minorBidi"/>
                        <w:sz w:val="24"/>
                        <w:szCs w:val="22"/>
                        <w:lang w:eastAsia="en-US"/>
                      </w:rPr>
                    </w:pPr>
                    <w:r>
                      <w:t>86165 Augsburg</w:t>
                    </w:r>
                  </w:p>
                </w:sdtContent>
              </w:sdt>
              <w:p w14:paraId="58D03C67" w14:textId="0F07A83A" w:rsidR="00B70BC2" w:rsidRDefault="00000000" w:rsidP="003D0EE4">
                <w:pPr>
                  <w:pStyle w:val="WO"/>
                  <w:jc w:val="left"/>
                </w:pPr>
              </w:p>
            </w:sdtContent>
          </w:sdt>
          <w:p w14:paraId="47AA240E" w14:textId="77777777" w:rsidR="00B70BC2" w:rsidRDefault="00B70BC2" w:rsidP="000E306A">
            <w:pPr>
              <w:ind w:right="-284"/>
            </w:pPr>
          </w:p>
        </w:tc>
        <w:tc>
          <w:tcPr>
            <w:tcW w:w="992" w:type="dxa"/>
            <w:tcBorders>
              <w:top w:val="nil"/>
              <w:left w:val="nil"/>
              <w:bottom w:val="nil"/>
              <w:right w:val="nil"/>
            </w:tcBorders>
          </w:tcPr>
          <w:p w14:paraId="65360D24" w14:textId="77777777" w:rsidR="00B70BC2" w:rsidRDefault="00B70BC2" w:rsidP="000E306A">
            <w:pPr>
              <w:ind w:right="-284"/>
            </w:pPr>
          </w:p>
        </w:tc>
        <w:tc>
          <w:tcPr>
            <w:tcW w:w="3962" w:type="dxa"/>
            <w:vMerge/>
            <w:tcBorders>
              <w:top w:val="nil"/>
              <w:left w:val="nil"/>
              <w:bottom w:val="nil"/>
              <w:right w:val="nil"/>
            </w:tcBorders>
          </w:tcPr>
          <w:p w14:paraId="65A31909" w14:textId="77777777" w:rsidR="00B70BC2" w:rsidRDefault="00B70BC2" w:rsidP="000E306A">
            <w:pPr>
              <w:ind w:right="-284"/>
            </w:pPr>
          </w:p>
        </w:tc>
      </w:tr>
      <w:tr w:rsidR="00B70BC2" w14:paraId="18B41BA7" w14:textId="77777777" w:rsidTr="000E306A">
        <w:trPr>
          <w:trHeight w:val="1701"/>
        </w:trPr>
        <w:tc>
          <w:tcPr>
            <w:tcW w:w="4390" w:type="dxa"/>
            <w:vMerge/>
            <w:tcBorders>
              <w:top w:val="nil"/>
              <w:left w:val="nil"/>
              <w:bottom w:val="nil"/>
              <w:right w:val="nil"/>
            </w:tcBorders>
          </w:tcPr>
          <w:p w14:paraId="68B9870E" w14:textId="77777777" w:rsidR="00B70BC2" w:rsidRDefault="00B70BC2" w:rsidP="000E306A">
            <w:pPr>
              <w:ind w:right="-284"/>
            </w:pPr>
          </w:p>
        </w:tc>
        <w:tc>
          <w:tcPr>
            <w:tcW w:w="4954" w:type="dxa"/>
            <w:gridSpan w:val="2"/>
            <w:tcBorders>
              <w:top w:val="nil"/>
              <w:left w:val="nil"/>
              <w:bottom w:val="nil"/>
              <w:right w:val="nil"/>
            </w:tcBorders>
            <w:vAlign w:val="bottom"/>
          </w:tcPr>
          <w:p w14:paraId="307F24D0" w14:textId="77777777" w:rsidR="00B70BC2" w:rsidRDefault="00000000" w:rsidP="000E306A">
            <w:pPr>
              <w:tabs>
                <w:tab w:val="left" w:pos="2010"/>
              </w:tabs>
              <w:ind w:right="-284"/>
              <w:jc w:val="center"/>
            </w:pPr>
            <w:sdt>
              <w:sdtPr>
                <w:id w:val="1282225163"/>
                <w:picture/>
              </w:sdtPr>
              <w:sdtContent>
                <w:r w:rsidR="000E306A">
                  <w:rPr>
                    <w:noProof/>
                  </w:rPr>
                  <w:drawing>
                    <wp:inline distT="0" distB="0" distL="0" distR="0" wp14:anchorId="3A8B66A6" wp14:editId="26803B0B">
                      <wp:extent cx="954000" cy="625832"/>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11"/>
                              <a:stretch>
                                <a:fillRect/>
                              </a:stretch>
                            </pic:blipFill>
                            <pic:spPr bwMode="auto">
                              <a:xfrm>
                                <a:off x="0" y="0"/>
                                <a:ext cx="954000" cy="625832"/>
                              </a:xfrm>
                              <a:prstGeom prst="rect">
                                <a:avLst/>
                              </a:prstGeom>
                              <a:noFill/>
                              <a:ln>
                                <a:noFill/>
                              </a:ln>
                            </pic:spPr>
                          </pic:pic>
                        </a:graphicData>
                      </a:graphic>
                    </wp:inline>
                  </w:drawing>
                </w:r>
              </w:sdtContent>
            </w:sdt>
            <w:r w:rsidR="000E306A">
              <w:t xml:space="preserve">   </w:t>
            </w:r>
            <w:sdt>
              <w:sdtPr>
                <w:id w:val="729745800"/>
                <w:showingPlcHdr/>
                <w:picture/>
              </w:sdtPr>
              <w:sdtContent>
                <w:r w:rsidR="000E306A">
                  <w:rPr>
                    <w:noProof/>
                  </w:rPr>
                  <w:drawing>
                    <wp:inline distT="0" distB="0" distL="0" distR="0" wp14:anchorId="09CB6BA8" wp14:editId="5BEDBF81">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Content>
                <w:r w:rsidR="000E306A">
                  <w:rPr>
                    <w:noProof/>
                  </w:rPr>
                  <w:drawing>
                    <wp:inline distT="0" distB="0" distL="0" distR="0" wp14:anchorId="4AD8AFE6" wp14:editId="75E0E3F1">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50959236" w14:textId="4BF92E1F" w:rsidR="000E306A" w:rsidRDefault="000E306A" w:rsidP="00CF61BA">
      <w:pPr>
        <w:ind w:right="-284"/>
      </w:pPr>
    </w:p>
    <w:p w14:paraId="316B375A" w14:textId="7937343C" w:rsidR="00A63D40" w:rsidRDefault="00A63D40" w:rsidP="00CF61BA">
      <w:pPr>
        <w:ind w:right="-284"/>
      </w:pPr>
    </w:p>
    <w:p w14:paraId="55DBD902" w14:textId="7632B0BB" w:rsidR="00A63D40" w:rsidRDefault="00A63D40" w:rsidP="00CF61BA">
      <w:pPr>
        <w:ind w:right="-284"/>
      </w:pPr>
    </w:p>
    <w:p w14:paraId="11B2E7C1" w14:textId="1771874C" w:rsidR="00811D66" w:rsidRDefault="00811D66" w:rsidP="00CF61BA">
      <w:pPr>
        <w:ind w:right="-284"/>
      </w:pPr>
    </w:p>
    <w:p w14:paraId="79601A37" w14:textId="158710B0" w:rsidR="00811D66" w:rsidRDefault="00811D66" w:rsidP="00CF61BA">
      <w:pPr>
        <w:ind w:right="-284"/>
      </w:pPr>
    </w:p>
    <w:p w14:paraId="7997F0AC" w14:textId="54F8F44A" w:rsidR="00811D66" w:rsidRDefault="00811D66" w:rsidP="00CF61BA">
      <w:pPr>
        <w:ind w:right="-284"/>
      </w:pPr>
    </w:p>
    <w:p w14:paraId="6DC093D2" w14:textId="77777777" w:rsidR="00811D66" w:rsidRDefault="00811D66" w:rsidP="00CF61BA">
      <w:pPr>
        <w:ind w:right="-284"/>
      </w:pPr>
    </w:p>
    <w:p w14:paraId="3D021FB4" w14:textId="77777777" w:rsidR="00811D66" w:rsidRDefault="00811D66" w:rsidP="00CF61BA">
      <w:pPr>
        <w:ind w:right="-284"/>
      </w:pPr>
    </w:p>
    <w:p w14:paraId="02543BDE" w14:textId="77777777" w:rsidR="00A63D40" w:rsidRDefault="00A63D40" w:rsidP="00CF61BA">
      <w:pPr>
        <w:ind w:right="-284"/>
      </w:pPr>
    </w:p>
    <w:tbl>
      <w:tblPr>
        <w:tblStyle w:val="Tabellenraster"/>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9"/>
        <w:gridCol w:w="7087"/>
      </w:tblGrid>
      <w:tr w:rsidR="003D0EE4" w:rsidRPr="00B70BC2" w14:paraId="10CEB9DC" w14:textId="77777777" w:rsidTr="003D0EE4">
        <w:trPr>
          <w:trHeight w:val="170"/>
        </w:trPr>
        <w:tc>
          <w:tcPr>
            <w:tcW w:w="2269" w:type="dxa"/>
          </w:tcPr>
          <w:p w14:paraId="1516F278" w14:textId="77777777" w:rsidR="003D0EE4" w:rsidRPr="00811D66" w:rsidRDefault="003D0EE4" w:rsidP="003D0EE4">
            <w:pPr>
              <w:pStyle w:val="Flietext"/>
            </w:pPr>
            <w:r>
              <w:br w:type="page"/>
            </w:r>
            <w:r w:rsidRPr="00811D66">
              <w:rPr>
                <w:color w:val="0093DD"/>
              </w:rPr>
              <w:t>Veranstalter</w:t>
            </w:r>
          </w:p>
        </w:tc>
        <w:tc>
          <w:tcPr>
            <w:tcW w:w="7086" w:type="dxa"/>
          </w:tcPr>
          <w:p w14:paraId="2C215398" w14:textId="2AAC6F5A" w:rsidR="003D0EE4" w:rsidRDefault="00000000" w:rsidP="003D0EE4">
            <w:pPr>
              <w:pStyle w:val="Flietext"/>
            </w:pPr>
            <w:sdt>
              <w:sdtPr>
                <w:rPr>
                  <w:rFonts w:ascii="Source Sans Pro" w:hAnsi="Source Sans Pro"/>
                </w:rPr>
                <w:id w:val="2054029211"/>
                <w:text/>
              </w:sdtPr>
              <w:sdtContent>
                <w:r w:rsidR="003D0EE4">
                  <w:rPr>
                    <w:rFonts w:ascii="Source Sans Pro" w:hAnsi="Source Sans Pro"/>
                    <w:szCs w:val="22"/>
                  </w:rPr>
                  <w:t xml:space="preserve">Bahnradsport Bayern e.V. &amp; </w:t>
                </w:r>
                <w:proofErr w:type="spellStart"/>
                <w:r w:rsidR="003D0EE4">
                  <w:rPr>
                    <w:rFonts w:ascii="Source Sans Pro" w:hAnsi="Source Sans Pro"/>
                    <w:szCs w:val="22"/>
                  </w:rPr>
                  <w:t>Futhuk</w:t>
                </w:r>
                <w:proofErr w:type="spellEnd"/>
                <w:r w:rsidR="003D0EE4">
                  <w:rPr>
                    <w:rFonts w:ascii="Source Sans Pro" w:hAnsi="Source Sans Pro"/>
                    <w:szCs w:val="22"/>
                  </w:rPr>
                  <w:t xml:space="preserve"> Jugendhilfe</w:t>
                </w:r>
              </w:sdtContent>
            </w:sdt>
          </w:p>
        </w:tc>
      </w:tr>
      <w:tr w:rsidR="003D0EE4" w:rsidRPr="00B70BC2" w14:paraId="72E34F8C" w14:textId="77777777" w:rsidTr="003D0EE4">
        <w:trPr>
          <w:trHeight w:val="170"/>
        </w:trPr>
        <w:tc>
          <w:tcPr>
            <w:tcW w:w="2269" w:type="dxa"/>
          </w:tcPr>
          <w:p w14:paraId="65BCF48D" w14:textId="77777777" w:rsidR="003D0EE4" w:rsidRPr="00811D66" w:rsidRDefault="003D0EE4" w:rsidP="003D0EE4">
            <w:pPr>
              <w:pStyle w:val="Flietext"/>
              <w:rPr>
                <w:color w:val="0093DD"/>
              </w:rPr>
            </w:pPr>
            <w:r w:rsidRPr="00811D66">
              <w:rPr>
                <w:color w:val="0093DD"/>
              </w:rPr>
              <w:t>Leitung</w:t>
            </w:r>
          </w:p>
        </w:tc>
        <w:tc>
          <w:tcPr>
            <w:tcW w:w="7086" w:type="dxa"/>
          </w:tcPr>
          <w:p w14:paraId="6BAB97E6" w14:textId="77BB8B05" w:rsidR="003D0EE4" w:rsidRDefault="00000000" w:rsidP="003D0EE4">
            <w:pPr>
              <w:pStyle w:val="Flietext"/>
            </w:pPr>
            <w:sdt>
              <w:sdtPr>
                <w:rPr>
                  <w:rFonts w:ascii="Source Sans Pro" w:hAnsi="Source Sans Pro"/>
                </w:rPr>
                <w:id w:val="1752232679"/>
                <w:text/>
              </w:sdtPr>
              <w:sdtContent>
                <w:r w:rsidR="003D0EE4">
                  <w:rPr>
                    <w:rFonts w:ascii="Source Sans Pro" w:hAnsi="Source Sans Pro"/>
                  </w:rPr>
                  <w:t>Stefan Böhm</w:t>
                </w:r>
              </w:sdtContent>
            </w:sdt>
          </w:p>
        </w:tc>
      </w:tr>
      <w:tr w:rsidR="003D0EE4" w:rsidRPr="00B70BC2" w14:paraId="6773144A" w14:textId="77777777" w:rsidTr="003D0EE4">
        <w:trPr>
          <w:trHeight w:val="170"/>
        </w:trPr>
        <w:tc>
          <w:tcPr>
            <w:tcW w:w="2269" w:type="dxa"/>
          </w:tcPr>
          <w:p w14:paraId="156F9424" w14:textId="77777777" w:rsidR="003D0EE4" w:rsidRPr="00811D66" w:rsidRDefault="003D0EE4" w:rsidP="003D0EE4">
            <w:pPr>
              <w:pStyle w:val="Flietext"/>
              <w:rPr>
                <w:color w:val="0093DD"/>
              </w:rPr>
            </w:pPr>
            <w:r w:rsidRPr="00811D66">
              <w:rPr>
                <w:color w:val="0093DD"/>
              </w:rPr>
              <w:t>Kontakt</w:t>
            </w:r>
          </w:p>
        </w:tc>
        <w:tc>
          <w:tcPr>
            <w:tcW w:w="7086" w:type="dxa"/>
          </w:tcPr>
          <w:p w14:paraId="2BE21D43" w14:textId="77777777" w:rsidR="003D0EE4" w:rsidRPr="00B70BC2" w:rsidRDefault="00000000" w:rsidP="003D0EE4">
            <w:pPr>
              <w:rPr>
                <w:rFonts w:ascii="Source Sans Pro" w:hAnsi="Source Sans Pro"/>
                <w:sz w:val="22"/>
                <w:szCs w:val="22"/>
              </w:rPr>
            </w:pPr>
            <w:sdt>
              <w:sdtPr>
                <w:rPr>
                  <w:rFonts w:ascii="Source Sans Pro" w:hAnsi="Source Sans Pro"/>
                </w:rPr>
                <w:id w:val="-509523351"/>
                <w:text w:multiLine="1"/>
              </w:sdtPr>
              <w:sdtContent>
                <w:r w:rsidR="003D0EE4">
                  <w:rPr>
                    <w:rFonts w:ascii="Source Sans Pro" w:hAnsi="Source Sans Pro"/>
                  </w:rPr>
                  <w:t xml:space="preserve">Andrea </w:t>
                </w:r>
                <w:proofErr w:type="spellStart"/>
                <w:r w:rsidR="003D0EE4">
                  <w:rPr>
                    <w:rFonts w:ascii="Source Sans Pro" w:hAnsi="Source Sans Pro"/>
                  </w:rPr>
                  <w:t>Paggel</w:t>
                </w:r>
                <w:proofErr w:type="spellEnd"/>
              </w:sdtContent>
            </w:sdt>
          </w:p>
          <w:p w14:paraId="1C895355" w14:textId="77777777" w:rsidR="003D0EE4" w:rsidRPr="00B70BC2" w:rsidRDefault="003D0EE4" w:rsidP="003D0EE4">
            <w:pPr>
              <w:rPr>
                <w:rFonts w:ascii="Source Sans Pro" w:hAnsi="Source Sans Pro"/>
                <w:sz w:val="22"/>
                <w:szCs w:val="22"/>
              </w:rPr>
            </w:pPr>
            <w:r w:rsidRPr="00B70BC2">
              <w:rPr>
                <w:rFonts w:ascii="Source Sans Pro" w:hAnsi="Source Sans Pro"/>
                <w:sz w:val="22"/>
                <w:szCs w:val="22"/>
              </w:rPr>
              <w:t xml:space="preserve">Telefon: </w:t>
            </w:r>
            <w:sdt>
              <w:sdtPr>
                <w:rPr>
                  <w:rFonts w:ascii="Source Sans Pro" w:hAnsi="Source Sans Pro"/>
                </w:rPr>
                <w:id w:val="-77826709"/>
                <w:text/>
              </w:sdtPr>
              <w:sdtContent>
                <w:r>
                  <w:rPr>
                    <w:rFonts w:ascii="Source Sans Pro" w:hAnsi="Source Sans Pro"/>
                  </w:rPr>
                  <w:t>0170/4877545</w:t>
                </w:r>
              </w:sdtContent>
            </w:sdt>
          </w:p>
          <w:p w14:paraId="65B74BB5" w14:textId="5B4E9C00" w:rsidR="003D0EE4" w:rsidRDefault="003D0EE4" w:rsidP="003D0EE4">
            <w:pPr>
              <w:pStyle w:val="Flietext"/>
            </w:pPr>
            <w:r w:rsidRPr="00B70BC2">
              <w:rPr>
                <w:rFonts w:ascii="Source Sans Pro" w:hAnsi="Source Sans Pro"/>
                <w:szCs w:val="22"/>
              </w:rPr>
              <w:t xml:space="preserve">E-Mail: </w:t>
            </w:r>
            <w:sdt>
              <w:sdtPr>
                <w:rPr>
                  <w:rFonts w:ascii="Source Sans Pro" w:hAnsi="Source Sans Pro"/>
                </w:rPr>
                <w:id w:val="-659151585"/>
                <w:text/>
              </w:sdtPr>
              <w:sdtContent>
                <w:proofErr w:type="spellStart"/>
                <w:r>
                  <w:rPr>
                    <w:rFonts w:ascii="Source Sans Pro" w:hAnsi="Source Sans Pro"/>
                  </w:rPr>
                  <w:t>info@bahnradsport.bayern</w:t>
                </w:r>
                <w:proofErr w:type="spellEnd"/>
              </w:sdtContent>
            </w:sdt>
          </w:p>
        </w:tc>
      </w:tr>
      <w:tr w:rsidR="003D0EE4" w:rsidRPr="00B70BC2" w14:paraId="32B56D7B" w14:textId="77777777" w:rsidTr="003D0EE4">
        <w:trPr>
          <w:trHeight w:val="170"/>
        </w:trPr>
        <w:tc>
          <w:tcPr>
            <w:tcW w:w="2269" w:type="dxa"/>
          </w:tcPr>
          <w:p w14:paraId="44DE438F" w14:textId="77777777" w:rsidR="003D0EE4" w:rsidRPr="00811D66" w:rsidRDefault="003D0EE4" w:rsidP="003D0EE4">
            <w:pPr>
              <w:pStyle w:val="Flietext"/>
              <w:rPr>
                <w:color w:val="0093DD"/>
              </w:rPr>
            </w:pPr>
            <w:r w:rsidRPr="00811D66">
              <w:rPr>
                <w:color w:val="0093DD"/>
              </w:rPr>
              <w:t>Teilnahme für</w:t>
            </w:r>
          </w:p>
        </w:tc>
        <w:tc>
          <w:tcPr>
            <w:tcW w:w="7086" w:type="dxa"/>
          </w:tcPr>
          <w:p w14:paraId="0FB6650D" w14:textId="5571B506" w:rsidR="003D0EE4" w:rsidRDefault="00000000" w:rsidP="003D0EE4">
            <w:pPr>
              <w:pStyle w:val="Flietext"/>
            </w:pPr>
            <w:sdt>
              <w:sdtPr>
                <w:rPr>
                  <w:rFonts w:ascii="Source Sans Pro" w:hAnsi="Source Sans Pro"/>
                </w:rPr>
                <w:id w:val="-477697421"/>
                <w:text/>
              </w:sdtPr>
              <w:sdtContent>
                <w:r w:rsidR="003D0EE4">
                  <w:rPr>
                    <w:rFonts w:ascii="Source Sans Pro" w:hAnsi="Source Sans Pro"/>
                  </w:rPr>
                  <w:t>Jugendliche u. junge Erwachsene mit Handicap (Sehbehinderung, geistige Behinderung), welche körperlich auf einem Rad fahren können. Radsport-Vorerfahrung willkommen, aber nicht notwendig.</w:t>
                </w:r>
              </w:sdtContent>
            </w:sdt>
          </w:p>
        </w:tc>
      </w:tr>
      <w:tr w:rsidR="003D0EE4" w:rsidRPr="00B70BC2" w14:paraId="112818E1" w14:textId="77777777" w:rsidTr="003D0EE4">
        <w:trPr>
          <w:trHeight w:val="170"/>
        </w:trPr>
        <w:tc>
          <w:tcPr>
            <w:tcW w:w="2269" w:type="dxa"/>
          </w:tcPr>
          <w:p w14:paraId="7535D35C" w14:textId="77777777" w:rsidR="003D0EE4" w:rsidRPr="00811D66" w:rsidRDefault="003D0EE4" w:rsidP="003D0EE4">
            <w:pPr>
              <w:pStyle w:val="Flietext"/>
              <w:rPr>
                <w:color w:val="0093DD"/>
              </w:rPr>
            </w:pPr>
            <w:r w:rsidRPr="00811D66">
              <w:rPr>
                <w:color w:val="0093DD"/>
              </w:rPr>
              <w:t>Inhalt</w:t>
            </w:r>
          </w:p>
        </w:tc>
        <w:tc>
          <w:tcPr>
            <w:tcW w:w="7086" w:type="dxa"/>
          </w:tcPr>
          <w:sdt>
            <w:sdtPr>
              <w:rPr>
                <w:rFonts w:ascii="Source Sans Pro" w:hAnsi="Source Sans Pro"/>
                <w:u w:val="single"/>
              </w:rPr>
              <w:id w:val="208936024"/>
            </w:sdtPr>
            <w:sdtContent>
              <w:p w14:paraId="791B4B4E" w14:textId="585A03CD" w:rsidR="003D0EE4" w:rsidRDefault="003D0EE4" w:rsidP="003D0EE4">
                <w:pPr>
                  <w:pStyle w:val="Flietext"/>
                </w:pPr>
                <w:r>
                  <w:rPr>
                    <w:rFonts w:ascii="Source Sans Pro" w:hAnsi="Source Sans Pro"/>
                    <w:u w:val="single"/>
                  </w:rPr>
                  <w:t>Radfahren auf der Radrennbahn in Augsburg auf Tandem-Bahnrädern: jede Tandem-Paarung hat eine Stunde Zeit, möglichst viele Kilometer auf der Bahn zu erfahren. Gute Kommunikation, Vertrauen und abgestimmtes Engagement der Einzelnen Tandem-Partner und schnelle Beine helfen – alle Teilnehmer</w:t>
                </w:r>
              </w:p>
            </w:sdtContent>
          </w:sdt>
        </w:tc>
      </w:tr>
      <w:tr w:rsidR="003D0EE4" w:rsidRPr="00B70BC2" w14:paraId="79764008" w14:textId="77777777" w:rsidTr="003D0EE4">
        <w:trPr>
          <w:trHeight w:val="170"/>
        </w:trPr>
        <w:tc>
          <w:tcPr>
            <w:tcW w:w="2269" w:type="dxa"/>
          </w:tcPr>
          <w:p w14:paraId="4A4F350C" w14:textId="77777777" w:rsidR="003D0EE4" w:rsidRPr="00811D66" w:rsidRDefault="003D0EE4" w:rsidP="003D0EE4">
            <w:pPr>
              <w:pStyle w:val="Flietext"/>
              <w:rPr>
                <w:color w:val="0093DD"/>
              </w:rPr>
            </w:pPr>
            <w:r w:rsidRPr="00811D66">
              <w:rPr>
                <w:color w:val="0093DD"/>
              </w:rPr>
              <w:t>Unterkunft</w:t>
            </w:r>
          </w:p>
        </w:tc>
        <w:tc>
          <w:tcPr>
            <w:tcW w:w="7086" w:type="dxa"/>
          </w:tcPr>
          <w:p w14:paraId="4C3A9328" w14:textId="283BCCA6" w:rsidR="003D0EE4" w:rsidRDefault="00000000" w:rsidP="003D0EE4">
            <w:pPr>
              <w:pStyle w:val="Flietext"/>
            </w:pPr>
            <w:sdt>
              <w:sdtPr>
                <w:rPr>
                  <w:rFonts w:ascii="Source Sans Pro" w:hAnsi="Source Sans Pro"/>
                </w:rPr>
                <w:id w:val="547423916"/>
                <w:text/>
              </w:sdtPr>
              <w:sdtContent>
                <w:r w:rsidR="003D0EE4">
                  <w:rPr>
                    <w:rFonts w:ascii="Source Sans Pro" w:hAnsi="Source Sans Pro"/>
                    <w:szCs w:val="22"/>
                  </w:rPr>
                  <w:t>Bei Bedarf: Quality Hotel Augsburg oder Kanuleistungszentrum Augsburg</w:t>
                </w:r>
              </w:sdtContent>
            </w:sdt>
          </w:p>
        </w:tc>
      </w:tr>
      <w:tr w:rsidR="003D0EE4" w:rsidRPr="00B70BC2" w14:paraId="7BF5E665" w14:textId="77777777" w:rsidTr="003D0EE4">
        <w:trPr>
          <w:trHeight w:val="170"/>
        </w:trPr>
        <w:tc>
          <w:tcPr>
            <w:tcW w:w="2269" w:type="dxa"/>
          </w:tcPr>
          <w:p w14:paraId="488373EF" w14:textId="77777777" w:rsidR="003D0EE4" w:rsidRPr="00811D66" w:rsidRDefault="003D0EE4" w:rsidP="003D0EE4">
            <w:pPr>
              <w:pStyle w:val="Flietext"/>
              <w:rPr>
                <w:color w:val="0093DD"/>
              </w:rPr>
            </w:pPr>
            <w:r w:rsidRPr="00811D66">
              <w:rPr>
                <w:color w:val="0093DD"/>
              </w:rPr>
              <w:t>Ausrüstung</w:t>
            </w:r>
          </w:p>
        </w:tc>
        <w:sdt>
          <w:sdtPr>
            <w:rPr>
              <w:rFonts w:ascii="Source Sans Pro" w:hAnsi="Source Sans Pro"/>
            </w:rPr>
            <w:id w:val="843971568"/>
            <w:text/>
          </w:sdtPr>
          <w:sdtContent>
            <w:tc>
              <w:tcPr>
                <w:tcW w:w="7086" w:type="dxa"/>
              </w:tcPr>
              <w:p w14:paraId="031A8A98" w14:textId="42A893A1" w:rsidR="003D0EE4" w:rsidRDefault="003D0EE4" w:rsidP="003D0EE4">
                <w:pPr>
                  <w:pStyle w:val="Flietext"/>
                </w:pPr>
                <w:r>
                  <w:rPr>
                    <w:rFonts w:ascii="Source Sans Pro" w:hAnsi="Source Sans Pro"/>
                    <w:szCs w:val="22"/>
                  </w:rPr>
                  <w:t>Tandems und Helme werden gestellt.</w:t>
                </w:r>
              </w:p>
            </w:tc>
          </w:sdtContent>
        </w:sdt>
      </w:tr>
      <w:tr w:rsidR="003D0EE4" w:rsidRPr="00B70BC2" w14:paraId="66D45849" w14:textId="77777777" w:rsidTr="003D0EE4">
        <w:trPr>
          <w:trHeight w:val="170"/>
        </w:trPr>
        <w:tc>
          <w:tcPr>
            <w:tcW w:w="2269" w:type="dxa"/>
          </w:tcPr>
          <w:p w14:paraId="2394A150" w14:textId="77777777" w:rsidR="003D0EE4" w:rsidRPr="00811D66" w:rsidRDefault="003D0EE4" w:rsidP="003D0EE4">
            <w:pPr>
              <w:pStyle w:val="Flietext"/>
              <w:rPr>
                <w:color w:val="0093DD"/>
              </w:rPr>
            </w:pPr>
            <w:r w:rsidRPr="00811D66">
              <w:rPr>
                <w:color w:val="0093DD"/>
              </w:rPr>
              <w:t>Teilnehmergebühr</w:t>
            </w:r>
          </w:p>
        </w:tc>
        <w:sdt>
          <w:sdtPr>
            <w:rPr>
              <w:rFonts w:ascii="Source Sans Pro" w:hAnsi="Source Sans Pro"/>
            </w:rPr>
            <w:id w:val="-1335305259"/>
            <w:text/>
          </w:sdtPr>
          <w:sdtContent>
            <w:tc>
              <w:tcPr>
                <w:tcW w:w="7086" w:type="dxa"/>
              </w:tcPr>
              <w:p w14:paraId="36108AAC" w14:textId="6E974644" w:rsidR="003D0EE4" w:rsidRDefault="003D0EE4" w:rsidP="003D0EE4">
                <w:pPr>
                  <w:pStyle w:val="Flietext"/>
                </w:pPr>
                <w:r>
                  <w:rPr>
                    <w:rFonts w:ascii="Source Sans Pro" w:hAnsi="Source Sans Pro"/>
                  </w:rPr>
                  <w:t>Teilnahme ist frei, aber eine Spende ist sehr willkommen</w:t>
                </w:r>
              </w:p>
            </w:tc>
          </w:sdtContent>
        </w:sdt>
      </w:tr>
      <w:tr w:rsidR="003D0EE4" w:rsidRPr="00B70BC2" w14:paraId="141C5FD7" w14:textId="77777777" w:rsidTr="003D0EE4">
        <w:trPr>
          <w:trHeight w:val="170"/>
        </w:trPr>
        <w:tc>
          <w:tcPr>
            <w:tcW w:w="2269" w:type="dxa"/>
            <w:shd w:val="clear" w:color="auto" w:fill="auto"/>
          </w:tcPr>
          <w:p w14:paraId="7B4BD7C9" w14:textId="77777777" w:rsidR="003D0EE4" w:rsidRPr="00811D66" w:rsidRDefault="003D0EE4" w:rsidP="003D0EE4">
            <w:pPr>
              <w:pStyle w:val="Flietext"/>
              <w:rPr>
                <w:color w:val="0093DD"/>
              </w:rPr>
            </w:pPr>
            <w:r w:rsidRPr="00811D66">
              <w:rPr>
                <w:color w:val="0093DD"/>
              </w:rPr>
              <w:t>Anmeldeschluss</w:t>
            </w:r>
          </w:p>
        </w:tc>
        <w:sdt>
          <w:sdtPr>
            <w:rPr>
              <w:rFonts w:ascii="Source Sans Pro" w:hAnsi="Source Sans Pro"/>
              <w:b/>
            </w:rPr>
            <w:id w:val="2027831639"/>
            <w:text/>
          </w:sdtPr>
          <w:sdtContent>
            <w:tc>
              <w:tcPr>
                <w:tcW w:w="7086" w:type="dxa"/>
              </w:tcPr>
              <w:p w14:paraId="4F8C80AE" w14:textId="7A6B88D9" w:rsidR="003D0EE4" w:rsidRDefault="000B31E9" w:rsidP="003D0EE4">
                <w:pPr>
                  <w:rPr>
                    <w:rStyle w:val="FlietextZchn"/>
                    <w:sz w:val="22"/>
                  </w:rPr>
                </w:pPr>
                <w:r>
                  <w:rPr>
                    <w:rFonts w:ascii="Source Sans Pro" w:hAnsi="Source Sans Pro"/>
                    <w:b/>
                  </w:rPr>
                  <w:t>05</w:t>
                </w:r>
                <w:r w:rsidR="003D0EE4">
                  <w:rPr>
                    <w:rFonts w:ascii="Source Sans Pro" w:hAnsi="Source Sans Pro"/>
                    <w:b/>
                  </w:rPr>
                  <w:t>.0</w:t>
                </w:r>
                <w:r>
                  <w:rPr>
                    <w:rFonts w:ascii="Source Sans Pro" w:hAnsi="Source Sans Pro"/>
                    <w:b/>
                  </w:rPr>
                  <w:t>7</w:t>
                </w:r>
                <w:r w:rsidR="003D0EE4">
                  <w:rPr>
                    <w:rFonts w:ascii="Source Sans Pro" w:hAnsi="Source Sans Pro"/>
                    <w:b/>
                  </w:rPr>
                  <w:t>.202</w:t>
                </w:r>
                <w:r>
                  <w:rPr>
                    <w:rFonts w:ascii="Source Sans Pro" w:hAnsi="Source Sans Pro"/>
                    <w:b/>
                  </w:rPr>
                  <w:t>4</w:t>
                </w:r>
                <w:r w:rsidR="003D0EE4">
                  <w:rPr>
                    <w:rFonts w:ascii="Source Sans Pro" w:hAnsi="Source Sans Pro"/>
                    <w:b/>
                  </w:rPr>
                  <w:t xml:space="preserve"> (ggf. Nachmeldung möglich)</w:t>
                </w:r>
              </w:p>
            </w:tc>
          </w:sdtContent>
        </w:sdt>
      </w:tr>
      <w:tr w:rsidR="003D0EE4" w:rsidRPr="00B70BC2" w14:paraId="7E01336A" w14:textId="77777777" w:rsidTr="003D0EE4">
        <w:trPr>
          <w:trHeight w:val="170"/>
        </w:trPr>
        <w:tc>
          <w:tcPr>
            <w:tcW w:w="2269" w:type="dxa"/>
          </w:tcPr>
          <w:p w14:paraId="1F958164" w14:textId="77777777" w:rsidR="003D0EE4" w:rsidRPr="00811D66" w:rsidRDefault="003D0EE4" w:rsidP="003D0EE4">
            <w:pPr>
              <w:pStyle w:val="Flietext"/>
              <w:rPr>
                <w:color w:val="0093DD"/>
              </w:rPr>
            </w:pPr>
            <w:r w:rsidRPr="00811D66">
              <w:rPr>
                <w:color w:val="0093DD"/>
              </w:rPr>
              <w:t>Anmeldung</w:t>
            </w:r>
          </w:p>
        </w:tc>
        <w:sdt>
          <w:sdtPr>
            <w:rPr>
              <w:rFonts w:ascii="Source Sans Pro" w:hAnsi="Source Sans Pro"/>
            </w:rPr>
            <w:id w:val="-795834477"/>
            <w:text/>
          </w:sdtPr>
          <w:sdtContent>
            <w:tc>
              <w:tcPr>
                <w:tcW w:w="7086" w:type="dxa"/>
              </w:tcPr>
              <w:p w14:paraId="72A9956E" w14:textId="37582355" w:rsidR="003D0EE4" w:rsidRDefault="003D0EE4" w:rsidP="003D0EE4">
                <w:pPr>
                  <w:rPr>
                    <w:rStyle w:val="FlietextZchn"/>
                    <w:sz w:val="22"/>
                  </w:rPr>
                </w:pPr>
                <w:proofErr w:type="spellStart"/>
                <w:r>
                  <w:rPr>
                    <w:rFonts w:ascii="Source Sans Pro" w:hAnsi="Source Sans Pro"/>
                    <w:sz w:val="22"/>
                    <w:szCs w:val="22"/>
                  </w:rPr>
                  <w:t>stefan@bahnradsport.bayern</w:t>
                </w:r>
                <w:proofErr w:type="spellEnd"/>
              </w:p>
            </w:tc>
          </w:sdtContent>
        </w:sdt>
      </w:tr>
      <w:tr w:rsidR="003D0EE4" w:rsidRPr="00B70BC2" w14:paraId="46D62EC1" w14:textId="77777777" w:rsidTr="003D0EE4">
        <w:trPr>
          <w:trHeight w:val="170"/>
        </w:trPr>
        <w:tc>
          <w:tcPr>
            <w:tcW w:w="2269" w:type="dxa"/>
          </w:tcPr>
          <w:p w14:paraId="0F1E6F68" w14:textId="77777777" w:rsidR="003D0EE4" w:rsidRPr="00811D66" w:rsidRDefault="003D0EE4" w:rsidP="003D0EE4">
            <w:pPr>
              <w:pStyle w:val="Flietext"/>
              <w:rPr>
                <w:color w:val="0093DD"/>
              </w:rPr>
            </w:pPr>
            <w:r w:rsidRPr="00811D66">
              <w:rPr>
                <w:color w:val="0093DD"/>
              </w:rPr>
              <w:t>Sonstige Info</w:t>
            </w:r>
          </w:p>
        </w:tc>
        <w:tc>
          <w:tcPr>
            <w:tcW w:w="7086" w:type="dxa"/>
          </w:tcPr>
          <w:p w14:paraId="392A53A9" w14:textId="4B503298" w:rsidR="003D0EE4" w:rsidRDefault="003D0EE4" w:rsidP="003D0EE4">
            <w:pPr>
              <w:pStyle w:val="Flietext"/>
              <w:rPr>
                <w:sz w:val="24"/>
              </w:rPr>
            </w:pPr>
            <w:r>
              <w:t>Bevorzugt Anmeldung zu zweit für eine Tandem-Paarung, soweit möglich stellen wir auch Tandem-Piloten für Jugendliche mit Handicap – Detail-Klärung erfolgt bei Anmeldung.</w:t>
            </w:r>
          </w:p>
        </w:tc>
      </w:tr>
      <w:tr w:rsidR="003D0EE4" w:rsidRPr="00B70BC2" w14:paraId="7F57CF55" w14:textId="77777777" w:rsidTr="003D0EE4">
        <w:trPr>
          <w:trHeight w:val="170"/>
        </w:trPr>
        <w:tc>
          <w:tcPr>
            <w:tcW w:w="2269" w:type="dxa"/>
          </w:tcPr>
          <w:p w14:paraId="5FB83E57" w14:textId="77777777" w:rsidR="003D0EE4" w:rsidRPr="00811D66" w:rsidRDefault="003D0EE4" w:rsidP="003D0EE4">
            <w:pPr>
              <w:pStyle w:val="Flietext"/>
              <w:rPr>
                <w:color w:val="0093DD"/>
              </w:rPr>
            </w:pPr>
          </w:p>
        </w:tc>
        <w:tc>
          <w:tcPr>
            <w:tcW w:w="7086" w:type="dxa"/>
          </w:tcPr>
          <w:sdt>
            <w:sdtPr>
              <w:rPr>
                <w:rFonts w:ascii="Source Sans Pro" w:hAnsi="Source Sans Pro"/>
                <w:u w:val="single"/>
              </w:rPr>
              <w:id w:val="187185888"/>
            </w:sdtPr>
            <w:sdtEndPr>
              <w:rPr>
                <w:u w:val="none"/>
              </w:rPr>
            </w:sdtEndPr>
            <w:sdtContent>
              <w:p w14:paraId="3A3C6C38" w14:textId="66B9F254" w:rsidR="003D0EE4" w:rsidRDefault="003D0EE4" w:rsidP="003D0EE4">
                <w:pPr>
                  <w:pStyle w:val="Flietext"/>
                </w:pPr>
                <w:r w:rsidRPr="00D401A8">
                  <w:rPr>
                    <w:rFonts w:ascii="Source Sans Pro" w:hAnsi="Source Sans Pro"/>
                    <w:szCs w:val="22"/>
                  </w:rPr>
                  <w:t>Mitglieder des BVS Bayern sind im Rahmen der Unfallversicherung versichert</w:t>
                </w:r>
                <w:r>
                  <w:rPr>
                    <w:rFonts w:ascii="Source Sans Pro" w:hAnsi="Source Sans Pro"/>
                    <w:szCs w:val="22"/>
                  </w:rPr>
                  <w:t>, Personen ohne Mitgliedschaft im BVS oder BLSV können auf Anfrage eine Versicherung über Tages-Teilnehmerkarte erhalten.</w:t>
                </w:r>
              </w:p>
            </w:sdtContent>
          </w:sdt>
        </w:tc>
      </w:tr>
      <w:tr w:rsidR="003D0EE4" w:rsidRPr="00B70BC2" w14:paraId="56B25DFA" w14:textId="77777777" w:rsidTr="003D0EE4">
        <w:trPr>
          <w:trHeight w:val="170"/>
        </w:trPr>
        <w:tc>
          <w:tcPr>
            <w:tcW w:w="2269" w:type="dxa"/>
          </w:tcPr>
          <w:p w14:paraId="1CFF501E" w14:textId="77777777" w:rsidR="003D0EE4" w:rsidRPr="00811D66" w:rsidRDefault="003D0EE4" w:rsidP="003D0EE4">
            <w:pPr>
              <w:pStyle w:val="Flietext"/>
              <w:rPr>
                <w:color w:val="0093DD"/>
              </w:rPr>
            </w:pPr>
          </w:p>
        </w:tc>
        <w:tc>
          <w:tcPr>
            <w:tcW w:w="7086" w:type="dxa"/>
          </w:tcPr>
          <w:sdt>
            <w:sdtPr>
              <w:rPr>
                <w:rFonts w:ascii="Source Sans Pro" w:hAnsi="Source Sans Pro"/>
                <w:u w:val="single"/>
              </w:rPr>
              <w:id w:val="-365361074"/>
            </w:sdtPr>
            <w:sdtEndPr>
              <w:rPr>
                <w:u w:val="none"/>
              </w:rPr>
            </w:sdtEndPr>
            <w:sdtContent>
              <w:p w14:paraId="09B15303" w14:textId="13CC1491" w:rsidR="003D0EE4" w:rsidRPr="00D401A8" w:rsidRDefault="003D0EE4" w:rsidP="003D0EE4">
                <w:pPr>
                  <w:pStyle w:val="Flietext"/>
                  <w:rPr>
                    <w:rFonts w:ascii="Source Sans Pro" w:hAnsi="Source Sans Pro"/>
                  </w:rPr>
                </w:pPr>
                <w:r w:rsidRPr="00D401A8">
                  <w:rPr>
                    <w:rFonts w:ascii="Source Sans Pro" w:hAnsi="Source Sans Pro"/>
                    <w:szCs w:val="22"/>
                  </w:rPr>
                  <w:t>Alle Teilnehmer/innen sind während der Veranstaltung im Rahmen der Haftpflichtversicherung</w:t>
                </w:r>
                <w:r>
                  <w:rPr>
                    <w:rFonts w:ascii="Source Sans Pro" w:hAnsi="Source Sans Pro"/>
                    <w:szCs w:val="22"/>
                  </w:rPr>
                  <w:t xml:space="preserve"> </w:t>
                </w:r>
                <w:r w:rsidRPr="00D401A8">
                  <w:rPr>
                    <w:rFonts w:ascii="Source Sans Pro" w:hAnsi="Source Sans Pro"/>
                    <w:szCs w:val="22"/>
                  </w:rPr>
                  <w:t>versichert.</w:t>
                </w:r>
              </w:p>
            </w:sdtContent>
          </w:sdt>
        </w:tc>
      </w:tr>
    </w:tbl>
    <w:p w14:paraId="21CC89AB" w14:textId="77777777" w:rsidR="00F42486" w:rsidRDefault="00F42486" w:rsidP="00AE23E4">
      <w:pPr>
        <w:pStyle w:val="zzAdresse-Absende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Zusatzinformationen zur Barrierefreiheit"/>
      </w:tblPr>
      <w:tblGrid>
        <w:gridCol w:w="3800"/>
        <w:gridCol w:w="1853"/>
        <w:gridCol w:w="1848"/>
        <w:gridCol w:w="1853"/>
      </w:tblGrid>
      <w:tr w:rsidR="00B70BC2" w:rsidRPr="00B70BC2" w14:paraId="47A3B9C6" w14:textId="77777777" w:rsidTr="00B70BC2">
        <w:trPr>
          <w:trHeight w:val="571"/>
        </w:trPr>
        <w:tc>
          <w:tcPr>
            <w:tcW w:w="3800" w:type="dxa"/>
          </w:tcPr>
          <w:p w14:paraId="3ECA19A5" w14:textId="77777777" w:rsidR="00B70BC2" w:rsidRPr="00490822" w:rsidRDefault="00B70BC2">
            <w:pPr>
              <w:rPr>
                <w:rFonts w:ascii="Source Sans Pro SemiBold" w:hAnsi="Source Sans Pro SemiBold"/>
                <w:sz w:val="22"/>
                <w:szCs w:val="22"/>
              </w:rPr>
            </w:pPr>
            <w:r w:rsidRPr="005C66E1">
              <w:rPr>
                <w:rFonts w:ascii="Source Sans Pro SemiBold" w:hAnsi="Source Sans Pro SemiBold"/>
                <w:b/>
                <w:color w:val="0093DD"/>
                <w:sz w:val="22"/>
                <w:szCs w:val="22"/>
              </w:rPr>
              <w:t>Zusatzinformationen</w:t>
            </w:r>
          </w:p>
        </w:tc>
        <w:tc>
          <w:tcPr>
            <w:tcW w:w="1853" w:type="dxa"/>
          </w:tcPr>
          <w:p w14:paraId="6A46B57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vorhanden</w:t>
            </w:r>
            <w:r w:rsidRPr="00490822">
              <w:rPr>
                <w:rFonts w:ascii="Source Sans Pro SemiBold" w:hAnsi="Source Sans Pro SemiBold"/>
                <w:noProof/>
              </w:rPr>
              <w:drawing>
                <wp:anchor distT="0" distB="0" distL="114300" distR="114300" simplePos="0" relativeHeight="251658242" behindDoc="0" locked="0" layoutInCell="1" allowOverlap="1" wp14:anchorId="4F958923" wp14:editId="36BAF5D5">
                  <wp:simplePos x="0" y="0"/>
                  <wp:positionH relativeFrom="margin">
                    <wp:posOffset>0</wp:posOffset>
                  </wp:positionH>
                  <wp:positionV relativeFrom="margin">
                    <wp:posOffset>0</wp:posOffset>
                  </wp:positionV>
                  <wp:extent cx="208800" cy="216000"/>
                  <wp:effectExtent l="0" t="0" r="1270" b="0"/>
                  <wp:wrapTopAndBottom/>
                  <wp:docPr id="11"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35AB9C79"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auf Anfrage</w:t>
            </w:r>
            <w:r w:rsidRPr="00490822">
              <w:rPr>
                <w:rFonts w:ascii="Source Sans Pro SemiBold" w:hAnsi="Source Sans Pro SemiBold"/>
                <w:noProof/>
              </w:rPr>
              <w:drawing>
                <wp:anchor distT="0" distB="0" distL="114300" distR="114300" simplePos="0" relativeHeight="251658243" behindDoc="0" locked="0" layoutInCell="1" allowOverlap="1" wp14:anchorId="3D75B85B" wp14:editId="5CB66A0B">
                  <wp:simplePos x="0" y="0"/>
                  <wp:positionH relativeFrom="margin">
                    <wp:posOffset>1270</wp:posOffset>
                  </wp:positionH>
                  <wp:positionV relativeFrom="margin">
                    <wp:posOffset>0</wp:posOffset>
                  </wp:positionV>
                  <wp:extent cx="205200" cy="216000"/>
                  <wp:effectExtent l="0" t="0" r="4445" b="0"/>
                  <wp:wrapTopAndBottom/>
                  <wp:docPr id="10"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139EA16E"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noProof/>
                <w:u w:val="single"/>
              </w:rPr>
              <w:drawing>
                <wp:anchor distT="0" distB="0" distL="114300" distR="114300" simplePos="0" relativeHeight="251658244" behindDoc="0" locked="0" layoutInCell="1" allowOverlap="1" wp14:anchorId="558A0112" wp14:editId="4E20D5C9">
                  <wp:simplePos x="0" y="0"/>
                  <wp:positionH relativeFrom="margin">
                    <wp:posOffset>-1905</wp:posOffset>
                  </wp:positionH>
                  <wp:positionV relativeFrom="margin">
                    <wp:posOffset>-635</wp:posOffset>
                  </wp:positionV>
                  <wp:extent cx="208800" cy="216000"/>
                  <wp:effectExtent l="0" t="0" r="1270" b="0"/>
                  <wp:wrapTopAndBottom/>
                  <wp:docPr id="13"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22">
              <w:rPr>
                <w:rFonts w:ascii="Source Sans Pro SemiBold" w:hAnsi="Source Sans Pro SemiBold"/>
                <w:sz w:val="22"/>
                <w:szCs w:val="22"/>
              </w:rPr>
              <w:t>nicht vorhanden</w:t>
            </w:r>
          </w:p>
        </w:tc>
      </w:tr>
      <w:tr w:rsidR="00B70BC2" w:rsidRPr="00B70BC2" w14:paraId="4C08A7CD" w14:textId="77777777" w:rsidTr="00B70BC2">
        <w:tc>
          <w:tcPr>
            <w:tcW w:w="3800" w:type="dxa"/>
          </w:tcPr>
          <w:p w14:paraId="6F1ABF5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Sportstätten barrierefrei?</w:t>
            </w:r>
          </w:p>
        </w:tc>
        <w:tc>
          <w:tcPr>
            <w:tcW w:w="1853" w:type="dxa"/>
          </w:tcPr>
          <w:p w14:paraId="702B4159" w14:textId="7B3C496D" w:rsidR="00B70BC2" w:rsidRPr="00B70BC2" w:rsidRDefault="00000000">
            <w:pPr>
              <w:rPr>
                <w:rFonts w:ascii="Source Sans Pro" w:hAnsi="Source Sans Pro"/>
                <w:sz w:val="22"/>
                <w:szCs w:val="22"/>
              </w:rPr>
            </w:pPr>
            <w:sdt>
              <w:sdtPr>
                <w:rPr>
                  <w:rFonts w:ascii="Source Sans Pro" w:hAnsi="Source Sans Pro"/>
                </w:rPr>
                <w:alias w:val="Sportstätte barrierefrei"/>
                <w:tag w:val="Sportstaette"/>
                <w:id w:val="1830017311"/>
                <w14:checkbox>
                  <w14:checked w14:val="1"/>
                  <w14:checkedState w14:val="2612" w14:font="MS Gothic"/>
                  <w14:uncheckedState w14:val="2610" w14:font="MS Gothic"/>
                </w14:checkbox>
              </w:sdtPr>
              <w:sdtContent>
                <w:r w:rsidR="003D0EE4">
                  <w:rPr>
                    <w:rFonts w:ascii="MS Gothic" w:eastAsia="MS Gothic" w:hAnsi="MS Gothic" w:hint="eastAsia"/>
                  </w:rPr>
                  <w:t>☒</w:t>
                </w:r>
              </w:sdtContent>
            </w:sdt>
          </w:p>
        </w:tc>
        <w:tc>
          <w:tcPr>
            <w:tcW w:w="1848" w:type="dxa"/>
          </w:tcPr>
          <w:p w14:paraId="4676DDF4" w14:textId="54380AD0" w:rsidR="00B70BC2" w:rsidRPr="00B70BC2" w:rsidRDefault="00000000">
            <w:pPr>
              <w:rPr>
                <w:rFonts w:ascii="Source Sans Pro" w:hAnsi="Source Sans Pro"/>
                <w:sz w:val="22"/>
                <w:szCs w:val="22"/>
              </w:rPr>
            </w:pPr>
            <w:sdt>
              <w:sdtPr>
                <w:rPr>
                  <w:rFonts w:ascii="Source Sans Pro" w:hAnsi="Source Sans Pro"/>
                </w:rPr>
                <w:alias w:val="Sportstätte Barrierefreiheit auf Anfrage"/>
                <w:tag w:val="Sportstaette"/>
                <w:id w:val="-1895877509"/>
                <w14:checkbox>
                  <w14:checked w14:val="1"/>
                  <w14:checkedState w14:val="2612" w14:font="MS Gothic"/>
                  <w14:uncheckedState w14:val="2610" w14:font="MS Gothic"/>
                </w14:checkbox>
              </w:sdtPr>
              <w:sdtContent>
                <w:r w:rsidR="003D0EE4">
                  <w:rPr>
                    <w:rFonts w:ascii="MS Gothic" w:eastAsia="MS Gothic" w:hAnsi="MS Gothic" w:hint="eastAsia"/>
                  </w:rPr>
                  <w:t>☒</w:t>
                </w:r>
              </w:sdtContent>
            </w:sdt>
          </w:p>
        </w:tc>
        <w:tc>
          <w:tcPr>
            <w:tcW w:w="1853" w:type="dxa"/>
          </w:tcPr>
          <w:p w14:paraId="592DC5C3" w14:textId="5904082D" w:rsidR="00B70BC2" w:rsidRPr="00B70BC2" w:rsidRDefault="00000000">
            <w:pPr>
              <w:rPr>
                <w:rFonts w:ascii="Source Sans Pro" w:hAnsi="Source Sans Pro"/>
                <w:sz w:val="22"/>
                <w:szCs w:val="22"/>
              </w:rPr>
            </w:pPr>
            <w:sdt>
              <w:sdtPr>
                <w:rPr>
                  <w:rFonts w:ascii="Source Sans Pro" w:hAnsi="Source Sans Pro"/>
                </w:rPr>
                <w:alias w:val="Sportstätte nicht barrierefrei"/>
                <w:tag w:val="Sportstaette"/>
                <w:id w:val="-1205487147"/>
                <w14:checkbox>
                  <w14:checked w14:val="0"/>
                  <w14:checkedState w14:val="2612" w14:font="MS Gothic"/>
                  <w14:uncheckedState w14:val="2610" w14:font="MS Gothic"/>
                </w14:checkbox>
              </w:sdtPr>
              <w:sdtContent>
                <w:r w:rsidR="003D0EE4">
                  <w:rPr>
                    <w:rFonts w:ascii="MS Gothic" w:eastAsia="MS Gothic" w:hAnsi="MS Gothic" w:hint="eastAsia"/>
                  </w:rPr>
                  <w:t>☐</w:t>
                </w:r>
              </w:sdtContent>
            </w:sdt>
          </w:p>
        </w:tc>
      </w:tr>
      <w:tr w:rsidR="00B70BC2" w:rsidRPr="00B70BC2" w14:paraId="193E1D3F" w14:textId="77777777" w:rsidTr="00B70BC2">
        <w:tc>
          <w:tcPr>
            <w:tcW w:w="3800" w:type="dxa"/>
          </w:tcPr>
          <w:p w14:paraId="031A34C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lastRenderedPageBreak/>
              <w:t>Behindertentoilette vorhanden?</w:t>
            </w:r>
          </w:p>
        </w:tc>
        <w:tc>
          <w:tcPr>
            <w:tcW w:w="1853" w:type="dxa"/>
          </w:tcPr>
          <w:p w14:paraId="1F67467B" w14:textId="77777777" w:rsidR="00B70BC2" w:rsidRPr="00B70BC2" w:rsidRDefault="00000000">
            <w:pPr>
              <w:rPr>
                <w:rFonts w:ascii="Source Sans Pro" w:hAnsi="Source Sans Pro"/>
                <w:sz w:val="22"/>
                <w:szCs w:val="22"/>
              </w:rPr>
            </w:pPr>
            <w:sdt>
              <w:sdtPr>
                <w:rPr>
                  <w:rFonts w:ascii="Source Sans Pro" w:hAnsi="Source Sans Pro"/>
                </w:rPr>
                <w:alias w:val="Behindertentoilette vorhanden"/>
                <w:tag w:val="Behindertentoilette vorhanden"/>
                <w:id w:val="1682081788"/>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58079927" w14:textId="77777777" w:rsidR="00B70BC2" w:rsidRPr="00B70BC2" w:rsidRDefault="00000000">
            <w:pPr>
              <w:rPr>
                <w:rFonts w:ascii="Source Sans Pro" w:hAnsi="Source Sans Pro"/>
                <w:sz w:val="22"/>
                <w:szCs w:val="22"/>
              </w:rPr>
            </w:pPr>
            <w:sdt>
              <w:sdtPr>
                <w:rPr>
                  <w:rFonts w:ascii="Source Sans Pro" w:hAnsi="Source Sans Pro"/>
                </w:rPr>
                <w:alias w:val="Behindertentoilette auf Anfrage"/>
                <w:tag w:val="Behindertentoilette auf Anfrage"/>
                <w:id w:val="-11105093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368B4E0D" w14:textId="316F909E" w:rsidR="00B70BC2" w:rsidRPr="00B70BC2" w:rsidRDefault="00000000">
            <w:pPr>
              <w:rPr>
                <w:rFonts w:ascii="Source Sans Pro" w:hAnsi="Source Sans Pro"/>
                <w:sz w:val="22"/>
                <w:szCs w:val="22"/>
              </w:rPr>
            </w:pPr>
            <w:sdt>
              <w:sdtPr>
                <w:rPr>
                  <w:rFonts w:ascii="Source Sans Pro" w:hAnsi="Source Sans Pro"/>
                </w:rPr>
                <w:alias w:val="Keine Behindertentoilette"/>
                <w:tag w:val="Keine Behindertentoilette"/>
                <w:id w:val="-1634870677"/>
                <w14:checkbox>
                  <w14:checked w14:val="1"/>
                  <w14:checkedState w14:val="2612" w14:font="MS Gothic"/>
                  <w14:uncheckedState w14:val="2610" w14:font="MS Gothic"/>
                </w14:checkbox>
              </w:sdtPr>
              <w:sdtContent>
                <w:r w:rsidR="003D0EE4">
                  <w:rPr>
                    <w:rFonts w:ascii="MS Gothic" w:eastAsia="MS Gothic" w:hAnsi="MS Gothic" w:hint="eastAsia"/>
                  </w:rPr>
                  <w:t>☒</w:t>
                </w:r>
              </w:sdtContent>
            </w:sdt>
          </w:p>
        </w:tc>
      </w:tr>
      <w:tr w:rsidR="00B70BC2" w:rsidRPr="00B70BC2" w14:paraId="3353F9BE" w14:textId="77777777" w:rsidTr="00B70BC2">
        <w:tc>
          <w:tcPr>
            <w:tcW w:w="3800" w:type="dxa"/>
          </w:tcPr>
          <w:p w14:paraId="7EF4A92A"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Behindertenparkplätze vorhanden?</w:t>
            </w:r>
          </w:p>
        </w:tc>
        <w:tc>
          <w:tcPr>
            <w:tcW w:w="1853" w:type="dxa"/>
          </w:tcPr>
          <w:p w14:paraId="0B0AA1B4" w14:textId="7F280988" w:rsidR="00B70BC2" w:rsidRPr="00B70BC2" w:rsidRDefault="00000000">
            <w:pPr>
              <w:rPr>
                <w:rFonts w:ascii="Source Sans Pro" w:hAnsi="Source Sans Pro"/>
                <w:sz w:val="22"/>
                <w:szCs w:val="22"/>
              </w:rPr>
            </w:pPr>
            <w:sdt>
              <w:sdtPr>
                <w:rPr>
                  <w:rFonts w:ascii="Source Sans Pro" w:hAnsi="Source Sans Pro"/>
                </w:rPr>
                <w:alias w:val="Behindertenparkplätze vorhanden"/>
                <w:tag w:val="Behindertenparkplätze vorhanden"/>
                <w:id w:val="-1312635143"/>
                <w14:checkbox>
                  <w14:checked w14:val="1"/>
                  <w14:checkedState w14:val="2612" w14:font="MS Gothic"/>
                  <w14:uncheckedState w14:val="2610" w14:font="MS Gothic"/>
                </w14:checkbox>
              </w:sdtPr>
              <w:sdtContent>
                <w:r w:rsidR="003D0EE4">
                  <w:rPr>
                    <w:rFonts w:ascii="MS Gothic" w:eastAsia="MS Gothic" w:hAnsi="MS Gothic" w:hint="eastAsia"/>
                  </w:rPr>
                  <w:t>☒</w:t>
                </w:r>
              </w:sdtContent>
            </w:sdt>
          </w:p>
        </w:tc>
        <w:tc>
          <w:tcPr>
            <w:tcW w:w="1848" w:type="dxa"/>
          </w:tcPr>
          <w:p w14:paraId="31EA2A2B" w14:textId="77777777" w:rsidR="00B70BC2" w:rsidRPr="00B70BC2" w:rsidRDefault="00000000">
            <w:pPr>
              <w:rPr>
                <w:rFonts w:ascii="Source Sans Pro" w:hAnsi="Source Sans Pro"/>
                <w:sz w:val="22"/>
                <w:szCs w:val="22"/>
              </w:rPr>
            </w:pPr>
            <w:sdt>
              <w:sdtPr>
                <w:rPr>
                  <w:rFonts w:ascii="Source Sans Pro" w:hAnsi="Source Sans Pro"/>
                </w:rPr>
                <w:alias w:val="Behindertenparkplätze auf Anfrage"/>
                <w:tag w:val="Behindertenparkplätze auf Anfrage"/>
                <w:id w:val="-37338663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7F607ACD" w14:textId="77777777" w:rsidR="00B70BC2" w:rsidRPr="00B70BC2" w:rsidRDefault="00000000">
            <w:pPr>
              <w:rPr>
                <w:rFonts w:ascii="Source Sans Pro" w:hAnsi="Source Sans Pro"/>
                <w:sz w:val="22"/>
                <w:szCs w:val="22"/>
              </w:rPr>
            </w:pPr>
            <w:sdt>
              <w:sdtPr>
                <w:rPr>
                  <w:rFonts w:ascii="Source Sans Pro" w:hAnsi="Source Sans Pro"/>
                </w:rPr>
                <w:alias w:val="Keine Behindertenparkplätze"/>
                <w:tag w:val="Keine Behindertenparkplätze"/>
                <w:id w:val="-194152130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64F0A9D3" w14:textId="77777777" w:rsidTr="00B70BC2">
        <w:tc>
          <w:tcPr>
            <w:tcW w:w="3800" w:type="dxa"/>
          </w:tcPr>
          <w:p w14:paraId="37A0BDD3"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Unterkunftsmöglichkeiten barrierefrei?</w:t>
            </w:r>
          </w:p>
        </w:tc>
        <w:tc>
          <w:tcPr>
            <w:tcW w:w="1853" w:type="dxa"/>
          </w:tcPr>
          <w:p w14:paraId="2C9F0C4A" w14:textId="03E74138" w:rsidR="00B70BC2" w:rsidRPr="00B70BC2" w:rsidRDefault="00000000">
            <w:pPr>
              <w:rPr>
                <w:rFonts w:ascii="Source Sans Pro" w:hAnsi="Source Sans Pro"/>
                <w:sz w:val="22"/>
                <w:szCs w:val="22"/>
              </w:rPr>
            </w:pPr>
            <w:sdt>
              <w:sdtPr>
                <w:rPr>
                  <w:rFonts w:ascii="Source Sans Pro" w:hAnsi="Source Sans Pro"/>
                </w:rPr>
                <w:alias w:val="Unterkunft barrierefrei"/>
                <w:tag w:val="Unterkunft barrierefrei"/>
                <w:id w:val="1278683369"/>
                <w14:checkbox>
                  <w14:checked w14:val="1"/>
                  <w14:checkedState w14:val="2612" w14:font="MS Gothic"/>
                  <w14:uncheckedState w14:val="2610" w14:font="MS Gothic"/>
                </w14:checkbox>
              </w:sdtPr>
              <w:sdtContent>
                <w:r w:rsidR="003D0EE4">
                  <w:rPr>
                    <w:rFonts w:ascii="MS Gothic" w:eastAsia="MS Gothic" w:hAnsi="MS Gothic" w:hint="eastAsia"/>
                  </w:rPr>
                  <w:t>☒</w:t>
                </w:r>
              </w:sdtContent>
            </w:sdt>
          </w:p>
        </w:tc>
        <w:tc>
          <w:tcPr>
            <w:tcW w:w="1848" w:type="dxa"/>
          </w:tcPr>
          <w:p w14:paraId="6CA7350B" w14:textId="77777777" w:rsidR="00B70BC2" w:rsidRPr="00B70BC2" w:rsidRDefault="00000000">
            <w:pPr>
              <w:rPr>
                <w:rFonts w:ascii="Source Sans Pro" w:hAnsi="Source Sans Pro"/>
                <w:sz w:val="22"/>
                <w:szCs w:val="22"/>
              </w:rPr>
            </w:pPr>
            <w:sdt>
              <w:sdtPr>
                <w:rPr>
                  <w:rFonts w:ascii="Source Sans Pro" w:hAnsi="Source Sans Pro"/>
                </w:rPr>
                <w:alias w:val="Unterkunft auf Anfrage barrierefrei"/>
                <w:tag w:val="Unterkunft auf Anfrage barrierefrei"/>
                <w:id w:val="74430289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65AACFBE" w14:textId="77777777" w:rsidR="00B70BC2" w:rsidRPr="00B70BC2" w:rsidRDefault="00000000">
            <w:pPr>
              <w:rPr>
                <w:rFonts w:ascii="Source Sans Pro" w:hAnsi="Source Sans Pro"/>
                <w:sz w:val="22"/>
                <w:szCs w:val="22"/>
              </w:rPr>
            </w:pPr>
            <w:sdt>
              <w:sdtPr>
                <w:rPr>
                  <w:rFonts w:ascii="Source Sans Pro" w:hAnsi="Source Sans Pro"/>
                </w:rPr>
                <w:alias w:val="Unterkunft nicht barrierefrei"/>
                <w:tag w:val="Unterkunft nicht barrierefrei"/>
                <w:id w:val="-1789736234"/>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39900B96" w14:textId="77777777" w:rsidTr="00B70BC2">
        <w:tc>
          <w:tcPr>
            <w:tcW w:w="3800" w:type="dxa"/>
          </w:tcPr>
          <w:p w14:paraId="7FB002E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Gebärdendolmetscher vorhanden?</w:t>
            </w:r>
          </w:p>
        </w:tc>
        <w:tc>
          <w:tcPr>
            <w:tcW w:w="1853" w:type="dxa"/>
          </w:tcPr>
          <w:p w14:paraId="1E6B5BEA" w14:textId="77777777" w:rsidR="00B70BC2" w:rsidRPr="00B70BC2" w:rsidRDefault="00000000">
            <w:pPr>
              <w:rPr>
                <w:rFonts w:ascii="Source Sans Pro" w:hAnsi="Source Sans Pro"/>
                <w:sz w:val="22"/>
                <w:szCs w:val="22"/>
              </w:rPr>
            </w:pPr>
            <w:sdt>
              <w:sdtPr>
                <w:rPr>
                  <w:rFonts w:ascii="Source Sans Pro" w:hAnsi="Source Sans Pro"/>
                </w:rPr>
                <w:alias w:val="Gebärdendolmetscher vorhanden"/>
                <w:tag w:val="Gebärdendolmetscher vorhanden"/>
                <w:id w:val="445356425"/>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17B1E252" w14:textId="5B19ED21" w:rsidR="00B70BC2" w:rsidRPr="00B70BC2" w:rsidRDefault="00000000">
            <w:pPr>
              <w:rPr>
                <w:rFonts w:ascii="Source Sans Pro" w:hAnsi="Source Sans Pro"/>
                <w:sz w:val="22"/>
                <w:szCs w:val="22"/>
              </w:rPr>
            </w:pPr>
            <w:sdt>
              <w:sdtPr>
                <w:rPr>
                  <w:rFonts w:ascii="Source Sans Pro" w:hAnsi="Source Sans Pro"/>
                </w:rPr>
                <w:alias w:val="Gebärdendolmetscher auf Anfrage"/>
                <w:tag w:val="Gebärdendolmetscher auf Anfrage"/>
                <w:id w:val="-221449556"/>
                <w14:checkbox>
                  <w14:checked w14:val="1"/>
                  <w14:checkedState w14:val="2612" w14:font="MS Gothic"/>
                  <w14:uncheckedState w14:val="2610" w14:font="MS Gothic"/>
                </w14:checkbox>
              </w:sdtPr>
              <w:sdtContent>
                <w:r w:rsidR="003D0EE4">
                  <w:rPr>
                    <w:rFonts w:ascii="MS Gothic" w:eastAsia="MS Gothic" w:hAnsi="MS Gothic" w:hint="eastAsia"/>
                  </w:rPr>
                  <w:t>☒</w:t>
                </w:r>
              </w:sdtContent>
            </w:sdt>
          </w:p>
        </w:tc>
        <w:tc>
          <w:tcPr>
            <w:tcW w:w="1853" w:type="dxa"/>
          </w:tcPr>
          <w:p w14:paraId="1E44341D" w14:textId="77777777" w:rsidR="00B70BC2" w:rsidRPr="00B70BC2" w:rsidRDefault="00000000">
            <w:pPr>
              <w:rPr>
                <w:rFonts w:ascii="Source Sans Pro" w:hAnsi="Source Sans Pro"/>
                <w:sz w:val="22"/>
                <w:szCs w:val="22"/>
              </w:rPr>
            </w:pPr>
            <w:sdt>
              <w:sdtPr>
                <w:rPr>
                  <w:rFonts w:ascii="Source Sans Pro" w:hAnsi="Source Sans Pro"/>
                </w:rPr>
                <w:alias w:val="Gebärdendolmetscher nicht vorhanden"/>
                <w:tag w:val="Gebärdendolmetscher nicht vorhanden"/>
                <w:id w:val="-121828040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53E9895A" w14:textId="77777777" w:rsidTr="00B70BC2">
        <w:tc>
          <w:tcPr>
            <w:tcW w:w="3800" w:type="dxa"/>
          </w:tcPr>
          <w:p w14:paraId="6619452B"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Induktionsschleife vorhanden?</w:t>
            </w:r>
          </w:p>
        </w:tc>
        <w:tc>
          <w:tcPr>
            <w:tcW w:w="1853" w:type="dxa"/>
          </w:tcPr>
          <w:p w14:paraId="727F6DFE" w14:textId="77777777" w:rsidR="00B70BC2" w:rsidRPr="00B70BC2" w:rsidRDefault="00000000">
            <w:pPr>
              <w:rPr>
                <w:rFonts w:ascii="Source Sans Pro" w:hAnsi="Source Sans Pro"/>
                <w:sz w:val="22"/>
                <w:szCs w:val="22"/>
              </w:rPr>
            </w:pPr>
            <w:sdt>
              <w:sdtPr>
                <w:rPr>
                  <w:rFonts w:ascii="Source Sans Pro" w:hAnsi="Source Sans Pro"/>
                </w:rPr>
                <w:alias w:val="Induktionsschleife vorhanden"/>
                <w:tag w:val="Induktionsschleife vorhanden"/>
                <w:id w:val="-1337465748"/>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1DAB8E47" w14:textId="77777777" w:rsidR="00B70BC2" w:rsidRPr="00B70BC2" w:rsidRDefault="00000000">
            <w:pPr>
              <w:rPr>
                <w:rFonts w:ascii="Source Sans Pro" w:hAnsi="Source Sans Pro"/>
                <w:sz w:val="22"/>
                <w:szCs w:val="22"/>
              </w:rPr>
            </w:pPr>
            <w:sdt>
              <w:sdtPr>
                <w:rPr>
                  <w:rFonts w:ascii="Source Sans Pro" w:hAnsi="Source Sans Pro"/>
                </w:rPr>
                <w:alias w:val="Induktionsschleife auf Anfrage"/>
                <w:tag w:val="Induktionsschleife auf Anfrage"/>
                <w:id w:val="-281573774"/>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597E0DF0" w14:textId="77777777" w:rsidR="00B70BC2" w:rsidRPr="00B70BC2" w:rsidRDefault="00000000">
            <w:pPr>
              <w:rPr>
                <w:rFonts w:ascii="Source Sans Pro" w:hAnsi="Source Sans Pro"/>
                <w:sz w:val="22"/>
                <w:szCs w:val="22"/>
              </w:rPr>
            </w:pPr>
            <w:sdt>
              <w:sdtPr>
                <w:rPr>
                  <w:rFonts w:ascii="Source Sans Pro" w:hAnsi="Source Sans Pro"/>
                </w:rPr>
                <w:alias w:val="Induktionsschleife nicht vorhanden"/>
                <w:tag w:val="Induktionsschleife nicht vorhanden"/>
                <w:id w:val="1576629971"/>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bl>
    <w:p w14:paraId="6B289C97" w14:textId="77777777" w:rsidR="00490822" w:rsidRDefault="00490822" w:rsidP="00B70BC2">
      <w:pPr>
        <w:spacing w:after="0" w:line="240" w:lineRule="auto"/>
        <w:rPr>
          <w:rFonts w:ascii="Source Sans Pro SemiBold" w:hAnsi="Source Sans Pro SemiBold"/>
          <w:sz w:val="16"/>
        </w:rPr>
      </w:pPr>
    </w:p>
    <w:p w14:paraId="4363CE1B" w14:textId="77777777" w:rsidR="00000547" w:rsidRDefault="00000547" w:rsidP="00B70BC2">
      <w:pPr>
        <w:spacing w:after="0" w:line="240" w:lineRule="auto"/>
        <w:rPr>
          <w:rFonts w:ascii="Source Sans Pro SemiBold" w:hAnsi="Source Sans Pro SemiBold"/>
          <w:sz w:val="16"/>
        </w:rPr>
      </w:pPr>
    </w:p>
    <w:p w14:paraId="3E04431A" w14:textId="77777777" w:rsidR="00490822" w:rsidRDefault="00490822" w:rsidP="00B70BC2">
      <w:pPr>
        <w:spacing w:after="0" w:line="240" w:lineRule="auto"/>
        <w:rPr>
          <w:rFonts w:ascii="Source Sans Pro SemiBold" w:hAnsi="Source Sans Pro SemiBold"/>
          <w:sz w:val="16"/>
        </w:rPr>
      </w:pPr>
    </w:p>
    <w:p w14:paraId="3D180591" w14:textId="77777777" w:rsidR="00490822" w:rsidRDefault="00490822" w:rsidP="00B70BC2">
      <w:pPr>
        <w:spacing w:after="0" w:line="240" w:lineRule="auto"/>
        <w:rPr>
          <w:rFonts w:ascii="Source Sans Pro SemiBold" w:hAnsi="Source Sans Pro SemiBold"/>
          <w:sz w:val="16"/>
        </w:rPr>
      </w:pPr>
    </w:p>
    <w:p w14:paraId="0766286E" w14:textId="77777777" w:rsidR="00490822" w:rsidRDefault="00490822" w:rsidP="00B70BC2">
      <w:pPr>
        <w:spacing w:after="0" w:line="240" w:lineRule="auto"/>
        <w:rPr>
          <w:rFonts w:ascii="Source Sans Pro SemiBold" w:hAnsi="Source Sans Pro SemiBold"/>
          <w:sz w:val="16"/>
        </w:rPr>
      </w:pPr>
    </w:p>
    <w:p w14:paraId="41472161" w14:textId="3425F4A9" w:rsidR="00B70BC2" w:rsidRPr="00490822" w:rsidRDefault="00B70BC2" w:rsidP="00B70BC2">
      <w:pPr>
        <w:spacing w:after="0" w:line="240" w:lineRule="auto"/>
        <w:rPr>
          <w:rFonts w:ascii="Source Sans Pro SemiBold" w:hAnsi="Source Sans Pro SemiBold"/>
          <w:sz w:val="16"/>
        </w:rPr>
      </w:pPr>
      <w:r w:rsidRPr="00490822">
        <w:rPr>
          <w:rFonts w:ascii="Source Sans Pro SemiBold" w:hAnsi="Source Sans Pro SemiBold"/>
          <w:sz w:val="16"/>
        </w:rPr>
        <w:t>Hinweis: Mit der Anmeldung willigen die Teilnehmer/innen in die Veröffentlichung ihrer 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RPr="00490822" w:rsidSect="00000547">
      <w:headerReference w:type="default" r:id="rId16"/>
      <w:footerReference w:type="even" r:id="rId17"/>
      <w:footerReference w:type="default" r:id="rId18"/>
      <w:headerReference w:type="first" r:id="rId19"/>
      <w:footerReference w:type="first" r:id="rId20"/>
      <w:pgSz w:w="11906" w:h="16838"/>
      <w:pgMar w:top="1418" w:right="1134" w:bottom="1134" w:left="1418" w:header="709" w:footer="8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BD79" w14:textId="77777777" w:rsidR="00D35FF0" w:rsidRDefault="00D35FF0" w:rsidP="009C392E">
      <w:pPr>
        <w:spacing w:after="0" w:line="240" w:lineRule="auto"/>
      </w:pPr>
      <w:r>
        <w:separator/>
      </w:r>
    </w:p>
  </w:endnote>
  <w:endnote w:type="continuationSeparator" w:id="0">
    <w:p w14:paraId="2B8AFAF1" w14:textId="77777777" w:rsidR="00D35FF0" w:rsidRDefault="00D35FF0" w:rsidP="009C392E">
      <w:pPr>
        <w:spacing w:after="0" w:line="240" w:lineRule="auto"/>
      </w:pPr>
      <w:r>
        <w:continuationSeparator/>
      </w:r>
    </w:p>
  </w:endnote>
  <w:endnote w:type="continuationNotice" w:id="1">
    <w:p w14:paraId="117390AD" w14:textId="77777777" w:rsidR="00D35FF0" w:rsidRDefault="00D35F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80E71E2-A376-1047-B77A-158C3F4FA418}"/>
  </w:font>
  <w:font w:name="Times New Roman">
    <w:panose1 w:val="02020603050405020304"/>
    <w:charset w:val="00"/>
    <w:family w:val="roman"/>
    <w:pitch w:val="variable"/>
    <w:sig w:usb0="E0002EFF" w:usb1="C000785B" w:usb2="00000009" w:usb3="00000000" w:csb0="000001FF" w:csb1="00000000"/>
    <w:embedRegular r:id="rId2" w:fontKey="{F726AD6A-16EA-F94B-A7B3-3D74D1F654E6}"/>
    <w:embedBold r:id="rId3" w:fontKey="{4BB2A75E-A1C4-554C-B2ED-B24427607AC3}"/>
  </w:font>
  <w:font w:name="Courier New">
    <w:panose1 w:val="02070309020205020404"/>
    <w:charset w:val="00"/>
    <w:family w:val="modern"/>
    <w:pitch w:val="fixed"/>
    <w:sig w:usb0="E0002AFF" w:usb1="C0007843" w:usb2="00000009" w:usb3="00000000" w:csb0="000001FF" w:csb1="00000000"/>
    <w:embedRegular r:id="rId4" w:fontKey="{D22F6791-7C7A-4443-ACF6-2E3F5CDAD456}"/>
  </w:font>
  <w:font w:name="Wingdings">
    <w:panose1 w:val="05000000000000000000"/>
    <w:charset w:val="02"/>
    <w:family w:val="decorative"/>
    <w:pitch w:val="variable"/>
    <w:sig w:usb0="00000003" w:usb1="10000000" w:usb2="00000000" w:usb3="00000000" w:csb0="80000001" w:csb1="00000000"/>
    <w:embedRegular r:id="rId5" w:fontKey="{277FF345-0640-BC47-A89D-D110F9EF98D8}"/>
  </w:font>
  <w:font w:name="Calibri">
    <w:panose1 w:val="020F0502020204030204"/>
    <w:charset w:val="00"/>
    <w:family w:val="swiss"/>
    <w:pitch w:val="variable"/>
    <w:sig w:usb0="E0002AFF" w:usb1="C000247B" w:usb2="00000009" w:usb3="00000000" w:csb0="000001FF" w:csb1="00000000"/>
    <w:embedRegular r:id="rId6" w:fontKey="{579C6D8A-102E-9D47-8517-529B008DF12F}"/>
  </w:font>
  <w:font w:name="Source Sans Pro SemiBold">
    <w:panose1 w:val="020B07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embedRegular r:id="rId7" w:fontKey="{65E2DFBD-F5B7-334C-A51B-580C98B5AE1D}"/>
    <w:embedBold r:id="rId8" w:fontKey="{D8FA6077-7749-E844-9B1F-5BE1611ECC7D}"/>
  </w:font>
  <w:font w:name="Segoe UI">
    <w:panose1 w:val="020B0502040204020203"/>
    <w:charset w:val="00"/>
    <w:family w:val="swiss"/>
    <w:pitch w:val="variable"/>
    <w:sig w:usb0="E4002EFF" w:usb1="C000E47F" w:usb2="00000009" w:usb3="00000000" w:csb0="000001FF" w:csb1="00000000"/>
    <w:embedRegular r:id="rId9" w:fontKey="{72BDE83F-3314-D443-92E2-F08A5EB1C914}"/>
  </w:font>
  <w:font w:name="Arial">
    <w:panose1 w:val="020B0604020202020204"/>
    <w:charset w:val="00"/>
    <w:family w:val="swiss"/>
    <w:pitch w:val="variable"/>
    <w:sig w:usb0="E0002EFF" w:usb1="C000785B" w:usb2="00000009" w:usb3="00000000" w:csb0="000001FF" w:csb1="00000000"/>
    <w:embedRegular r:id="rId10" w:fontKey="{F1CF2B73-E41D-9C49-A749-8E25E64DFC4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C1DA5902-0F4E-7641-ABB6-3D6FA9D5B652}"/>
  </w:font>
  <w:font w:name="Calibri Light">
    <w:panose1 w:val="020F0302020204030204"/>
    <w:charset w:val="00"/>
    <w:family w:val="swiss"/>
    <w:pitch w:val="variable"/>
    <w:sig w:usb0="E0002AFF" w:usb1="C000247B" w:usb2="00000009" w:usb3="00000000" w:csb0="000001FF" w:csb1="00000000"/>
    <w:embedRegular r:id="rId12" w:fontKey="{E49B183B-8749-254A-8D1E-3B83654F3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9BAA" w14:textId="78FF9139" w:rsidR="00CF04FA" w:rsidRDefault="00CF04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E6F3"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t>2</w:t>
    </w:r>
    <w:r w:rsidRPr="004A750B">
      <w:fldChar w:fldCharType="end"/>
    </w:r>
    <w:r w:rsidRPr="004A750B">
      <w:t xml:space="preserve"> von </w:t>
    </w:r>
    <w:r w:rsidRPr="004A750B">
      <w:fldChar w:fldCharType="begin"/>
    </w:r>
    <w:r w:rsidRPr="004A750B">
      <w:instrText>NUMPAGES</w:instrText>
    </w:r>
    <w:r w:rsidRPr="004A750B">
      <w:fldChar w:fldCharType="separate"/>
    </w:r>
    <w:r>
      <w:t>2</w:t>
    </w:r>
    <w:r w:rsidRPr="004A750B">
      <w:fldChar w:fldCharType="end"/>
    </w:r>
  </w:p>
  <w:p w14:paraId="1126B246" w14:textId="77777777" w:rsidR="009C392E" w:rsidRPr="00811D66" w:rsidRDefault="009C392E" w:rsidP="009C392E">
    <w:pPr>
      <w:tabs>
        <w:tab w:val="center" w:pos="4536"/>
        <w:tab w:val="right" w:pos="9072"/>
      </w:tabs>
      <w:jc w:val="right"/>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0" behindDoc="0" locked="1" layoutInCell="1" allowOverlap="1" wp14:anchorId="4D811DC8" wp14:editId="6D6065E8">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11DC8"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7VtXwIAADQFAAAOAAAAZHJzL2Uyb0RvYy54bWysVN9P2zAQfp+0/8Hy+0gLgq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" filled="f" stroked="f" strokeweight=".5pt">
              <v:textbox inset="0,0,0,0">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9" behindDoc="0" locked="1" layoutInCell="1" allowOverlap="1" wp14:anchorId="263276D6" wp14:editId="004A48F7">
              <wp:simplePos x="0" y="0"/>
              <wp:positionH relativeFrom="page">
                <wp:posOffset>4152900</wp:posOffset>
              </wp:positionH>
              <wp:positionV relativeFrom="page">
                <wp:posOffset>10045700</wp:posOffset>
              </wp:positionV>
              <wp:extent cx="1191260" cy="444500"/>
              <wp:effectExtent l="0" t="0" r="8890" b="12700"/>
              <wp:wrapNone/>
              <wp:docPr id="20" name="Textfeld 20"/>
              <wp:cNvGraphicFramePr/>
              <a:graphic xmlns:a="http://schemas.openxmlformats.org/drawingml/2006/main">
                <a:graphicData uri="http://schemas.microsoft.com/office/word/2010/wordprocessingShape">
                  <wps:wsp>
                    <wps:cNvSpPr txBox="1"/>
                    <wps:spPr>
                      <a:xfrm>
                        <a:off x="0" y="0"/>
                        <a:ext cx="119126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76D6" id="Textfeld 20" o:spid="_x0000_s1028" type="#_x0000_t202" style="position:absolute;left:0;text-align:left;margin-left:327pt;margin-top:791pt;width:93.8pt;height: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" filled="f" stroked="f" strokeweight=".5pt">
              <v:textbox inset="0,0,0,0">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7" behindDoc="0" locked="1" layoutInCell="1" allowOverlap="1" wp14:anchorId="68A9A922" wp14:editId="092F00F6">
              <wp:simplePos x="0" y="0"/>
              <wp:positionH relativeFrom="page">
                <wp:posOffset>901700</wp:posOffset>
              </wp:positionH>
              <wp:positionV relativeFrom="page">
                <wp:posOffset>10045700</wp:posOffset>
              </wp:positionV>
              <wp:extent cx="2224405" cy="412750"/>
              <wp:effectExtent l="0" t="0" r="4445" b="6350"/>
              <wp:wrapNone/>
              <wp:docPr id="14" name="Textfeld 14"/>
              <wp:cNvGraphicFramePr/>
              <a:graphic xmlns:a="http://schemas.openxmlformats.org/drawingml/2006/main">
                <a:graphicData uri="http://schemas.microsoft.com/office/word/2010/wordprocessingShape">
                  <wps:wsp>
                    <wps:cNvSpPr txBox="1"/>
                    <wps:spPr>
                      <a:xfrm>
                        <a:off x="0" y="0"/>
                        <a:ext cx="222440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w:t>
                          </w:r>
                          <w:proofErr w:type="spellStart"/>
                          <w:r>
                            <w:t>Brauchle</w:t>
                          </w:r>
                          <w:proofErr w:type="spellEnd"/>
                          <w:r>
                            <w:t>-Ring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A922" id="Textfeld 14" o:spid="_x0000_s1029" type="#_x0000_t202" style="position:absolute;left:0;text-align:left;margin-left:71pt;margin-top:791pt;width:175.15pt;height:3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" filled="f" stroked="f" strokeweight=".5pt">
              <v:textbox inset="0,0,0,0">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w:t>
                    </w:r>
                    <w:proofErr w:type="spellStart"/>
                    <w:r>
                      <w:t>Brauchle</w:t>
                    </w:r>
                    <w:proofErr w:type="spellEnd"/>
                    <w:r>
                      <w:t>-Ring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8" behindDoc="0" locked="1" layoutInCell="1" allowOverlap="1" wp14:anchorId="24E691C7" wp14:editId="29D81562">
              <wp:simplePos x="0" y="0"/>
              <wp:positionH relativeFrom="page">
                <wp:posOffset>3200400</wp:posOffset>
              </wp:positionH>
              <wp:positionV relativeFrom="page">
                <wp:posOffset>10045700</wp:posOffset>
              </wp:positionV>
              <wp:extent cx="863600" cy="412750"/>
              <wp:effectExtent l="0" t="0" r="12700" b="6350"/>
              <wp:wrapNone/>
              <wp:docPr id="15" name="Textfeld 15"/>
              <wp:cNvGraphicFramePr/>
              <a:graphic xmlns:a="http://schemas.openxmlformats.org/drawingml/2006/main">
                <a:graphicData uri="http://schemas.microsoft.com/office/word/2010/wordprocessingShape">
                  <wps:wsp>
                    <wps:cNvSpPr txBox="1"/>
                    <wps:spPr>
                      <a:xfrm>
                        <a:off x="0" y="0"/>
                        <a:ext cx="8636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91C7" id="Textfeld 15" o:spid="_x0000_s1030" type="#_x0000_t202" style="position:absolute;left:0;text-align:left;margin-left:252pt;margin-top:791pt;width:68pt;height:3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" filled="f" stroked="f" strokeweight=".5pt">
              <v:textbox inset="0,0,0,0">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B937" w14:textId="77777777" w:rsidR="009C392E" w:rsidRPr="00811D66" w:rsidRDefault="009C392E" w:rsidP="009C392E">
    <w:pPr>
      <w:tabs>
        <w:tab w:val="center" w:pos="4536"/>
        <w:tab w:val="right" w:pos="9072"/>
      </w:tabs>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4" behindDoc="0" locked="1" layoutInCell="1" allowOverlap="1" wp14:anchorId="1E2CE999" wp14:editId="3C0A4981">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CE999" id="_x0000_t202" coordsize="21600,21600" o:spt="202" path="m,l,21600r21600,l21600,xe">
              <v:stroke joinstyle="miter"/>
              <v:path gradientshapeok="t" o:connecttype="rect"/>
            </v:shapetype>
            <v:shape id="_x0000_s1033" type="#_x0000_t202" style="position:absolute;margin-left:430.65pt;margin-top:790.95pt;width:108pt;height:27.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" filled="f" stroked="f" strokeweight=".5pt">
              <v:textbox inset="0,0,0,0">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3" behindDoc="0" locked="1" layoutInCell="1" allowOverlap="1" wp14:anchorId="71B2B92B" wp14:editId="6B70F6A3">
              <wp:simplePos x="0" y="0"/>
              <wp:positionH relativeFrom="page">
                <wp:posOffset>4152900</wp:posOffset>
              </wp:positionH>
              <wp:positionV relativeFrom="page">
                <wp:posOffset>10045700</wp:posOffset>
              </wp:positionV>
              <wp:extent cx="1191260" cy="400050"/>
              <wp:effectExtent l="0" t="0" r="8890" b="0"/>
              <wp:wrapNone/>
              <wp:docPr id="3" name="Textfeld 3"/>
              <wp:cNvGraphicFramePr/>
              <a:graphic xmlns:a="http://schemas.openxmlformats.org/drawingml/2006/main">
                <a:graphicData uri="http://schemas.microsoft.com/office/word/2010/wordprocessingShape">
                  <wps:wsp>
                    <wps:cNvSpPr txBox="1"/>
                    <wps:spPr>
                      <a:xfrm>
                        <a:off x="0" y="0"/>
                        <a:ext cx="119126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B92B" id="Textfeld 3" o:spid="_x0000_s1034" type="#_x0000_t202" style="position:absolute;margin-left:327pt;margin-top:791pt;width:93.8pt;height:3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" filled="f" stroked="f" strokeweight=".5pt">
              <v:textbox inset="0,0,0,0">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1" behindDoc="0" locked="1" layoutInCell="1" allowOverlap="1" wp14:anchorId="132FBB4C" wp14:editId="056C2D67">
              <wp:simplePos x="0" y="0"/>
              <wp:positionH relativeFrom="page">
                <wp:posOffset>901700</wp:posOffset>
              </wp:positionH>
              <wp:positionV relativeFrom="page">
                <wp:posOffset>10045700</wp:posOffset>
              </wp:positionV>
              <wp:extent cx="2224405" cy="400050"/>
              <wp:effectExtent l="0" t="0" r="4445" b="0"/>
              <wp:wrapNone/>
              <wp:docPr id="4" name="Textfeld 4"/>
              <wp:cNvGraphicFramePr/>
              <a:graphic xmlns:a="http://schemas.openxmlformats.org/drawingml/2006/main">
                <a:graphicData uri="http://schemas.microsoft.com/office/word/2010/wordprocessingShape">
                  <wps:wsp>
                    <wps:cNvSpPr txBox="1"/>
                    <wps:spPr>
                      <a:xfrm>
                        <a:off x="0" y="0"/>
                        <a:ext cx="222440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w:t>
                          </w:r>
                          <w:proofErr w:type="spellStart"/>
                          <w:r>
                            <w:t>Brauchle</w:t>
                          </w:r>
                          <w:proofErr w:type="spellEnd"/>
                          <w:r>
                            <w:t>-Ring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BB4C" id="Textfeld 4" o:spid="_x0000_s1035" type="#_x0000_t202" style="position:absolute;margin-left:71pt;margin-top:791pt;width:175.15pt;height:3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" filled="f" stroked="f" strokeweight=".5pt">
              <v:textbox inset="0,0,0,0">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w:t>
                    </w:r>
                    <w:proofErr w:type="spellStart"/>
                    <w:r>
                      <w:t>Brauchle</w:t>
                    </w:r>
                    <w:proofErr w:type="spellEnd"/>
                    <w:r>
                      <w:t>-Ring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2" behindDoc="0" locked="1" layoutInCell="1" allowOverlap="1" wp14:anchorId="5C2D2459" wp14:editId="01FFAD83">
              <wp:simplePos x="0" y="0"/>
              <wp:positionH relativeFrom="page">
                <wp:posOffset>3200400</wp:posOffset>
              </wp:positionH>
              <wp:positionV relativeFrom="page">
                <wp:posOffset>10045700</wp:posOffset>
              </wp:positionV>
              <wp:extent cx="863600" cy="40005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3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2459" id="Textfeld 5" o:spid="_x0000_s1036" type="#_x0000_t202" style="position:absolute;margin-left:252pt;margin-top:791pt;width:68pt;height:3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" filled="f" stroked="f" strokeweight=".5pt">
              <v:textbox inset="0,0,0,0">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C59E3" w14:textId="77777777" w:rsidR="00D35FF0" w:rsidRDefault="00D35FF0" w:rsidP="009C392E">
      <w:pPr>
        <w:spacing w:after="0" w:line="240" w:lineRule="auto"/>
      </w:pPr>
      <w:r>
        <w:separator/>
      </w:r>
    </w:p>
  </w:footnote>
  <w:footnote w:type="continuationSeparator" w:id="0">
    <w:p w14:paraId="6FF28DA9" w14:textId="77777777" w:rsidR="00D35FF0" w:rsidRDefault="00D35FF0" w:rsidP="009C392E">
      <w:pPr>
        <w:spacing w:after="0" w:line="240" w:lineRule="auto"/>
      </w:pPr>
      <w:r>
        <w:continuationSeparator/>
      </w:r>
    </w:p>
  </w:footnote>
  <w:footnote w:type="continuationNotice" w:id="1">
    <w:p w14:paraId="5216E4E6" w14:textId="77777777" w:rsidR="00D35FF0" w:rsidRDefault="00D35F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E79A"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58245" behindDoc="0" locked="0" layoutInCell="1" allowOverlap="1" wp14:anchorId="2C201FA1" wp14:editId="676A3D1A">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01FA1"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" filled="f" stroked="f">
              <v:textbox inset="0,0">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58246" behindDoc="1" locked="0" layoutInCell="1" allowOverlap="1" wp14:anchorId="71B6F193" wp14:editId="125E7A28">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55"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E0E6"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8240" behindDoc="0" locked="0" layoutInCell="1" allowOverlap="1" wp14:anchorId="2F7D070B" wp14:editId="6A83FD59">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D070B" id="_x0000_t202" coordsize="21600,21600" o:spt="202" path="m,l,21600r21600,l21600,xe">
              <v:stroke joinstyle="miter"/>
              <v:path gradientshapeok="t" o:connecttype="rect"/>
            </v:shapetype>
            <v:shape id="_x0000_s1031" type="#_x0000_t202" style="position:absolute;margin-left:138.75pt;margin-top:68.25pt;width:399.05pt;height:57.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" filled="f" stroked="f">
              <v:textbox inset="0,0">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v:textbox>
              <w10:wrap type="square" anchorx="page" anchory="page"/>
            </v:shape>
          </w:pict>
        </mc:Fallback>
      </mc:AlternateContent>
    </w:r>
  </w:p>
  <w:p w14:paraId="1D1FA003" w14:textId="77777777" w:rsidR="009C392E" w:rsidRDefault="009C392E" w:rsidP="009C392E">
    <w:pPr>
      <w:pStyle w:val="zzLogo"/>
      <w:rPr>
        <w:b/>
        <w:sz w:val="23"/>
        <w:szCs w:val="23"/>
      </w:rPr>
    </w:pPr>
  </w:p>
  <w:p w14:paraId="614A5F5D" w14:textId="77777777" w:rsidR="009C392E" w:rsidRDefault="00404DDB" w:rsidP="009C392E">
    <w:pPr>
      <w:pStyle w:val="zzLogo"/>
      <w:rPr>
        <w:b/>
        <w:sz w:val="23"/>
        <w:szCs w:val="23"/>
      </w:rPr>
    </w:pPr>
    <w:r>
      <w:rPr>
        <w:noProof/>
      </w:rPr>
      <w:drawing>
        <wp:anchor distT="0" distB="0" distL="114300" distR="114300" simplePos="0" relativeHeight="251658244" behindDoc="1" locked="0" layoutInCell="1" allowOverlap="1" wp14:anchorId="649B1CB1" wp14:editId="2DA89894">
          <wp:simplePos x="0" y="0"/>
          <wp:positionH relativeFrom="page">
            <wp:posOffset>5116830</wp:posOffset>
          </wp:positionH>
          <wp:positionV relativeFrom="page">
            <wp:posOffset>1752600</wp:posOffset>
          </wp:positionV>
          <wp:extent cx="827405" cy="305435"/>
          <wp:effectExtent l="0" t="0" r="0" b="0"/>
          <wp:wrapTight wrapText="bothSides">
            <wp:wrapPolygon edited="0">
              <wp:start x="0" y="0"/>
              <wp:lineTo x="0" y="20208"/>
              <wp:lineTo x="20887" y="20208"/>
              <wp:lineTo x="20887" y="0"/>
              <wp:lineTo x="0" y="0"/>
            </wp:wrapPolygon>
          </wp:wrapTight>
          <wp:docPr id="58" name="Grafik 58"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F23D48" wp14:editId="6325D2FD">
          <wp:simplePos x="0" y="0"/>
          <wp:positionH relativeFrom="page">
            <wp:posOffset>6009640</wp:posOffset>
          </wp:positionH>
          <wp:positionV relativeFrom="page">
            <wp:posOffset>1741805</wp:posOffset>
          </wp:positionV>
          <wp:extent cx="824230" cy="320040"/>
          <wp:effectExtent l="0" t="0" r="0" b="3810"/>
          <wp:wrapTight wrapText="bothSides">
            <wp:wrapPolygon edited="0">
              <wp:start x="0" y="0"/>
              <wp:lineTo x="0" y="20571"/>
              <wp:lineTo x="20968" y="20571"/>
              <wp:lineTo x="20968" y="0"/>
              <wp:lineTo x="0" y="0"/>
            </wp:wrapPolygon>
          </wp:wrapTight>
          <wp:docPr id="56"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96F8A" w14:textId="77777777" w:rsidR="009C392E" w:rsidRDefault="009C392E" w:rsidP="009C392E">
    <w:pPr>
      <w:pStyle w:val="zzLogo"/>
      <w:rPr>
        <w:b/>
        <w:sz w:val="23"/>
        <w:szCs w:val="23"/>
      </w:rPr>
    </w:pPr>
  </w:p>
  <w:p w14:paraId="1F78EB89" w14:textId="77777777" w:rsidR="009C392E" w:rsidRPr="00404DDB" w:rsidRDefault="009C392E" w:rsidP="00404DDB">
    <w:pPr>
      <w:pStyle w:val="zzLogo"/>
      <w:rPr>
        <w:b/>
        <w:sz w:val="23"/>
        <w:szCs w:val="23"/>
      </w:rPr>
    </w:pPr>
    <w:r>
      <w:rPr>
        <w:noProof/>
        <w:sz w:val="18"/>
        <w:szCs w:val="18"/>
      </w:rPr>
      <mc:AlternateContent>
        <mc:Choice Requires="wps">
          <w:drawing>
            <wp:anchor distT="0" distB="0" distL="114300" distR="114300" simplePos="0" relativeHeight="251658241" behindDoc="0" locked="0" layoutInCell="1" allowOverlap="1" wp14:anchorId="3D1C19F7" wp14:editId="7A1CDB57">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C19F7" id="Textfeld 9" o:spid="_x0000_s1032" type="#_x0000_t202" style="position:absolute;margin-left:374.8pt;margin-top:126.05pt;width:162.95pt;height:15.25pt;z-index:251658241;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" filled="f" stroked="f">
              <v:textbox style="mso-fit-shape-to-text:t" inset="0,0,0,0">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v:textbox>
              <w10:wrap anchorx="page" anchory="page"/>
            </v:shape>
          </w:pict>
        </mc:Fallback>
      </mc:AlternateContent>
    </w:r>
    <w:r>
      <w:rPr>
        <w:noProof/>
      </w:rPr>
      <w:drawing>
        <wp:anchor distT="0" distB="0" distL="114300" distR="114300" simplePos="0" relativeHeight="251658243" behindDoc="1" locked="0" layoutInCell="1" allowOverlap="1" wp14:anchorId="401784CD" wp14:editId="614E9166">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59"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1900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PersonalInformation/>
  <w:removeDateAndTime/>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40"/>
    <w:rsid w:val="00000547"/>
    <w:rsid w:val="00053B1B"/>
    <w:rsid w:val="0007345D"/>
    <w:rsid w:val="00096981"/>
    <w:rsid w:val="000B31E9"/>
    <w:rsid w:val="000E306A"/>
    <w:rsid w:val="001378E1"/>
    <w:rsid w:val="00191986"/>
    <w:rsid w:val="00251232"/>
    <w:rsid w:val="00264A21"/>
    <w:rsid w:val="002B3AC1"/>
    <w:rsid w:val="00317796"/>
    <w:rsid w:val="00341C51"/>
    <w:rsid w:val="00347D94"/>
    <w:rsid w:val="003B469A"/>
    <w:rsid w:val="003D0EE4"/>
    <w:rsid w:val="00404DDB"/>
    <w:rsid w:val="004450FA"/>
    <w:rsid w:val="00475EB6"/>
    <w:rsid w:val="00490822"/>
    <w:rsid w:val="00542205"/>
    <w:rsid w:val="005B12A7"/>
    <w:rsid w:val="005C66E1"/>
    <w:rsid w:val="00622A1E"/>
    <w:rsid w:val="00657F91"/>
    <w:rsid w:val="0079743E"/>
    <w:rsid w:val="007F3560"/>
    <w:rsid w:val="00811D66"/>
    <w:rsid w:val="008A582C"/>
    <w:rsid w:val="008E332A"/>
    <w:rsid w:val="00914DDD"/>
    <w:rsid w:val="009A7E14"/>
    <w:rsid w:val="009C392E"/>
    <w:rsid w:val="00A5206C"/>
    <w:rsid w:val="00A63D40"/>
    <w:rsid w:val="00AC1B6E"/>
    <w:rsid w:val="00AE23E4"/>
    <w:rsid w:val="00B11FAE"/>
    <w:rsid w:val="00B508BD"/>
    <w:rsid w:val="00B513E1"/>
    <w:rsid w:val="00B51BB7"/>
    <w:rsid w:val="00B70BC2"/>
    <w:rsid w:val="00BB38DC"/>
    <w:rsid w:val="00BB7BDA"/>
    <w:rsid w:val="00BD44AF"/>
    <w:rsid w:val="00C01257"/>
    <w:rsid w:val="00C151C8"/>
    <w:rsid w:val="00C27872"/>
    <w:rsid w:val="00C41142"/>
    <w:rsid w:val="00C616C2"/>
    <w:rsid w:val="00CF04FA"/>
    <w:rsid w:val="00CF61BA"/>
    <w:rsid w:val="00D05C12"/>
    <w:rsid w:val="00D35FF0"/>
    <w:rsid w:val="00DE2EE2"/>
    <w:rsid w:val="00DE79DE"/>
    <w:rsid w:val="00E232A8"/>
    <w:rsid w:val="00F42486"/>
    <w:rsid w:val="00F7636F"/>
    <w:rsid w:val="00F96785"/>
    <w:rsid w:val="00FA10AC"/>
    <w:rsid w:val="00FE1AF2"/>
    <w:rsid w:val="00FF04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102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6981"/>
    <w:rPr>
      <w:sz w:val="24"/>
    </w:rPr>
  </w:style>
  <w:style w:type="paragraph" w:styleId="berschrift1">
    <w:name w:val="heading 1"/>
    <w:basedOn w:val="Standard"/>
    <w:next w:val="Standard"/>
    <w:link w:val="berschrift1Zchn"/>
    <w:qFormat/>
    <w:rsid w:val="008E332A"/>
    <w:pPr>
      <w:keepNext/>
      <w:overflowPunct w:val="0"/>
      <w:autoSpaceDE w:val="0"/>
      <w:autoSpaceDN w:val="0"/>
      <w:adjustRightInd w:val="0"/>
      <w:spacing w:after="240" w:line="240" w:lineRule="auto"/>
      <w:textAlignment w:val="baseline"/>
      <w:outlineLvl w:val="0"/>
    </w:pPr>
    <w:rPr>
      <w:rFonts w:ascii="Source Sans Pro SemiBold" w:eastAsia="Times New Roman" w:hAnsi="Source Sans Pro SemiBold"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8E332A"/>
    <w:rPr>
      <w:rFonts w:ascii="Source Sans Pro SemiBold" w:eastAsia="Times New Roman" w:hAnsi="Source Sans Pro SemiBold"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490822"/>
    <w:pPr>
      <w:numPr>
        <w:numId w:val="1"/>
      </w:numPr>
      <w:spacing w:after="0" w:line="240" w:lineRule="auto"/>
    </w:pPr>
    <w:rPr>
      <w:rFonts w:ascii="Source Sans Pro SemiBold" w:eastAsia="Times New Roman" w:hAnsi="Source Sans Pro SemiBold" w:cs="Times New Roman"/>
      <w:szCs w:val="20"/>
      <w:lang w:eastAsia="de-DE"/>
    </w:rPr>
  </w:style>
  <w:style w:type="character" w:customStyle="1" w:styleId="AufzhlungZchn">
    <w:name w:val="Aufzählung Zchn"/>
    <w:basedOn w:val="Absatz-Standardschriftart"/>
    <w:link w:val="Aufzhlung"/>
    <w:rsid w:val="00490822"/>
    <w:rPr>
      <w:rFonts w:ascii="Source Sans Pro SemiBold" w:eastAsia="Times New Roman" w:hAnsi="Source Sans Pro SemiBold" w:cs="Times New Roman"/>
      <w:sz w:val="24"/>
      <w:szCs w:val="20"/>
      <w:lang w:eastAsia="de-DE"/>
    </w:rPr>
  </w:style>
  <w:style w:type="paragraph" w:customStyle="1" w:styleId="WO">
    <w:name w:val="WO"/>
    <w:basedOn w:val="Standard"/>
    <w:link w:val="WOZchn"/>
    <w:qFormat/>
    <w:rsid w:val="00096981"/>
    <w:pPr>
      <w:jc w:val="center"/>
    </w:pPr>
    <w:rPr>
      <w:rFonts w:ascii="Source Sans Pro SemiBold" w:hAnsi="Source Sans Pro SemiBold"/>
      <w:sz w:val="28"/>
    </w:rPr>
  </w:style>
  <w:style w:type="character" w:customStyle="1" w:styleId="WOZchn">
    <w:name w:val="WO Zchn"/>
    <w:basedOn w:val="Absatz-Standardschriftart"/>
    <w:link w:val="WO"/>
    <w:rsid w:val="00096981"/>
    <w:rPr>
      <w:rFonts w:ascii="Source Sans Pro SemiBold" w:hAnsi="Source Sans Pro SemiBold"/>
      <w:sz w:val="28"/>
    </w:rPr>
  </w:style>
  <w:style w:type="paragraph" w:customStyle="1" w:styleId="Flietext">
    <w:name w:val="Fließtext"/>
    <w:basedOn w:val="Standard"/>
    <w:link w:val="FlietextZchn"/>
    <w:qFormat/>
    <w:rsid w:val="00490822"/>
    <w:rPr>
      <w:rFonts w:ascii="Source Sans Pro SemiBold" w:hAnsi="Source Sans Pro SemiBold"/>
      <w:sz w:val="22"/>
    </w:rPr>
  </w:style>
  <w:style w:type="paragraph" w:customStyle="1" w:styleId="berschriftGro">
    <w:name w:val="Überschrift Groß"/>
    <w:basedOn w:val="berschrift1"/>
    <w:link w:val="berschriftGroZchn"/>
    <w:qFormat/>
    <w:rsid w:val="00096981"/>
    <w:pPr>
      <w:spacing w:after="0"/>
    </w:pPr>
    <w:rPr>
      <w:noProof/>
      <w:color w:val="auto"/>
      <w:sz w:val="72"/>
    </w:rPr>
  </w:style>
  <w:style w:type="character" w:customStyle="1" w:styleId="FlietextZchn">
    <w:name w:val="Fließtext Zchn"/>
    <w:basedOn w:val="Absatz-Standardschriftart"/>
    <w:link w:val="Flietext"/>
    <w:rsid w:val="00490822"/>
    <w:rPr>
      <w:rFonts w:ascii="Source Sans Pro SemiBold" w:hAnsi="Source Sans Pro SemiBold"/>
    </w:rPr>
  </w:style>
  <w:style w:type="paragraph" w:customStyle="1" w:styleId="Wann">
    <w:name w:val="Wann"/>
    <w:basedOn w:val="WO"/>
    <w:link w:val="WannZchn"/>
    <w:qFormat/>
    <w:rsid w:val="00096981"/>
    <w:pPr>
      <w:framePr w:hSpace="142" w:wrap="around" w:hAnchor="margin" w:xAlign="right" w:y="9073"/>
      <w:spacing w:after="0" w:line="240" w:lineRule="auto"/>
    </w:pPr>
    <w:rPr>
      <w:rFonts w:eastAsia="Times New Roman" w:cs="Times New Roman"/>
      <w:color w:val="FFFFFF" w:themeColor="background1"/>
      <w:szCs w:val="20"/>
      <w:lang w:eastAsia="de-DE"/>
    </w:rPr>
  </w:style>
  <w:style w:type="character" w:customStyle="1" w:styleId="berschriftGroZchn">
    <w:name w:val="Überschrift Groß Zchn"/>
    <w:basedOn w:val="berschrift1Zchn"/>
    <w:link w:val="berschriftGro"/>
    <w:rsid w:val="00096981"/>
    <w:rPr>
      <w:rFonts w:ascii="Source Sans Pro SemiBold" w:eastAsia="Times New Roman" w:hAnsi="Source Sans Pro SemiBold" w:cs="Times New Roman"/>
      <w:bCs/>
      <w:noProof/>
      <w:color w:val="0093DD"/>
      <w:sz w:val="72"/>
      <w:szCs w:val="20"/>
      <w:lang w:eastAsia="de-DE"/>
    </w:rPr>
  </w:style>
  <w:style w:type="character" w:customStyle="1" w:styleId="WannZchn">
    <w:name w:val="Wann Zchn"/>
    <w:basedOn w:val="WOZchn"/>
    <w:link w:val="Wann"/>
    <w:rsid w:val="00096981"/>
    <w:rPr>
      <w:rFonts w:ascii="Source Sans Pro SemiBold" w:eastAsia="Times New Roman" w:hAnsi="Source Sans Pro SemiBold" w:cs="Times New Roman"/>
      <w:color w:val="FFFFFF" w:themeColor="background1"/>
      <w:sz w:val="28"/>
      <w:szCs w:val="20"/>
      <w:lang w:eastAsia="de-DE"/>
    </w:rPr>
  </w:style>
  <w:style w:type="paragraph" w:customStyle="1" w:styleId="WOWann">
    <w:name w:val="WO &amp; Wann"/>
    <w:basedOn w:val="Standard"/>
    <w:link w:val="WOWannZchn"/>
    <w:qFormat/>
    <w:rsid w:val="003D0EE4"/>
    <w:pPr>
      <w:jc w:val="center"/>
    </w:pPr>
    <w:rPr>
      <w:rFonts w:ascii="Source Sans Pro" w:hAnsi="Source Sans Pro"/>
      <w:sz w:val="28"/>
    </w:rPr>
  </w:style>
  <w:style w:type="character" w:customStyle="1" w:styleId="WOWannZchn">
    <w:name w:val="WO &amp; Wann Zchn"/>
    <w:basedOn w:val="Absatz-Standardschriftart"/>
    <w:link w:val="WOWann"/>
    <w:rsid w:val="003D0EE4"/>
    <w:rPr>
      <w:rFonts w:ascii="Source Sans Pro" w:hAnsi="Source Sans Pro"/>
      <w:sz w:val="28"/>
    </w:rPr>
  </w:style>
  <w:style w:type="character" w:styleId="Platzhaltertext">
    <w:name w:val="Placeholder Text"/>
    <w:basedOn w:val="Absatz-Standardschriftart"/>
    <w:uiPriority w:val="99"/>
    <w:semiHidden/>
    <w:rsid w:val="003D0EE4"/>
    <w:rPr>
      <w:color w:val="808080"/>
    </w:rPr>
  </w:style>
  <w:style w:type="table" w:customStyle="1" w:styleId="Tabellenraster1">
    <w:name w:val="Tabellenraster1"/>
    <w:basedOn w:val="NormaleTabelle"/>
    <w:next w:val="Tabellenraster"/>
    <w:uiPriority w:val="59"/>
    <w:rsid w:val="003D0EE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10.jpe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_junghans\AppData\Local\Microsoft\Windows\INetCache\Content.Outlook\3YXALVRP\BVS%20Ausschreibung%20Vorlage%202022-09-06-v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8DB2BC405949228075579118560FC4"/>
        <w:category>
          <w:name w:val="Allgemein"/>
          <w:gallery w:val="placeholder"/>
        </w:category>
        <w:types>
          <w:type w:val="bbPlcHdr"/>
        </w:types>
        <w:behaviors>
          <w:behavior w:val="content"/>
        </w:behaviors>
        <w:guid w:val="{D9C1F41D-ABDC-4A03-BF90-024A09718D08}"/>
      </w:docPartPr>
      <w:docPartBody>
        <w:p w:rsidR="00FE2822" w:rsidRDefault="00C8729A">
          <w:pPr>
            <w:pStyle w:val="6D8DB2BC405949228075579118560FC4"/>
          </w:pPr>
          <w:r w:rsidRPr="003B05AD">
            <w:rPr>
              <w:rStyle w:val="Platzhaltertext"/>
            </w:rPr>
            <w:t>Klicken oder tippen Sie hier, um Text einzugeben.</w:t>
          </w:r>
        </w:p>
      </w:docPartBody>
    </w:docPart>
    <w:docPart>
      <w:docPartPr>
        <w:name w:val="7478BD47D26C44899B6620B5FD310892"/>
        <w:category>
          <w:name w:val="Allgemein"/>
          <w:gallery w:val="placeholder"/>
        </w:category>
        <w:types>
          <w:type w:val="bbPlcHdr"/>
        </w:types>
        <w:behaviors>
          <w:behavior w:val="content"/>
        </w:behaviors>
        <w:guid w:val="{B4207CC2-6442-4CF0-837E-5D5B7C0FE47B}"/>
      </w:docPartPr>
      <w:docPartBody>
        <w:p w:rsidR="00FE2822" w:rsidRDefault="00C8729A">
          <w:pPr>
            <w:pStyle w:val="7478BD47D26C44899B6620B5FD310892"/>
          </w:pPr>
          <w:r w:rsidRPr="003B05AD">
            <w:rPr>
              <w:rStyle w:val="Platzhaltertext"/>
            </w:rPr>
            <w:t>Klicken oder tippen Sie hier, um Text einzugeben.</w:t>
          </w:r>
        </w:p>
      </w:docPartBody>
    </w:docPart>
    <w:docPart>
      <w:docPartPr>
        <w:name w:val="F6870E40FC6D4459B91D78E7CE8D2E19"/>
        <w:category>
          <w:name w:val="Allgemein"/>
          <w:gallery w:val="placeholder"/>
        </w:category>
        <w:types>
          <w:type w:val="bbPlcHdr"/>
        </w:types>
        <w:behaviors>
          <w:behavior w:val="content"/>
        </w:behaviors>
        <w:guid w:val="{AF924E87-C545-409C-9C8B-8BC3757BAD78}"/>
      </w:docPartPr>
      <w:docPartBody>
        <w:p w:rsidR="00FE2822" w:rsidRDefault="00C8729A">
          <w:pPr>
            <w:pStyle w:val="F6870E40FC6D4459B91D78E7CE8D2E19"/>
          </w:pPr>
          <w:r w:rsidRPr="003B05AD">
            <w:rPr>
              <w:rStyle w:val="Platzhaltertext"/>
            </w:rPr>
            <w:t>Klicken oder tippen Sie hier, um Text einzugeben.</w:t>
          </w:r>
        </w:p>
      </w:docPartBody>
    </w:docPart>
    <w:docPart>
      <w:docPartPr>
        <w:name w:val="D6D967CB2E73443181F453D2B3C065A8"/>
        <w:category>
          <w:name w:val="Allgemein"/>
          <w:gallery w:val="placeholder"/>
        </w:category>
        <w:types>
          <w:type w:val="bbPlcHdr"/>
        </w:types>
        <w:behaviors>
          <w:behavior w:val="content"/>
        </w:behaviors>
        <w:guid w:val="{07805022-9EFA-47EF-9020-DB726835AFDB}"/>
      </w:docPartPr>
      <w:docPartBody>
        <w:p w:rsidR="00FE2822" w:rsidRDefault="00C8729A">
          <w:pPr>
            <w:pStyle w:val="D6D967CB2E73443181F453D2B3C065A8"/>
          </w:pPr>
          <w:r w:rsidRPr="003B05AD">
            <w:rPr>
              <w:rStyle w:val="Platzhaltertext"/>
            </w:rPr>
            <w:t>Klicken oder tippen Sie hier, um Text einzugeben.</w:t>
          </w:r>
        </w:p>
      </w:docPartBody>
    </w:docPart>
    <w:docPart>
      <w:docPartPr>
        <w:name w:val="B66CF94701AE324D8FCAB23E0072943C"/>
        <w:category>
          <w:name w:val="Allgemein"/>
          <w:gallery w:val="placeholder"/>
        </w:category>
        <w:types>
          <w:type w:val="bbPlcHdr"/>
        </w:types>
        <w:behaviors>
          <w:behavior w:val="content"/>
        </w:behaviors>
        <w:guid w:val="{19FA6E5F-8249-C343-B89B-729904F48A95}"/>
      </w:docPartPr>
      <w:docPartBody>
        <w:p w:rsidR="00061EBA" w:rsidRDefault="00C8729A" w:rsidP="00C8729A">
          <w:pPr>
            <w:pStyle w:val="B66CF94701AE324D8FCAB23E0072943C"/>
          </w:pPr>
          <w:r w:rsidRPr="003B05AD">
            <w:rPr>
              <w:rStyle w:val="Platzhaltertext"/>
            </w:rPr>
            <w:t>Klicken oder tippen Sie hier, um Text einzugeben.</w:t>
          </w:r>
        </w:p>
      </w:docPartBody>
    </w:docPart>
    <w:docPart>
      <w:docPartPr>
        <w:name w:val="CCE06618A1F29741A8E900A4C0975837"/>
        <w:category>
          <w:name w:val="Allgemein"/>
          <w:gallery w:val="placeholder"/>
        </w:category>
        <w:types>
          <w:type w:val="bbPlcHdr"/>
        </w:types>
        <w:behaviors>
          <w:behavior w:val="content"/>
        </w:behaviors>
        <w:guid w:val="{40DE2571-9807-3E43-B4BC-605FE0DA2BD2}"/>
      </w:docPartPr>
      <w:docPartBody>
        <w:p w:rsidR="00061EBA" w:rsidRDefault="00C8729A" w:rsidP="00C8729A">
          <w:pPr>
            <w:pStyle w:val="CCE06618A1F29741A8E900A4C0975837"/>
          </w:pPr>
          <w:r w:rsidRPr="003B05AD">
            <w:rPr>
              <w:rStyle w:val="Platzhaltertext"/>
            </w:rPr>
            <w:t>Klicken oder tippen Sie hier, um Text einzugeben.</w:t>
          </w:r>
        </w:p>
      </w:docPartBody>
    </w:docPart>
    <w:docPart>
      <w:docPartPr>
        <w:name w:val="E26ED527A77DF646BC6DDC545B620C12"/>
        <w:category>
          <w:name w:val="Allgemein"/>
          <w:gallery w:val="placeholder"/>
        </w:category>
        <w:types>
          <w:type w:val="bbPlcHdr"/>
        </w:types>
        <w:behaviors>
          <w:behavior w:val="content"/>
        </w:behaviors>
        <w:guid w:val="{E13A83C9-818B-2B4A-9C91-F75D4B6D6740}"/>
      </w:docPartPr>
      <w:docPartBody>
        <w:p w:rsidR="00061EBA" w:rsidRDefault="00C8729A" w:rsidP="00C8729A">
          <w:pPr>
            <w:pStyle w:val="E26ED527A77DF646BC6DDC545B620C12"/>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 Sans Pro SemiBold">
    <w:panose1 w:val="020B07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BF"/>
    <w:rsid w:val="00061EBA"/>
    <w:rsid w:val="00657F91"/>
    <w:rsid w:val="00682BBF"/>
    <w:rsid w:val="00781F4F"/>
    <w:rsid w:val="00C8729A"/>
    <w:rsid w:val="00DE79DE"/>
    <w:rsid w:val="00E72E39"/>
    <w:rsid w:val="00FE28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8729A"/>
    <w:rPr>
      <w:color w:val="808080"/>
    </w:rPr>
  </w:style>
  <w:style w:type="paragraph" w:customStyle="1" w:styleId="6D8DB2BC405949228075579118560FC4">
    <w:name w:val="6D8DB2BC405949228075579118560FC4"/>
  </w:style>
  <w:style w:type="paragraph" w:customStyle="1" w:styleId="7478BD47D26C44899B6620B5FD310892">
    <w:name w:val="7478BD47D26C44899B6620B5FD310892"/>
  </w:style>
  <w:style w:type="paragraph" w:customStyle="1" w:styleId="F6870E40FC6D4459B91D78E7CE8D2E19">
    <w:name w:val="F6870E40FC6D4459B91D78E7CE8D2E19"/>
  </w:style>
  <w:style w:type="paragraph" w:customStyle="1" w:styleId="D6D967CB2E73443181F453D2B3C065A8">
    <w:name w:val="D6D967CB2E73443181F453D2B3C065A8"/>
  </w:style>
  <w:style w:type="paragraph" w:customStyle="1" w:styleId="B66CF94701AE324D8FCAB23E0072943C">
    <w:name w:val="B66CF94701AE324D8FCAB23E0072943C"/>
    <w:rsid w:val="00C8729A"/>
    <w:pPr>
      <w:spacing w:after="0" w:line="240" w:lineRule="auto"/>
    </w:pPr>
    <w:rPr>
      <w:sz w:val="24"/>
      <w:szCs w:val="24"/>
    </w:rPr>
  </w:style>
  <w:style w:type="paragraph" w:customStyle="1" w:styleId="CCE06618A1F29741A8E900A4C0975837">
    <w:name w:val="CCE06618A1F29741A8E900A4C0975837"/>
    <w:rsid w:val="00C8729A"/>
    <w:pPr>
      <w:spacing w:after="0" w:line="240" w:lineRule="auto"/>
    </w:pPr>
    <w:rPr>
      <w:sz w:val="24"/>
      <w:szCs w:val="24"/>
    </w:rPr>
  </w:style>
  <w:style w:type="paragraph" w:customStyle="1" w:styleId="E26ED527A77DF646BC6DDC545B620C12">
    <w:name w:val="E26ED527A77DF646BC6DDC545B620C12"/>
    <w:rsid w:val="00C8729A"/>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8" ma:contentTypeDescription="Ein neues Dokument erstellen." ma:contentTypeScope="" ma:versionID="b1803ce6292ddab65b19ab8ce92ba8d3">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d646881e15beb472270937b5b0afe9e4"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65933-63A3-40F0-A2A1-CEFB2C491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5e7f-3097-4f0c-98bb-e6deeb942c91"/>
    <ds:schemaRef ds:uri="d00a148a-a0ad-4c56-bbef-61e28003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52097-4FCE-42CA-9121-E5768AEFC5C7}">
  <ds:schemaRefs>
    <ds:schemaRef ds:uri="http://schemas.microsoft.com/sharepoint/v3/contenttype/forms"/>
  </ds:schemaRefs>
</ds:datastoreItem>
</file>

<file path=customXml/itemProps3.xml><?xml version="1.0" encoding="utf-8"?>
<ds:datastoreItem xmlns:ds="http://schemas.openxmlformats.org/officeDocument/2006/customXml" ds:itemID="{0947B539-C00F-4CBB-8174-49F2DE29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C:\Users\n_junghans\AppData\Local\Microsoft\Windows\INetCache\Content.Outlook\3YXALVRP\BVS Ausschreibung Vorlage 2022-09-06-v01.dotx</Template>
  <TotalTime>0</TotalTime>
  <Pages>3</Pages>
  <Words>434</Words>
  <Characters>2741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2024-06-06T20:46:00Z</dcterms:created>
  <dcterms:modified xsi:type="dcterms:W3CDTF">2024-06-07T08:37:00Z</dcterms:modified>
</cp:coreProperties>
</file>