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6B0D9" w14:textId="77777777" w:rsidR="00CF61BA" w:rsidRPr="00CF61BA" w:rsidRDefault="00CF61BA" w:rsidP="00CF61BA">
      <w:pPr>
        <w:pStyle w:val="berschrift1"/>
        <w:spacing w:after="0"/>
        <w:rPr>
          <w:rFonts w:ascii="Source Sans Pro Light" w:hAnsi="Source Sans Pro Light"/>
          <w:color w:val="auto"/>
          <w:sz w:val="72"/>
          <w:szCs w:val="72"/>
        </w:rPr>
      </w:pPr>
      <w:r w:rsidRPr="0051748E">
        <w:rPr>
          <w:noProof/>
        </w:rPr>
        <mc:AlternateContent>
          <mc:Choice Requires="wps">
            <w:drawing>
              <wp:anchor distT="0" distB="0" distL="114300" distR="114300" simplePos="0" relativeHeight="251660288" behindDoc="1" locked="1" layoutInCell="0" allowOverlap="1" wp14:anchorId="7007641B" wp14:editId="66985837">
                <wp:simplePos x="0" y="0"/>
                <wp:positionH relativeFrom="page">
                  <wp:posOffset>4320540</wp:posOffset>
                </wp:positionH>
                <wp:positionV relativeFrom="page">
                  <wp:posOffset>6264910</wp:posOffset>
                </wp:positionV>
                <wp:extent cx="2520000" cy="2520000"/>
                <wp:effectExtent l="0" t="0" r="0" b="0"/>
                <wp:wrapNone/>
                <wp:docPr id="8" name="Ellipse 8"/>
                <wp:cNvGraphicFramePr/>
                <a:graphic xmlns:a="http://schemas.openxmlformats.org/drawingml/2006/main">
                  <a:graphicData uri="http://schemas.microsoft.com/office/word/2010/wordprocessingShape">
                    <wps:wsp>
                      <wps:cNvSpPr/>
                      <wps:spPr>
                        <a:xfrm>
                          <a:off x="0" y="0"/>
                          <a:ext cx="2520000" cy="252000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7E88D8" id="Ellipse 8" o:spid="_x0000_s1026" style="position:absolute;margin-left:340.2pt;margin-top:493.3pt;width:198.45pt;height:198.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" o:allowincell="f" fillcolor="#00b0f0" stroked="f" strokeweight="1pt">
                <v:stroke joinstyle="miter"/>
                <w10:wrap anchorx="page" anchory="page"/>
                <w10:anchorlock/>
              </v:oval>
            </w:pict>
          </mc:Fallback>
        </mc:AlternateContent>
      </w:r>
      <w:r w:rsidRPr="0051748E">
        <w:rPr>
          <w:noProof/>
        </w:rPr>
        <mc:AlternateContent>
          <mc:Choice Requires="wps">
            <w:drawing>
              <wp:anchor distT="0" distB="0" distL="114300" distR="114300" simplePos="0" relativeHeight="251659264" behindDoc="1" locked="1" layoutInCell="0" allowOverlap="1" wp14:anchorId="7D7D3248" wp14:editId="46FF0179">
                <wp:simplePos x="0" y="0"/>
                <wp:positionH relativeFrom="page">
                  <wp:posOffset>828040</wp:posOffset>
                </wp:positionH>
                <wp:positionV relativeFrom="page">
                  <wp:posOffset>6840855</wp:posOffset>
                </wp:positionV>
                <wp:extent cx="2880000" cy="2880000"/>
                <wp:effectExtent l="0" t="0" r="0" b="0"/>
                <wp:wrapNone/>
                <wp:docPr id="24" name="Ellipse 24"/>
                <wp:cNvGraphicFramePr/>
                <a:graphic xmlns:a="http://schemas.openxmlformats.org/drawingml/2006/main">
                  <a:graphicData uri="http://schemas.microsoft.com/office/word/2010/wordprocessingShape">
                    <wps:wsp>
                      <wps:cNvSpPr/>
                      <wps:spPr>
                        <a:xfrm>
                          <a:off x="0" y="0"/>
                          <a:ext cx="2880000" cy="2880000"/>
                        </a:xfrm>
                        <a:prstGeom prst="ellipse">
                          <a:avLst/>
                        </a:prstGeom>
                        <a:solidFill>
                          <a:srgbClr val="E3F5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B18B86" id="Ellipse 24" o:spid="_x0000_s1026" style="position:absolute;margin-left:65.2pt;margin-top:538.65pt;width:226.75pt;height:226.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" o:allowincell="f" fillcolor="#e3f5fc" stroked="f" strokeweight="1pt">
                <v:stroke joinstyle="miter"/>
                <w10:wrap anchorx="page" anchory="page"/>
                <w10:anchorlock/>
              </v:oval>
            </w:pict>
          </mc:Fallback>
        </mc:AlternateContent>
      </w:r>
      <w:r>
        <w:rPr>
          <w:rFonts w:ascii="Source Sans Pro Light" w:hAnsi="Source Sans Pro Light"/>
          <w:color w:val="auto"/>
          <w:sz w:val="72"/>
          <w:szCs w:val="72"/>
        </w:rPr>
        <w:t>EINLADUN</w:t>
      </w:r>
      <w:r w:rsidR="00684897">
        <w:rPr>
          <w:rFonts w:ascii="Source Sans Pro Light" w:hAnsi="Source Sans Pro Light"/>
          <w:color w:val="auto"/>
          <w:sz w:val="72"/>
          <w:szCs w:val="72"/>
        </w:rPr>
        <w:t>G</w:t>
      </w:r>
    </w:p>
    <w:p w14:paraId="21CB47DB" w14:textId="77777777" w:rsidR="00CF61BA" w:rsidRDefault="00CF61BA" w:rsidP="00CF61BA">
      <w:pPr>
        <w:rPr>
          <w:noProof/>
        </w:rPr>
      </w:pPr>
      <w:r w:rsidRPr="00D966ED">
        <w:rPr>
          <w:noProof/>
          <w:lang w:eastAsia="de-DE"/>
        </w:rPr>
        <w:drawing>
          <wp:inline distT="0" distB="0" distL="0" distR="0" wp14:anchorId="3FE8489D" wp14:editId="4D3677B7">
            <wp:extent cx="1945640" cy="59450"/>
            <wp:effectExtent l="0" t="0" r="0" b="0"/>
            <wp:docPr id="27" name="Grafik 13">
              <a:extLst xmlns:a="http://schemas.openxmlformats.org/drawingml/2006/main">
                <a:ext uri="{FF2B5EF4-FFF2-40B4-BE49-F238E27FC236}">
                  <a16:creationId xmlns:a16="http://schemas.microsoft.com/office/drawing/2014/main" id="{C8D03149-8711-F045-BC82-2A79DC97DC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a:extLst>
                        <a:ext uri="{FF2B5EF4-FFF2-40B4-BE49-F238E27FC236}">
                          <a16:creationId xmlns:a16="http://schemas.microsoft.com/office/drawing/2014/main" id="{C8D03149-8711-F045-BC82-2A79DC97DC51}"/>
                        </a:ext>
                      </a:extLst>
                    </pic:cNvPr>
                    <pic:cNvPicPr>
                      <a:picLocks noChangeAspect="1"/>
                    </pic:cNvPicPr>
                  </pic:nvPicPr>
                  <pic:blipFill>
                    <a:blip r:embed="rId8"/>
                    <a:stretch>
                      <a:fillRect/>
                    </a:stretch>
                  </pic:blipFill>
                  <pic:spPr>
                    <a:xfrm flipV="1">
                      <a:off x="0" y="0"/>
                      <a:ext cx="1945640" cy="59450"/>
                    </a:xfrm>
                    <a:prstGeom prst="rect">
                      <a:avLst/>
                    </a:prstGeom>
                  </pic:spPr>
                </pic:pic>
              </a:graphicData>
            </a:graphic>
          </wp:inline>
        </w:drawing>
      </w:r>
    </w:p>
    <w:sdt>
      <w:sdtPr>
        <w:rPr>
          <w:rFonts w:ascii="Arial" w:eastAsia="Times New Roman" w:hAnsi="Arial" w:cs="Times New Roman"/>
          <w:b/>
          <w:color w:val="000000" w:themeColor="text1"/>
          <w:sz w:val="32"/>
          <w:szCs w:val="32"/>
          <w:lang w:eastAsia="de-DE"/>
        </w:rPr>
        <w:alias w:val="Veranstaltungstitel"/>
        <w:tag w:val="Veranstaltungstitel"/>
        <w:id w:val="1441106629"/>
        <w:placeholder>
          <w:docPart w:val="273DDF90110F4C03884FDCEA6F615BEC"/>
        </w:placeholder>
        <w:text w:multiLine="1"/>
      </w:sdtPr>
      <w:sdtContent>
        <w:p w14:paraId="0E9059EE" w14:textId="77777777" w:rsidR="00CF61BA" w:rsidRDefault="003D5D1D" w:rsidP="00B93370">
          <w:pPr>
            <w:spacing w:after="240" w:line="240" w:lineRule="auto"/>
            <w:ind w:right="-284"/>
            <w:rPr>
              <w:rStyle w:val="berschrift1Zchn"/>
              <w:rFonts w:eastAsiaTheme="minorHAnsi"/>
            </w:rPr>
          </w:pPr>
          <w:r w:rsidRPr="003D5D1D">
            <w:rPr>
              <w:rFonts w:ascii="Arial" w:eastAsia="Times New Roman" w:hAnsi="Arial" w:cs="Times New Roman"/>
              <w:b/>
              <w:color w:val="000000" w:themeColor="text1"/>
              <w:sz w:val="32"/>
              <w:szCs w:val="32"/>
              <w:lang w:eastAsia="de-DE"/>
            </w:rPr>
            <w:t xml:space="preserve">Integrative Jugendwoche, </w:t>
          </w:r>
          <w:r>
            <w:rPr>
              <w:rFonts w:ascii="Arial" w:eastAsia="Times New Roman" w:hAnsi="Arial" w:cs="Times New Roman"/>
              <w:b/>
              <w:color w:val="000000" w:themeColor="text1"/>
              <w:sz w:val="32"/>
              <w:szCs w:val="32"/>
              <w:lang w:eastAsia="de-DE"/>
            </w:rPr>
            <w:br/>
          </w:r>
          <w:r w:rsidRPr="003D5D1D">
            <w:rPr>
              <w:rFonts w:ascii="Arial" w:eastAsia="Times New Roman" w:hAnsi="Arial" w:cs="Times New Roman"/>
              <w:b/>
              <w:color w:val="000000" w:themeColor="text1"/>
              <w:sz w:val="32"/>
              <w:szCs w:val="32"/>
              <w:lang w:eastAsia="de-DE"/>
            </w:rPr>
            <w:t>Einführung in den Segelsport</w:t>
          </w:r>
        </w:p>
      </w:sdtContent>
    </w:sdt>
    <w:sdt>
      <w:sdtPr>
        <w:rPr>
          <w:rFonts w:ascii="Source Sans Pro" w:eastAsia="Times New Roman" w:hAnsi="Source Sans Pro" w:cs="Times New Roman"/>
          <w:lang w:eastAsia="de-DE"/>
        </w:rPr>
        <w:alias w:val="Einladungstext"/>
        <w:tag w:val="Einladungstext"/>
        <w:id w:val="-1913617767"/>
        <w:placeholder>
          <w:docPart w:val="5B54711DF2034E68960B6087799B1222"/>
        </w:placeholder>
      </w:sdtPr>
      <w:sdtContent>
        <w:bookmarkStart w:id="0" w:name="_Hlk5968334" w:displacedByCustomXml="prev"/>
        <w:p w14:paraId="52D6A9DF" w14:textId="77777777" w:rsidR="00CF61BA" w:rsidRPr="00684897" w:rsidRDefault="00CF61BA" w:rsidP="00684897">
          <w:pPr>
            <w:spacing w:after="240"/>
            <w:ind w:right="-284"/>
            <w:rPr>
              <w:rFonts w:ascii="Source Sans Pro" w:hAnsi="Source Sans Pro"/>
            </w:rPr>
          </w:pPr>
        </w:p>
        <w:p w14:paraId="103FA283" w14:textId="77777777" w:rsidR="00684897" w:rsidRPr="00684897" w:rsidRDefault="00CF61BA" w:rsidP="00684897">
          <w:pPr>
            <w:spacing w:after="240"/>
            <w:ind w:right="-284"/>
            <w:rPr>
              <w:rFonts w:ascii="Source Sans Pro" w:hAnsi="Source Sans Pro"/>
            </w:rPr>
          </w:pPr>
          <w:r w:rsidRPr="00684897">
            <w:rPr>
              <w:rFonts w:ascii="Source Sans Pro" w:hAnsi="Source Sans Pro"/>
            </w:rPr>
            <w:t>Liebe Sportler, Sportlerinnen und Sportbegeisterte,</w:t>
          </w:r>
        </w:p>
        <w:p w14:paraId="7E2FF5B5" w14:textId="77777777" w:rsidR="00AF7DAA" w:rsidRDefault="00AF7DAA" w:rsidP="00684897">
          <w:pPr>
            <w:spacing w:after="240"/>
            <w:ind w:right="-284"/>
            <w:rPr>
              <w:rFonts w:ascii="Source Sans Pro" w:hAnsi="Source Sans Pro"/>
            </w:rPr>
          </w:pPr>
          <w:r w:rsidRPr="00684897">
            <w:rPr>
              <w:rFonts w:ascii="Source Sans Pro" w:hAnsi="Source Sans Pro"/>
            </w:rPr>
            <w:t>gerne möchten wir Euch mit dieser Ausschreibung zu</w:t>
          </w:r>
          <w:r>
            <w:rPr>
              <w:rFonts w:ascii="Source Sans Pro" w:hAnsi="Source Sans Pro"/>
            </w:rPr>
            <w:t>r</w:t>
          </w:r>
          <w:r w:rsidRPr="00684897">
            <w:rPr>
              <w:rFonts w:ascii="Source Sans Pro" w:hAnsi="Source Sans Pro"/>
            </w:rPr>
            <w:t xml:space="preserve"> </w:t>
          </w:r>
          <w:r>
            <w:rPr>
              <w:rFonts w:ascii="Source Sans Pro" w:hAnsi="Source Sans Pro"/>
            </w:rPr>
            <w:t>inklusiven Jugendwoche</w:t>
          </w:r>
          <w:r w:rsidRPr="00684897">
            <w:rPr>
              <w:rFonts w:ascii="Source Sans Pro" w:hAnsi="Source Sans Pro"/>
            </w:rPr>
            <w:t xml:space="preserve"> einladen </w:t>
          </w:r>
        </w:p>
        <w:p w14:paraId="5CE851C0" w14:textId="03E18820" w:rsidR="00684897" w:rsidRDefault="00CF61BA" w:rsidP="00684897">
          <w:pPr>
            <w:spacing w:after="240"/>
            <w:ind w:right="-284"/>
            <w:rPr>
              <w:rFonts w:ascii="Source Sans Pro" w:hAnsi="Source Sans Pro"/>
            </w:rPr>
          </w:pPr>
          <w:r w:rsidRPr="00684897">
            <w:rPr>
              <w:rFonts w:ascii="Source Sans Pro" w:hAnsi="Source Sans Pro"/>
            </w:rPr>
            <w:t>Wir freuen uns über Eure Anmeldung und zahlreiches Erscheinen!</w:t>
          </w:r>
          <w:bookmarkEnd w:id="0"/>
        </w:p>
        <w:p w14:paraId="57952910" w14:textId="77777777" w:rsidR="00CF61BA" w:rsidRPr="00684897" w:rsidRDefault="00000000" w:rsidP="00684897">
          <w:pPr>
            <w:spacing w:after="240"/>
            <w:ind w:right="-284"/>
            <w:rPr>
              <w:rFonts w:ascii="Source Sans Pro" w:hAnsi="Source Sans Pro"/>
            </w:rPr>
          </w:pPr>
        </w:p>
      </w:sdtContent>
    </w:sdt>
    <w:tbl>
      <w:tblPr>
        <w:tblStyle w:val="Tabellenraster"/>
        <w:tblpPr w:leftFromText="142" w:rightFromText="142" w:horzAnchor="margin" w:tblpXSpec="right" w:tblpY="9073"/>
        <w:tblW w:w="0" w:type="auto"/>
        <w:tblCellMar>
          <w:left w:w="0" w:type="dxa"/>
          <w:right w:w="0" w:type="dxa"/>
        </w:tblCellMar>
        <w:tblLook w:val="04A0" w:firstRow="1" w:lastRow="0" w:firstColumn="1" w:lastColumn="0" w:noHBand="0" w:noVBand="1"/>
      </w:tblPr>
      <w:tblGrid>
        <w:gridCol w:w="4390"/>
        <w:gridCol w:w="992"/>
        <w:gridCol w:w="3962"/>
      </w:tblGrid>
      <w:tr w:rsidR="00B70BC2" w14:paraId="75580658" w14:textId="77777777" w:rsidTr="000E306A">
        <w:trPr>
          <w:trHeight w:val="840"/>
        </w:trPr>
        <w:tc>
          <w:tcPr>
            <w:tcW w:w="4390" w:type="dxa"/>
            <w:tcBorders>
              <w:top w:val="nil"/>
              <w:left w:val="nil"/>
              <w:bottom w:val="nil"/>
              <w:right w:val="nil"/>
            </w:tcBorders>
          </w:tcPr>
          <w:p w14:paraId="10551D63" w14:textId="77777777" w:rsidR="00B70BC2" w:rsidRDefault="00B70BC2" w:rsidP="000E306A">
            <w:pPr>
              <w:ind w:right="-284"/>
            </w:pPr>
          </w:p>
        </w:tc>
        <w:tc>
          <w:tcPr>
            <w:tcW w:w="992" w:type="dxa"/>
            <w:tcBorders>
              <w:top w:val="nil"/>
              <w:left w:val="nil"/>
              <w:bottom w:val="nil"/>
              <w:right w:val="nil"/>
            </w:tcBorders>
          </w:tcPr>
          <w:p w14:paraId="2C5518E3" w14:textId="77777777" w:rsidR="00B70BC2" w:rsidRDefault="00B70BC2" w:rsidP="000E306A">
            <w:pPr>
              <w:ind w:right="-284"/>
            </w:pPr>
          </w:p>
        </w:tc>
        <w:tc>
          <w:tcPr>
            <w:tcW w:w="3962" w:type="dxa"/>
            <w:vMerge w:val="restart"/>
            <w:tcBorders>
              <w:top w:val="nil"/>
              <w:left w:val="nil"/>
              <w:bottom w:val="nil"/>
              <w:right w:val="nil"/>
            </w:tcBorders>
          </w:tcPr>
          <w:p w14:paraId="57A87F99" w14:textId="77777777" w:rsidR="00B70BC2" w:rsidRDefault="00B70BC2" w:rsidP="000E306A">
            <w:pPr>
              <w:pStyle w:val="zzAdressse"/>
              <w:jc w:val="center"/>
              <w:rPr>
                <w:rFonts w:ascii="Source Sans Pro" w:hAnsi="Source Sans Pro"/>
                <w:color w:val="FFFFFF" w:themeColor="background1"/>
                <w:sz w:val="56"/>
              </w:rPr>
            </w:pPr>
            <w:r>
              <w:rPr>
                <w:rFonts w:ascii="Source Sans Pro" w:hAnsi="Source Sans Pro"/>
                <w:color w:val="FFFFFF" w:themeColor="background1"/>
                <w:sz w:val="56"/>
              </w:rPr>
              <w:t>WANN</w:t>
            </w:r>
          </w:p>
          <w:sdt>
            <w:sdtPr>
              <w:alias w:val="Zeit"/>
              <w:tag w:val="Zeit"/>
              <w:id w:val="-851102339"/>
              <w:placeholder>
                <w:docPart w:val="124DE9DA811F4728AE7BBB4472B27B1A"/>
              </w:placeholder>
            </w:sdtPr>
            <w:sdtContent>
              <w:p w14:paraId="76340731" w14:textId="68B2EDE1" w:rsidR="00901D18" w:rsidRDefault="00901D18" w:rsidP="00901D18">
                <w:pPr>
                  <w:pStyle w:val="WOWann"/>
                  <w:rPr>
                    <w:color w:val="FFFFFF" w:themeColor="background1"/>
                  </w:rPr>
                </w:pPr>
                <w:r>
                  <w:rPr>
                    <w:color w:val="FFFFFF" w:themeColor="background1"/>
                  </w:rPr>
                  <w:t xml:space="preserve"> </w:t>
                </w:r>
                <w:proofErr w:type="gramStart"/>
                <w:r w:rsidR="001C3020">
                  <w:rPr>
                    <w:color w:val="FFFFFF" w:themeColor="background1"/>
                  </w:rPr>
                  <w:t xml:space="preserve">Samstag </w:t>
                </w:r>
                <w:r w:rsidR="009902C3">
                  <w:rPr>
                    <w:color w:val="FFFFFF" w:themeColor="background1"/>
                  </w:rPr>
                  <w:t xml:space="preserve"> </w:t>
                </w:r>
                <w:r w:rsidR="00F144FF">
                  <w:rPr>
                    <w:color w:val="FFFFFF" w:themeColor="background1"/>
                  </w:rPr>
                  <w:t>29</w:t>
                </w:r>
                <w:r w:rsidR="003D5D1D">
                  <w:rPr>
                    <w:color w:val="FFFFFF" w:themeColor="background1"/>
                  </w:rPr>
                  <w:t>.</w:t>
                </w:r>
                <w:proofErr w:type="gramEnd"/>
                <w:r w:rsidR="003D5D1D">
                  <w:rPr>
                    <w:color w:val="FFFFFF" w:themeColor="background1"/>
                  </w:rPr>
                  <w:t xml:space="preserve"> </w:t>
                </w:r>
                <w:r>
                  <w:rPr>
                    <w:color w:val="FFFFFF" w:themeColor="background1"/>
                  </w:rPr>
                  <w:t>Ju</w:t>
                </w:r>
                <w:r w:rsidR="002C43F9">
                  <w:rPr>
                    <w:color w:val="FFFFFF" w:themeColor="background1"/>
                  </w:rPr>
                  <w:t>li</w:t>
                </w:r>
                <w:r w:rsidR="009902C3">
                  <w:rPr>
                    <w:color w:val="FFFFFF" w:themeColor="background1"/>
                  </w:rPr>
                  <w:t xml:space="preserve"> 202</w:t>
                </w:r>
                <w:r w:rsidR="00F144FF">
                  <w:rPr>
                    <w:color w:val="FFFFFF" w:themeColor="background1"/>
                  </w:rPr>
                  <w:t>3</w:t>
                </w:r>
              </w:p>
              <w:p w14:paraId="4504D13F" w14:textId="77777777" w:rsidR="00901D18" w:rsidRDefault="00901D18" w:rsidP="00901D18">
                <w:pPr>
                  <w:pStyle w:val="WOWann"/>
                  <w:rPr>
                    <w:color w:val="FFFFFF" w:themeColor="background1"/>
                  </w:rPr>
                </w:pPr>
                <w:r>
                  <w:rPr>
                    <w:color w:val="FFFFFF" w:themeColor="background1"/>
                  </w:rPr>
                  <w:t>bis</w:t>
                </w:r>
              </w:p>
              <w:p w14:paraId="64DC2DD5" w14:textId="41D9DEC7" w:rsidR="000E306A" w:rsidRPr="00B93370" w:rsidRDefault="009902C3" w:rsidP="00901D18">
                <w:pPr>
                  <w:pStyle w:val="WOWann"/>
                  <w:rPr>
                    <w:color w:val="FFFFFF" w:themeColor="background1"/>
                  </w:rPr>
                </w:pPr>
                <w:r>
                  <w:rPr>
                    <w:color w:val="FFFFFF" w:themeColor="background1"/>
                  </w:rPr>
                  <w:t>Son</w:t>
                </w:r>
                <w:r w:rsidR="00F144FF">
                  <w:rPr>
                    <w:color w:val="FFFFFF" w:themeColor="background1"/>
                  </w:rPr>
                  <w:t>n</w:t>
                </w:r>
                <w:r>
                  <w:rPr>
                    <w:color w:val="FFFFFF" w:themeColor="background1"/>
                  </w:rPr>
                  <w:t>tag 0</w:t>
                </w:r>
                <w:r w:rsidR="00F144FF">
                  <w:rPr>
                    <w:color w:val="FFFFFF" w:themeColor="background1"/>
                  </w:rPr>
                  <w:t>6</w:t>
                </w:r>
                <w:r w:rsidR="003D5D1D">
                  <w:rPr>
                    <w:color w:val="FFFFFF" w:themeColor="background1"/>
                  </w:rPr>
                  <w:t xml:space="preserve">. </w:t>
                </w:r>
                <w:proofErr w:type="gramStart"/>
                <w:r w:rsidR="003D5D1D">
                  <w:rPr>
                    <w:color w:val="FFFFFF" w:themeColor="background1"/>
                  </w:rPr>
                  <w:t>August</w:t>
                </w:r>
                <w:r w:rsidR="002C43F9">
                  <w:rPr>
                    <w:color w:val="FFFFFF" w:themeColor="background1"/>
                  </w:rPr>
                  <w:t xml:space="preserve"> </w:t>
                </w:r>
                <w:r>
                  <w:rPr>
                    <w:color w:val="FFFFFF" w:themeColor="background1"/>
                  </w:rPr>
                  <w:t xml:space="preserve"> 202</w:t>
                </w:r>
                <w:r w:rsidR="00F144FF">
                  <w:rPr>
                    <w:color w:val="FFFFFF" w:themeColor="background1"/>
                  </w:rPr>
                  <w:t>3</w:t>
                </w:r>
                <w:proofErr w:type="gramEnd"/>
              </w:p>
            </w:sdtContent>
          </w:sdt>
          <w:p w14:paraId="6DD73D50" w14:textId="77777777" w:rsidR="000E306A" w:rsidRPr="000E306A" w:rsidRDefault="000E306A" w:rsidP="000E306A">
            <w:pPr>
              <w:pStyle w:val="zzAdressse"/>
              <w:jc w:val="center"/>
              <w:rPr>
                <w:rFonts w:ascii="Source Sans Pro" w:hAnsi="Source Sans Pro"/>
                <w:color w:val="FFFFFF" w:themeColor="background1"/>
                <w:sz w:val="56"/>
              </w:rPr>
            </w:pPr>
          </w:p>
        </w:tc>
      </w:tr>
      <w:tr w:rsidR="00B70BC2" w14:paraId="5FF63C64" w14:textId="77777777" w:rsidTr="000E306A">
        <w:trPr>
          <w:trHeight w:val="2397"/>
        </w:trPr>
        <w:tc>
          <w:tcPr>
            <w:tcW w:w="4390" w:type="dxa"/>
            <w:vMerge w:val="restart"/>
            <w:tcBorders>
              <w:top w:val="nil"/>
              <w:left w:val="nil"/>
              <w:bottom w:val="nil"/>
              <w:right w:val="nil"/>
            </w:tcBorders>
          </w:tcPr>
          <w:p w14:paraId="4CF8478B" w14:textId="77777777" w:rsidR="00B70BC2" w:rsidRDefault="00B70BC2" w:rsidP="000E306A">
            <w:pPr>
              <w:pStyle w:val="zzAdresse-Absender"/>
              <w:jc w:val="center"/>
              <w:rPr>
                <w:rFonts w:ascii="Source Sans Pro" w:hAnsi="Source Sans Pro"/>
                <w:color w:val="auto"/>
                <w:sz w:val="56"/>
              </w:rPr>
            </w:pPr>
            <w:r w:rsidRPr="00FD1E3C">
              <w:rPr>
                <w:rFonts w:ascii="Source Sans Pro" w:hAnsi="Source Sans Pro"/>
                <w:color w:val="auto"/>
                <w:sz w:val="56"/>
              </w:rPr>
              <w:t>WO</w:t>
            </w:r>
          </w:p>
          <w:sdt>
            <w:sdtPr>
              <w:rPr>
                <w:rFonts w:ascii="Source Sans Pro" w:hAnsi="Source Sans Pro"/>
                <w:sz w:val="28"/>
              </w:rPr>
              <w:alias w:val="Ort"/>
              <w:tag w:val="Ort"/>
              <w:id w:val="155585285"/>
              <w:placeholder>
                <w:docPart w:val="7FAC2F8A98D1455BA2069BAD92A7ED0B"/>
              </w:placeholder>
            </w:sdtPr>
            <w:sdtContent>
              <w:p w14:paraId="6BDD76C9" w14:textId="77777777" w:rsidR="00B93370" w:rsidRPr="00B93370" w:rsidRDefault="00B93370" w:rsidP="00B93370">
                <w:pPr>
                  <w:pStyle w:val="Kopfzeile"/>
                  <w:tabs>
                    <w:tab w:val="clear" w:pos="4536"/>
                    <w:tab w:val="center" w:pos="5103"/>
                  </w:tabs>
                  <w:jc w:val="center"/>
                  <w:rPr>
                    <w:b/>
                    <w:color w:val="FF0000"/>
                    <w:sz w:val="32"/>
                    <w:szCs w:val="32"/>
                    <w:lang w:val="en-US"/>
                  </w:rPr>
                </w:pPr>
                <w:r w:rsidRPr="00B93370">
                  <w:rPr>
                    <w:b/>
                    <w:color w:val="FF0000"/>
                    <w:sz w:val="32"/>
                    <w:szCs w:val="32"/>
                    <w:lang w:val="en-US"/>
                  </w:rPr>
                  <w:t xml:space="preserve"> Segelclub Prien Chiemsee</w:t>
                </w:r>
              </w:p>
              <w:p w14:paraId="2A22EE50" w14:textId="77777777" w:rsidR="00B93370" w:rsidRDefault="00B93370" w:rsidP="000E306A">
                <w:pPr>
                  <w:pStyle w:val="WOWann"/>
                  <w:rPr>
                    <w:rFonts w:ascii="Times New Roman" w:eastAsia="SimSun" w:hAnsi="Times New Roman"/>
                    <w:lang w:eastAsia="zh-CN"/>
                  </w:rPr>
                </w:pPr>
                <w:r w:rsidRPr="00B93370">
                  <w:rPr>
                    <w:rFonts w:ascii="Times New Roman" w:eastAsia="SimSun" w:hAnsi="Times New Roman"/>
                    <w:lang w:val="en-US" w:eastAsia="zh-CN"/>
                  </w:rPr>
                  <w:t xml:space="preserve">Stippelwerft, Seestr. </w:t>
                </w:r>
                <w:r w:rsidRPr="005151E4">
                  <w:rPr>
                    <w:rFonts w:ascii="Times New Roman" w:eastAsia="SimSun" w:hAnsi="Times New Roman"/>
                    <w:lang w:eastAsia="zh-CN"/>
                  </w:rPr>
                  <w:t xml:space="preserve">127 / </w:t>
                </w:r>
              </w:p>
              <w:p w14:paraId="191D3F1E" w14:textId="77777777" w:rsidR="00B70BC2" w:rsidRDefault="00B93370" w:rsidP="000E306A">
                <w:pPr>
                  <w:pStyle w:val="WOWann"/>
                </w:pPr>
                <w:r w:rsidRPr="005151E4">
                  <w:rPr>
                    <w:rFonts w:ascii="Times New Roman" w:eastAsia="SimSun" w:hAnsi="Times New Roman"/>
                    <w:lang w:eastAsia="zh-CN"/>
                  </w:rPr>
                  <w:t>83209 Prien am Chiemsee</w:t>
                </w:r>
              </w:p>
            </w:sdtContent>
          </w:sdt>
          <w:p w14:paraId="120B2364" w14:textId="77777777" w:rsidR="00B70BC2" w:rsidRDefault="00B70BC2" w:rsidP="000E306A">
            <w:pPr>
              <w:ind w:right="-284"/>
            </w:pPr>
          </w:p>
        </w:tc>
        <w:tc>
          <w:tcPr>
            <w:tcW w:w="992" w:type="dxa"/>
            <w:tcBorders>
              <w:top w:val="nil"/>
              <w:left w:val="nil"/>
              <w:bottom w:val="nil"/>
              <w:right w:val="nil"/>
            </w:tcBorders>
          </w:tcPr>
          <w:p w14:paraId="50595D5D" w14:textId="77777777" w:rsidR="00B70BC2" w:rsidRDefault="00B70BC2" w:rsidP="000E306A">
            <w:pPr>
              <w:ind w:right="-284"/>
            </w:pPr>
          </w:p>
        </w:tc>
        <w:tc>
          <w:tcPr>
            <w:tcW w:w="3962" w:type="dxa"/>
            <w:vMerge/>
            <w:tcBorders>
              <w:top w:val="nil"/>
              <w:left w:val="nil"/>
              <w:bottom w:val="nil"/>
              <w:right w:val="nil"/>
            </w:tcBorders>
          </w:tcPr>
          <w:p w14:paraId="0F5F8ECE" w14:textId="77777777" w:rsidR="00B70BC2" w:rsidRDefault="00B70BC2" w:rsidP="000E306A">
            <w:pPr>
              <w:ind w:right="-284"/>
            </w:pPr>
          </w:p>
        </w:tc>
      </w:tr>
      <w:tr w:rsidR="00B70BC2" w14:paraId="734E7B80" w14:textId="77777777" w:rsidTr="000E306A">
        <w:trPr>
          <w:trHeight w:val="1701"/>
        </w:trPr>
        <w:tc>
          <w:tcPr>
            <w:tcW w:w="4390" w:type="dxa"/>
            <w:vMerge/>
            <w:tcBorders>
              <w:top w:val="nil"/>
              <w:left w:val="nil"/>
              <w:bottom w:val="nil"/>
              <w:right w:val="nil"/>
            </w:tcBorders>
          </w:tcPr>
          <w:p w14:paraId="0477B414" w14:textId="77777777" w:rsidR="00B70BC2" w:rsidRDefault="00B70BC2" w:rsidP="000E306A">
            <w:pPr>
              <w:ind w:right="-284"/>
            </w:pPr>
          </w:p>
        </w:tc>
        <w:tc>
          <w:tcPr>
            <w:tcW w:w="4954" w:type="dxa"/>
            <w:gridSpan w:val="2"/>
            <w:tcBorders>
              <w:top w:val="nil"/>
              <w:left w:val="nil"/>
              <w:bottom w:val="nil"/>
              <w:right w:val="nil"/>
            </w:tcBorders>
            <w:vAlign w:val="bottom"/>
          </w:tcPr>
          <w:p w14:paraId="7F441E61" w14:textId="77777777" w:rsidR="00B70BC2" w:rsidRDefault="00000000" w:rsidP="000E306A">
            <w:pPr>
              <w:tabs>
                <w:tab w:val="left" w:pos="2010"/>
              </w:tabs>
              <w:ind w:right="-284"/>
              <w:jc w:val="center"/>
            </w:pPr>
            <w:sdt>
              <w:sdtPr>
                <w:id w:val="1282225163"/>
                <w:showingPlcHdr/>
                <w:picture/>
              </w:sdtPr>
              <w:sdtContent>
                <w:r w:rsidR="000E306A">
                  <w:rPr>
                    <w:noProof/>
                  </w:rPr>
                  <w:drawing>
                    <wp:inline distT="0" distB="0" distL="0" distR="0" wp14:anchorId="3D9B88AA" wp14:editId="12D6ABCA">
                      <wp:extent cx="954000" cy="954000"/>
                      <wp:effectExtent l="0" t="0" r="0" b="0"/>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954000" cy="954000"/>
                              </a:xfrm>
                              <a:prstGeom prst="rect">
                                <a:avLst/>
                              </a:prstGeom>
                              <a:noFill/>
                              <a:ln>
                                <a:noFill/>
                              </a:ln>
                            </pic:spPr>
                          </pic:pic>
                        </a:graphicData>
                      </a:graphic>
                    </wp:inline>
                  </w:drawing>
                </w:r>
              </w:sdtContent>
            </w:sdt>
            <w:r w:rsidR="000E306A">
              <w:t xml:space="preserve">   </w:t>
            </w:r>
            <w:sdt>
              <w:sdtPr>
                <w:id w:val="729745800"/>
                <w:showingPlcHdr/>
                <w:picture/>
              </w:sdtPr>
              <w:sdtContent>
                <w:r w:rsidR="000E306A">
                  <w:rPr>
                    <w:noProof/>
                  </w:rPr>
                  <w:drawing>
                    <wp:inline distT="0" distB="0" distL="0" distR="0" wp14:anchorId="5089298A" wp14:editId="390B8613">
                      <wp:extent cx="954000" cy="954000"/>
                      <wp:effectExtent l="0" t="0" r="0" b="0"/>
                      <wp:docPr id="1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954000" cy="954000"/>
                              </a:xfrm>
                              <a:prstGeom prst="rect">
                                <a:avLst/>
                              </a:prstGeom>
                              <a:noFill/>
                              <a:ln>
                                <a:noFill/>
                              </a:ln>
                            </pic:spPr>
                          </pic:pic>
                        </a:graphicData>
                      </a:graphic>
                    </wp:inline>
                  </w:drawing>
                </w:r>
              </w:sdtContent>
            </w:sdt>
            <w:r w:rsidR="000E306A">
              <w:t xml:space="preserve">   </w:t>
            </w:r>
            <w:sdt>
              <w:sdtPr>
                <w:id w:val="467099338"/>
                <w:showingPlcHdr/>
                <w:picture/>
              </w:sdtPr>
              <w:sdtContent>
                <w:r w:rsidR="000E306A">
                  <w:rPr>
                    <w:noProof/>
                  </w:rPr>
                  <w:drawing>
                    <wp:inline distT="0" distB="0" distL="0" distR="0" wp14:anchorId="0A2352CF" wp14:editId="082C82C1">
                      <wp:extent cx="954000" cy="954000"/>
                      <wp:effectExtent l="0" t="0" r="0" b="0"/>
                      <wp:docPr id="1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954000" cy="954000"/>
                              </a:xfrm>
                              <a:prstGeom prst="rect">
                                <a:avLst/>
                              </a:prstGeom>
                              <a:noFill/>
                              <a:ln>
                                <a:noFill/>
                              </a:ln>
                            </pic:spPr>
                          </pic:pic>
                        </a:graphicData>
                      </a:graphic>
                    </wp:inline>
                  </w:drawing>
                </w:r>
              </w:sdtContent>
            </w:sdt>
          </w:p>
        </w:tc>
      </w:tr>
    </w:tbl>
    <w:p w14:paraId="24E4DEE7" w14:textId="77777777" w:rsidR="000E306A" w:rsidRDefault="000E306A" w:rsidP="00CF61BA">
      <w:pPr>
        <w:ind w:right="-284"/>
      </w:pPr>
    </w:p>
    <w:p w14:paraId="7B481211" w14:textId="77777777" w:rsidR="00684897" w:rsidRDefault="00684897">
      <w:r>
        <w:br w:type="page"/>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85" w:type="dxa"/>
          <w:right w:w="0" w:type="dxa"/>
        </w:tblCellMar>
        <w:tblLook w:val="0680" w:firstRow="0" w:lastRow="0" w:firstColumn="1" w:lastColumn="0" w:noHBand="1" w:noVBand="1"/>
        <w:tblCaption w:val="Angaben zur Veranstaltung"/>
      </w:tblPr>
      <w:tblGrid>
        <w:gridCol w:w="2268"/>
        <w:gridCol w:w="7086"/>
      </w:tblGrid>
      <w:tr w:rsidR="00B70BC2" w:rsidRPr="00B70BC2" w14:paraId="32404080" w14:textId="77777777" w:rsidTr="005D6AEB">
        <w:trPr>
          <w:trHeight w:val="170"/>
        </w:trPr>
        <w:tc>
          <w:tcPr>
            <w:tcW w:w="2268" w:type="dxa"/>
          </w:tcPr>
          <w:p w14:paraId="16EA0153" w14:textId="77777777" w:rsidR="00B70BC2" w:rsidRPr="00B70BC2" w:rsidRDefault="00CF61BA" w:rsidP="005D6AEB">
            <w:pPr>
              <w:rPr>
                <w:rFonts w:ascii="Source Sans Pro" w:hAnsi="Source Sans Pro"/>
                <w:b/>
                <w:sz w:val="22"/>
                <w:szCs w:val="22"/>
              </w:rPr>
            </w:pPr>
            <w:r>
              <w:lastRenderedPageBreak/>
              <w:br w:type="page"/>
            </w:r>
            <w:r w:rsidR="00B70BC2" w:rsidRPr="00B70BC2">
              <w:rPr>
                <w:rFonts w:ascii="Source Sans Pro" w:hAnsi="Source Sans Pro"/>
                <w:b/>
                <w:sz w:val="22"/>
                <w:szCs w:val="22"/>
              </w:rPr>
              <w:t>Veranstalter</w:t>
            </w:r>
          </w:p>
        </w:tc>
        <w:tc>
          <w:tcPr>
            <w:tcW w:w="7086" w:type="dxa"/>
          </w:tcPr>
          <w:p w14:paraId="2A419D67" w14:textId="77777777" w:rsidR="00B70BC2" w:rsidRPr="00B70BC2" w:rsidRDefault="00000000" w:rsidP="005D6AEB">
            <w:pPr>
              <w:rPr>
                <w:rFonts w:ascii="Source Sans Pro" w:hAnsi="Source Sans Pro"/>
                <w:sz w:val="22"/>
                <w:szCs w:val="22"/>
              </w:rPr>
            </w:pPr>
            <w:sdt>
              <w:sdtPr>
                <w:rPr>
                  <w:rFonts w:eastAsia="SimSun"/>
                  <w:lang w:eastAsia="zh-CN"/>
                </w:rPr>
                <w:id w:val="1393227374"/>
                <w:text/>
              </w:sdtPr>
              <w:sdtContent>
                <w:r w:rsidR="00901D18">
                  <w:rPr>
                    <w:rFonts w:eastAsia="SimSun"/>
                    <w:lang w:eastAsia="zh-CN"/>
                  </w:rPr>
                  <w:t>BVS Bayern, Segelclub Prien e. V.</w:t>
                </w:r>
              </w:sdtContent>
            </w:sdt>
          </w:p>
        </w:tc>
      </w:tr>
      <w:tr w:rsidR="00B70BC2" w:rsidRPr="00B70BC2" w14:paraId="687226D5" w14:textId="77777777" w:rsidTr="005D6AEB">
        <w:trPr>
          <w:trHeight w:val="170"/>
        </w:trPr>
        <w:tc>
          <w:tcPr>
            <w:tcW w:w="2268" w:type="dxa"/>
          </w:tcPr>
          <w:p w14:paraId="65F73E4C" w14:textId="77777777" w:rsidR="00B70BC2" w:rsidRPr="00B70BC2" w:rsidRDefault="00B70BC2" w:rsidP="005D6AEB">
            <w:pPr>
              <w:rPr>
                <w:rFonts w:ascii="Source Sans Pro" w:hAnsi="Source Sans Pro"/>
                <w:b/>
                <w:sz w:val="22"/>
                <w:szCs w:val="22"/>
              </w:rPr>
            </w:pPr>
            <w:r w:rsidRPr="00B70BC2">
              <w:rPr>
                <w:rFonts w:ascii="Source Sans Pro" w:hAnsi="Source Sans Pro"/>
                <w:b/>
                <w:sz w:val="22"/>
                <w:szCs w:val="22"/>
              </w:rPr>
              <w:t>Leitung</w:t>
            </w:r>
          </w:p>
        </w:tc>
        <w:tc>
          <w:tcPr>
            <w:tcW w:w="7086" w:type="dxa"/>
          </w:tcPr>
          <w:p w14:paraId="591DD49B" w14:textId="77777777" w:rsidR="00B70BC2" w:rsidRPr="00B70BC2" w:rsidRDefault="00000000" w:rsidP="005D6AEB">
            <w:pPr>
              <w:rPr>
                <w:rFonts w:ascii="Source Sans Pro" w:hAnsi="Source Sans Pro"/>
                <w:sz w:val="22"/>
                <w:szCs w:val="22"/>
              </w:rPr>
            </w:pPr>
            <w:sdt>
              <w:sdtPr>
                <w:rPr>
                  <w:rFonts w:eastAsia="SimSun"/>
                  <w:lang w:eastAsia="zh-CN"/>
                </w:rPr>
                <w:id w:val="-1434661918"/>
                <w:text/>
              </w:sdtPr>
              <w:sdtContent>
                <w:r w:rsidR="00901D18">
                  <w:rPr>
                    <w:rFonts w:eastAsia="SimSun"/>
                    <w:lang w:eastAsia="zh-CN"/>
                  </w:rPr>
                  <w:t>Walter Schmiedt</w:t>
                </w:r>
              </w:sdtContent>
            </w:sdt>
          </w:p>
        </w:tc>
      </w:tr>
      <w:tr w:rsidR="00B70BC2" w:rsidRPr="00B70BC2" w14:paraId="451DDBBD" w14:textId="77777777" w:rsidTr="005D6AEB">
        <w:trPr>
          <w:trHeight w:val="170"/>
        </w:trPr>
        <w:tc>
          <w:tcPr>
            <w:tcW w:w="2268" w:type="dxa"/>
          </w:tcPr>
          <w:p w14:paraId="7E48A220" w14:textId="77777777" w:rsidR="00B70BC2" w:rsidRPr="00B70BC2" w:rsidRDefault="00B70BC2" w:rsidP="005D6AEB">
            <w:pPr>
              <w:rPr>
                <w:rFonts w:ascii="Source Sans Pro" w:hAnsi="Source Sans Pro"/>
                <w:b/>
                <w:sz w:val="22"/>
                <w:szCs w:val="22"/>
              </w:rPr>
            </w:pPr>
            <w:r w:rsidRPr="00B70BC2">
              <w:rPr>
                <w:rFonts w:ascii="Source Sans Pro" w:hAnsi="Source Sans Pro"/>
                <w:b/>
                <w:sz w:val="22"/>
                <w:szCs w:val="22"/>
              </w:rPr>
              <w:t>Kontakt</w:t>
            </w:r>
          </w:p>
        </w:tc>
        <w:tc>
          <w:tcPr>
            <w:tcW w:w="7086" w:type="dxa"/>
          </w:tcPr>
          <w:p w14:paraId="4380A348" w14:textId="77777777" w:rsidR="00B70BC2" w:rsidRPr="00B70BC2" w:rsidRDefault="00000000" w:rsidP="00B93370">
            <w:pPr>
              <w:rPr>
                <w:rFonts w:ascii="Source Sans Pro" w:hAnsi="Source Sans Pro"/>
                <w:sz w:val="22"/>
                <w:szCs w:val="22"/>
              </w:rPr>
            </w:pPr>
            <w:sdt>
              <w:sdtPr>
                <w:rPr>
                  <w:rFonts w:eastAsia="Adobe Gothic Std B"/>
                  <w:bCs/>
                </w:rPr>
                <w:id w:val="-1302376838"/>
                <w:text w:multiLine="1"/>
              </w:sdtPr>
              <w:sdtContent>
                <w:r w:rsidR="00901D18">
                  <w:rPr>
                    <w:rFonts w:eastAsia="Adobe Gothic Std B"/>
                    <w:bCs/>
                  </w:rPr>
                  <w:t>Kirchenstr. 18 RGB</w:t>
                </w:r>
                <w:r w:rsidR="00901D18">
                  <w:rPr>
                    <w:rFonts w:eastAsia="Adobe Gothic Std B"/>
                    <w:bCs/>
                  </w:rPr>
                  <w:br/>
                  <w:t>81675 München</w:t>
                </w:r>
                <w:r w:rsidR="00901D18">
                  <w:rPr>
                    <w:rFonts w:eastAsia="Adobe Gothic Std B"/>
                    <w:bCs/>
                  </w:rPr>
                  <w:tab/>
                </w:r>
              </w:sdtContent>
            </w:sdt>
          </w:p>
          <w:p w14:paraId="3904CC29" w14:textId="77777777" w:rsidR="00B70BC2" w:rsidRPr="00B70BC2" w:rsidRDefault="00B70BC2" w:rsidP="00B93370">
            <w:pPr>
              <w:rPr>
                <w:rFonts w:ascii="Source Sans Pro" w:hAnsi="Source Sans Pro"/>
                <w:sz w:val="22"/>
                <w:szCs w:val="22"/>
              </w:rPr>
            </w:pPr>
            <w:r w:rsidRPr="00B70BC2">
              <w:rPr>
                <w:rFonts w:ascii="Source Sans Pro" w:hAnsi="Source Sans Pro"/>
                <w:sz w:val="22"/>
                <w:szCs w:val="22"/>
              </w:rPr>
              <w:t xml:space="preserve">Telefon: </w:t>
            </w:r>
            <w:sdt>
              <w:sdtPr>
                <w:rPr>
                  <w:rFonts w:eastAsia="Adobe Gothic Std B"/>
                  <w:bCs/>
                </w:rPr>
                <w:id w:val="-94631580"/>
                <w:text/>
              </w:sdtPr>
              <w:sdtContent>
                <w:r w:rsidR="00901D18">
                  <w:rPr>
                    <w:rFonts w:eastAsia="Adobe Gothic Std B"/>
                    <w:bCs/>
                  </w:rPr>
                  <w:t xml:space="preserve">  0160 98937705</w:t>
                </w:r>
              </w:sdtContent>
            </w:sdt>
          </w:p>
          <w:p w14:paraId="081913EB" w14:textId="77777777" w:rsidR="00B70BC2" w:rsidRPr="00B70BC2" w:rsidRDefault="00B70BC2" w:rsidP="005D6AEB">
            <w:pPr>
              <w:rPr>
                <w:rFonts w:ascii="Source Sans Pro" w:hAnsi="Source Sans Pro"/>
                <w:sz w:val="22"/>
                <w:szCs w:val="22"/>
              </w:rPr>
            </w:pPr>
            <w:r w:rsidRPr="00B70BC2">
              <w:rPr>
                <w:rFonts w:ascii="Source Sans Pro" w:hAnsi="Source Sans Pro"/>
                <w:sz w:val="22"/>
                <w:szCs w:val="22"/>
              </w:rPr>
              <w:t xml:space="preserve">E-Mail: </w:t>
            </w:r>
            <w:sdt>
              <w:sdtPr>
                <w:rPr>
                  <w:rFonts w:eastAsia="Adobe Gothic Std B"/>
                  <w:bCs/>
                </w:rPr>
                <w:id w:val="1892070496"/>
                <w:text/>
              </w:sdtPr>
              <w:sdtContent>
                <w:r w:rsidR="00901D18">
                  <w:rPr>
                    <w:rFonts w:eastAsia="Adobe Gothic Std B"/>
                    <w:bCs/>
                  </w:rPr>
                  <w:t>biburger9@gmail.com</w:t>
                </w:r>
              </w:sdtContent>
            </w:sdt>
          </w:p>
        </w:tc>
      </w:tr>
      <w:tr w:rsidR="00B70BC2" w:rsidRPr="00B70BC2" w14:paraId="50E8379A" w14:textId="77777777" w:rsidTr="005D6AEB">
        <w:trPr>
          <w:trHeight w:val="170"/>
        </w:trPr>
        <w:tc>
          <w:tcPr>
            <w:tcW w:w="2268" w:type="dxa"/>
          </w:tcPr>
          <w:p w14:paraId="2583B26F" w14:textId="77777777" w:rsidR="00B70BC2" w:rsidRPr="00B70BC2" w:rsidRDefault="00B70BC2" w:rsidP="005D6AEB">
            <w:pPr>
              <w:rPr>
                <w:rFonts w:ascii="Source Sans Pro" w:hAnsi="Source Sans Pro"/>
                <w:b/>
                <w:sz w:val="22"/>
                <w:szCs w:val="22"/>
              </w:rPr>
            </w:pPr>
            <w:r w:rsidRPr="00B70BC2">
              <w:rPr>
                <w:rFonts w:ascii="Source Sans Pro" w:hAnsi="Source Sans Pro"/>
                <w:b/>
                <w:sz w:val="22"/>
                <w:szCs w:val="22"/>
              </w:rPr>
              <w:t>Teilnahme für</w:t>
            </w:r>
          </w:p>
        </w:tc>
        <w:tc>
          <w:tcPr>
            <w:tcW w:w="7086" w:type="dxa"/>
          </w:tcPr>
          <w:p w14:paraId="48611ED2" w14:textId="77777777" w:rsidR="00B70BC2" w:rsidRPr="00B70BC2" w:rsidRDefault="00000000" w:rsidP="005D6AEB">
            <w:pPr>
              <w:rPr>
                <w:rFonts w:ascii="Source Sans Pro" w:hAnsi="Source Sans Pro"/>
                <w:sz w:val="22"/>
                <w:szCs w:val="22"/>
              </w:rPr>
            </w:pPr>
            <w:sdt>
              <w:sdtPr>
                <w:rPr>
                  <w:rFonts w:ascii="Source Sans Pro" w:hAnsi="Source Sans Pro"/>
                </w:rPr>
                <w:id w:val="1812595582"/>
                <w:text/>
              </w:sdtPr>
              <w:sdtContent>
                <w:r w:rsidR="00901D18">
                  <w:rPr>
                    <w:rFonts w:ascii="Source Sans Pro" w:hAnsi="Source Sans Pro"/>
                  </w:rPr>
                  <w:t xml:space="preserve">Kinder und Jugendliche mit und ohne Beeinträchtigung im Alter von 6 – 26 Jahren und </w:t>
                </w:r>
                <w:proofErr w:type="spellStart"/>
                <w:r w:rsidR="00901D18">
                  <w:rPr>
                    <w:rFonts w:ascii="Source Sans Pro" w:hAnsi="Source Sans Pro"/>
                  </w:rPr>
                  <w:t>Erwasene</w:t>
                </w:r>
                <w:proofErr w:type="spellEnd"/>
              </w:sdtContent>
            </w:sdt>
          </w:p>
        </w:tc>
      </w:tr>
      <w:tr w:rsidR="00B70BC2" w:rsidRPr="00B70BC2" w14:paraId="7FA2EB63" w14:textId="77777777" w:rsidTr="005D6AEB">
        <w:trPr>
          <w:trHeight w:val="170"/>
        </w:trPr>
        <w:tc>
          <w:tcPr>
            <w:tcW w:w="2268" w:type="dxa"/>
          </w:tcPr>
          <w:p w14:paraId="77A9FC90" w14:textId="77777777" w:rsidR="00B70BC2" w:rsidRPr="00B70BC2" w:rsidRDefault="00B70BC2" w:rsidP="005D6AEB">
            <w:pPr>
              <w:rPr>
                <w:rFonts w:ascii="Source Sans Pro" w:hAnsi="Source Sans Pro"/>
                <w:b/>
                <w:sz w:val="22"/>
                <w:szCs w:val="22"/>
              </w:rPr>
            </w:pPr>
            <w:r w:rsidRPr="00B70BC2">
              <w:rPr>
                <w:rFonts w:ascii="Source Sans Pro" w:hAnsi="Source Sans Pro"/>
                <w:b/>
                <w:sz w:val="22"/>
                <w:szCs w:val="22"/>
              </w:rPr>
              <w:t>Inhalt</w:t>
            </w:r>
          </w:p>
        </w:tc>
        <w:tc>
          <w:tcPr>
            <w:tcW w:w="7086" w:type="dxa"/>
          </w:tcPr>
          <w:sdt>
            <w:sdtPr>
              <w:rPr>
                <w:rFonts w:ascii="Source Sans Pro" w:hAnsi="Source Sans Pro"/>
                <w:u w:val="single"/>
              </w:rPr>
              <w:id w:val="-705717952"/>
            </w:sdtPr>
            <w:sdtContent>
              <w:p w14:paraId="270201F4" w14:textId="3DF4F71D" w:rsidR="00D906FC" w:rsidRDefault="003B2ED8" w:rsidP="003B2ED8">
                <w:pPr>
                  <w:jc w:val="both"/>
                  <w:rPr>
                    <w:sz w:val="24"/>
                    <w:szCs w:val="24"/>
                  </w:rPr>
                </w:pPr>
                <w:r w:rsidRPr="00D36C03">
                  <w:rPr>
                    <w:sz w:val="24"/>
                    <w:szCs w:val="24"/>
                  </w:rPr>
                  <w:t xml:space="preserve">Herzlich eingeladen sind alle sportbegeisterten Kinder, Jugendlichen und junge Erwachsenen mit und ohne </w:t>
                </w:r>
                <w:r w:rsidR="00D906FC">
                  <w:rPr>
                    <w:sz w:val="24"/>
                    <w:szCs w:val="24"/>
                  </w:rPr>
                  <w:t>Behinderung</w:t>
                </w:r>
                <w:r w:rsidRPr="00D36C03">
                  <w:rPr>
                    <w:sz w:val="24"/>
                    <w:szCs w:val="24"/>
                  </w:rPr>
                  <w:t xml:space="preserve"> </w:t>
                </w:r>
              </w:p>
              <w:p w14:paraId="26AF49F3" w14:textId="77777777" w:rsidR="00D906FC" w:rsidRDefault="00D906FC" w:rsidP="003B2ED8">
                <w:pPr>
                  <w:jc w:val="both"/>
                  <w:rPr>
                    <w:sz w:val="24"/>
                    <w:szCs w:val="24"/>
                  </w:rPr>
                </w:pPr>
              </w:p>
              <w:p w14:paraId="36BF26FE" w14:textId="154F885B" w:rsidR="003B2ED8" w:rsidRPr="00201D7B" w:rsidRDefault="003B2ED8" w:rsidP="003B2ED8">
                <w:pPr>
                  <w:jc w:val="both"/>
                  <w:rPr>
                    <w:sz w:val="24"/>
                    <w:szCs w:val="24"/>
                  </w:rPr>
                </w:pPr>
                <w:r w:rsidRPr="00D36C03">
                  <w:rPr>
                    <w:sz w:val="24"/>
                    <w:szCs w:val="24"/>
                  </w:rPr>
                  <w:t>Wir wollen in freundschaftliche Verbindung den sportlichen Wettkampf zwischen behinderten und nicht behinderten Menschen erlernen.</w:t>
                </w:r>
                <w:r>
                  <w:rPr>
                    <w:sz w:val="24"/>
                    <w:szCs w:val="24"/>
                  </w:rPr>
                  <w:t xml:space="preserve"> </w:t>
                </w:r>
                <w:r w:rsidRPr="00D36C03">
                  <w:rPr>
                    <w:sz w:val="24"/>
                    <w:szCs w:val="24"/>
                  </w:rPr>
                  <w:t>Segeln ist eine ganz besondere Erfahrung. Der Umgang mit Wind, Welle, dem</w:t>
                </w:r>
                <w:r>
                  <w:rPr>
                    <w:sz w:val="24"/>
                    <w:szCs w:val="24"/>
                  </w:rPr>
                  <w:t xml:space="preserve"> </w:t>
                </w:r>
                <w:r w:rsidRPr="00D36C03">
                  <w:rPr>
                    <w:sz w:val="24"/>
                    <w:szCs w:val="24"/>
                  </w:rPr>
                  <w:t xml:space="preserve">Wasser und die </w:t>
                </w:r>
                <w:proofErr w:type="gramStart"/>
                <w:r w:rsidRPr="00D36C03">
                  <w:rPr>
                    <w:sz w:val="24"/>
                    <w:szCs w:val="24"/>
                  </w:rPr>
                  <w:t>Beherrschung  des</w:t>
                </w:r>
                <w:proofErr w:type="gramEnd"/>
                <w:r w:rsidRPr="00D36C03">
                  <w:rPr>
                    <w:sz w:val="24"/>
                    <w:szCs w:val="24"/>
                  </w:rPr>
                  <w:t xml:space="preserve"> Boots in jeder Situation hat</w:t>
                </w:r>
                <w:r>
                  <w:rPr>
                    <w:sz w:val="24"/>
                    <w:szCs w:val="24"/>
                  </w:rPr>
                  <w:t xml:space="preserve"> seinen ganz besonderen Reiz</w:t>
                </w:r>
              </w:p>
              <w:p w14:paraId="5E47B2CB" w14:textId="77777777" w:rsidR="00B70BC2" w:rsidRPr="00B70BC2" w:rsidRDefault="00000000" w:rsidP="003B2ED8">
                <w:pPr>
                  <w:rPr>
                    <w:rFonts w:ascii="Source Sans Pro" w:hAnsi="Source Sans Pro"/>
                    <w:sz w:val="22"/>
                    <w:szCs w:val="22"/>
                    <w:u w:val="single"/>
                  </w:rPr>
                </w:pPr>
              </w:p>
            </w:sdtContent>
          </w:sdt>
        </w:tc>
      </w:tr>
      <w:tr w:rsidR="00B70BC2" w:rsidRPr="00B70BC2" w14:paraId="677F4DEA" w14:textId="77777777" w:rsidTr="005D6AEB">
        <w:trPr>
          <w:trHeight w:val="170"/>
        </w:trPr>
        <w:tc>
          <w:tcPr>
            <w:tcW w:w="2268" w:type="dxa"/>
          </w:tcPr>
          <w:p w14:paraId="282D2668" w14:textId="77777777" w:rsidR="00B70BC2" w:rsidRPr="00B70BC2" w:rsidRDefault="00B70BC2" w:rsidP="005D6AEB">
            <w:pPr>
              <w:rPr>
                <w:rFonts w:ascii="Source Sans Pro" w:hAnsi="Source Sans Pro"/>
                <w:b/>
                <w:sz w:val="22"/>
                <w:szCs w:val="22"/>
              </w:rPr>
            </w:pPr>
            <w:r w:rsidRPr="00B70BC2">
              <w:rPr>
                <w:rFonts w:ascii="Source Sans Pro" w:hAnsi="Source Sans Pro"/>
                <w:b/>
                <w:sz w:val="22"/>
                <w:szCs w:val="22"/>
              </w:rPr>
              <w:t>Unterkunft</w:t>
            </w:r>
          </w:p>
        </w:tc>
        <w:tc>
          <w:tcPr>
            <w:tcW w:w="7086" w:type="dxa"/>
          </w:tcPr>
          <w:p w14:paraId="67273DEB" w14:textId="77777777" w:rsidR="00B70BC2" w:rsidRPr="00B70BC2" w:rsidRDefault="00000000" w:rsidP="005D6AEB">
            <w:pPr>
              <w:rPr>
                <w:rFonts w:ascii="Source Sans Pro" w:hAnsi="Source Sans Pro"/>
                <w:sz w:val="22"/>
                <w:szCs w:val="22"/>
              </w:rPr>
            </w:pPr>
            <w:sdt>
              <w:sdtPr>
                <w:rPr>
                  <w:rFonts w:ascii="Source Sans Pro" w:hAnsi="Source Sans Pro"/>
                </w:rPr>
                <w:id w:val="-1625844782"/>
                <w:text/>
              </w:sdtPr>
              <w:sdtContent>
                <w:r w:rsidR="00901D18">
                  <w:rPr>
                    <w:rFonts w:ascii="Source Sans Pro" w:hAnsi="Source Sans Pro"/>
                  </w:rPr>
                  <w:t>Keine</w:t>
                </w:r>
              </w:sdtContent>
            </w:sdt>
          </w:p>
        </w:tc>
      </w:tr>
      <w:tr w:rsidR="00B70BC2" w:rsidRPr="00B70BC2" w14:paraId="270BF3FC" w14:textId="77777777" w:rsidTr="005D6AEB">
        <w:trPr>
          <w:trHeight w:val="170"/>
        </w:trPr>
        <w:tc>
          <w:tcPr>
            <w:tcW w:w="2268" w:type="dxa"/>
          </w:tcPr>
          <w:p w14:paraId="19DCF947" w14:textId="77777777" w:rsidR="00B70BC2" w:rsidRPr="00B70BC2" w:rsidRDefault="00B70BC2" w:rsidP="005D6AEB">
            <w:pPr>
              <w:rPr>
                <w:rFonts w:ascii="Source Sans Pro" w:hAnsi="Source Sans Pro"/>
                <w:b/>
                <w:sz w:val="22"/>
                <w:szCs w:val="22"/>
              </w:rPr>
            </w:pPr>
            <w:r w:rsidRPr="00B70BC2">
              <w:rPr>
                <w:rFonts w:ascii="Source Sans Pro" w:hAnsi="Source Sans Pro"/>
                <w:b/>
                <w:sz w:val="22"/>
                <w:szCs w:val="22"/>
              </w:rPr>
              <w:t>Ausrüstung</w:t>
            </w:r>
          </w:p>
        </w:tc>
        <w:sdt>
          <w:sdtPr>
            <w:rPr>
              <w:rFonts w:eastAsia="SimSun"/>
              <w:lang w:eastAsia="zh-CN"/>
            </w:rPr>
            <w:id w:val="-1980523809"/>
            <w:text/>
          </w:sdtPr>
          <w:sdtContent>
            <w:tc>
              <w:tcPr>
                <w:tcW w:w="7086" w:type="dxa"/>
              </w:tcPr>
              <w:p w14:paraId="4D53E884" w14:textId="77777777" w:rsidR="00B70BC2" w:rsidRPr="00B70BC2" w:rsidRDefault="00901D18" w:rsidP="005D6AEB">
                <w:pPr>
                  <w:rPr>
                    <w:rFonts w:ascii="Source Sans Pro" w:hAnsi="Source Sans Pro"/>
                    <w:sz w:val="22"/>
                    <w:szCs w:val="22"/>
                  </w:rPr>
                </w:pPr>
                <w:r>
                  <w:rPr>
                    <w:rFonts w:eastAsia="SimSun"/>
                    <w:lang w:eastAsia="zh-CN"/>
                  </w:rPr>
                  <w:t>Segelkleidung / wasserdichte Hose und Jacke, Turnschuhe</w:t>
                </w:r>
              </w:p>
            </w:tc>
          </w:sdtContent>
        </w:sdt>
      </w:tr>
      <w:tr w:rsidR="00B70BC2" w:rsidRPr="00B70BC2" w14:paraId="5EEB0024" w14:textId="77777777" w:rsidTr="005D6AEB">
        <w:trPr>
          <w:trHeight w:val="170"/>
        </w:trPr>
        <w:tc>
          <w:tcPr>
            <w:tcW w:w="2268" w:type="dxa"/>
          </w:tcPr>
          <w:p w14:paraId="109BD0D5" w14:textId="77777777" w:rsidR="00B70BC2" w:rsidRPr="00B70BC2" w:rsidRDefault="00B70BC2" w:rsidP="005D6AEB">
            <w:pPr>
              <w:rPr>
                <w:rFonts w:ascii="Source Sans Pro" w:hAnsi="Source Sans Pro"/>
                <w:b/>
                <w:sz w:val="22"/>
                <w:szCs w:val="22"/>
              </w:rPr>
            </w:pPr>
            <w:r w:rsidRPr="00B70BC2">
              <w:rPr>
                <w:rFonts w:ascii="Source Sans Pro" w:hAnsi="Source Sans Pro"/>
                <w:b/>
                <w:sz w:val="22"/>
                <w:szCs w:val="22"/>
              </w:rPr>
              <w:t>Teilnehmergebühr</w:t>
            </w:r>
          </w:p>
        </w:tc>
        <w:sdt>
          <w:sdtPr>
            <w:rPr>
              <w:rFonts w:ascii="Source Sans Pro" w:hAnsi="Source Sans Pro"/>
            </w:rPr>
            <w:id w:val="884986195"/>
            <w:text/>
          </w:sdtPr>
          <w:sdtContent>
            <w:tc>
              <w:tcPr>
                <w:tcW w:w="7086" w:type="dxa"/>
              </w:tcPr>
              <w:p w14:paraId="44A73D64" w14:textId="77777777" w:rsidR="00B70BC2" w:rsidRPr="00B70BC2" w:rsidRDefault="009902C3" w:rsidP="0057127B">
                <w:pPr>
                  <w:rPr>
                    <w:rFonts w:ascii="Source Sans Pro" w:hAnsi="Source Sans Pro"/>
                    <w:sz w:val="22"/>
                    <w:szCs w:val="22"/>
                  </w:rPr>
                </w:pPr>
                <w:r>
                  <w:rPr>
                    <w:rFonts w:ascii="Source Sans Pro" w:hAnsi="Source Sans Pro"/>
                  </w:rPr>
                  <w:t>BVS-Mitglied 3</w:t>
                </w:r>
                <w:r w:rsidR="00901D18">
                  <w:rPr>
                    <w:rFonts w:ascii="Source Sans Pro" w:hAnsi="Source Sans Pro"/>
                  </w:rPr>
                  <w:t>0,00 €</w:t>
                </w:r>
              </w:p>
            </w:tc>
          </w:sdtContent>
        </w:sdt>
      </w:tr>
      <w:tr w:rsidR="00B70BC2" w:rsidRPr="00B70BC2" w14:paraId="476EE23A" w14:textId="77777777" w:rsidTr="005D6AEB">
        <w:trPr>
          <w:trHeight w:val="170"/>
        </w:trPr>
        <w:tc>
          <w:tcPr>
            <w:tcW w:w="2268" w:type="dxa"/>
            <w:shd w:val="clear" w:color="auto" w:fill="auto"/>
          </w:tcPr>
          <w:p w14:paraId="7871449C" w14:textId="77777777" w:rsidR="00B70BC2" w:rsidRPr="00B70BC2" w:rsidRDefault="00B70BC2" w:rsidP="005D6AEB">
            <w:pPr>
              <w:rPr>
                <w:rFonts w:ascii="Source Sans Pro" w:hAnsi="Source Sans Pro"/>
                <w:b/>
                <w:sz w:val="22"/>
                <w:szCs w:val="22"/>
              </w:rPr>
            </w:pPr>
            <w:r w:rsidRPr="00B70BC2">
              <w:rPr>
                <w:rFonts w:ascii="Source Sans Pro" w:hAnsi="Source Sans Pro"/>
                <w:b/>
                <w:sz w:val="22"/>
                <w:szCs w:val="22"/>
              </w:rPr>
              <w:t>Anmeldeschluss</w:t>
            </w:r>
          </w:p>
        </w:tc>
        <w:sdt>
          <w:sdtPr>
            <w:rPr>
              <w:rFonts w:ascii="Source Sans Pro" w:hAnsi="Source Sans Pro"/>
              <w:b/>
            </w:rPr>
            <w:id w:val="354312841"/>
            <w:text/>
          </w:sdtPr>
          <w:sdtContent>
            <w:tc>
              <w:tcPr>
                <w:tcW w:w="7086" w:type="dxa"/>
                <w:shd w:val="clear" w:color="auto" w:fill="auto"/>
              </w:tcPr>
              <w:p w14:paraId="2C620537" w14:textId="3252C98B" w:rsidR="00B70BC2" w:rsidRPr="00B70BC2" w:rsidRDefault="00F144FF" w:rsidP="005D6AEB">
                <w:pPr>
                  <w:rPr>
                    <w:rFonts w:ascii="Source Sans Pro" w:hAnsi="Source Sans Pro"/>
                    <w:b/>
                    <w:sz w:val="22"/>
                    <w:szCs w:val="22"/>
                  </w:rPr>
                </w:pPr>
                <w:r>
                  <w:rPr>
                    <w:rFonts w:ascii="Source Sans Pro" w:hAnsi="Source Sans Pro"/>
                    <w:b/>
                  </w:rPr>
                  <w:t xml:space="preserve">10. </w:t>
                </w:r>
                <w:r w:rsidR="002C43F9">
                  <w:rPr>
                    <w:rFonts w:ascii="Source Sans Pro" w:hAnsi="Source Sans Pro"/>
                    <w:b/>
                  </w:rPr>
                  <w:t>Jul</w:t>
                </w:r>
                <w:r w:rsidR="009902C3">
                  <w:rPr>
                    <w:rFonts w:ascii="Source Sans Pro" w:hAnsi="Source Sans Pro"/>
                    <w:b/>
                  </w:rPr>
                  <w:t>i 202</w:t>
                </w:r>
                <w:r>
                  <w:rPr>
                    <w:rFonts w:ascii="Source Sans Pro" w:hAnsi="Source Sans Pro"/>
                    <w:b/>
                  </w:rPr>
                  <w:t>3</w:t>
                </w:r>
              </w:p>
            </w:tc>
          </w:sdtContent>
        </w:sdt>
      </w:tr>
      <w:tr w:rsidR="00B70BC2" w:rsidRPr="00B70BC2" w14:paraId="7C1645DB" w14:textId="77777777" w:rsidTr="005D6AEB">
        <w:trPr>
          <w:trHeight w:val="170"/>
        </w:trPr>
        <w:tc>
          <w:tcPr>
            <w:tcW w:w="2268" w:type="dxa"/>
          </w:tcPr>
          <w:p w14:paraId="03E99D58" w14:textId="77777777" w:rsidR="00B70BC2" w:rsidRPr="00B70BC2" w:rsidRDefault="00B70BC2" w:rsidP="005D6AEB">
            <w:pPr>
              <w:rPr>
                <w:rFonts w:ascii="Source Sans Pro" w:hAnsi="Source Sans Pro"/>
                <w:b/>
                <w:sz w:val="22"/>
                <w:szCs w:val="22"/>
              </w:rPr>
            </w:pPr>
            <w:r w:rsidRPr="00B70BC2">
              <w:rPr>
                <w:rFonts w:ascii="Source Sans Pro" w:hAnsi="Source Sans Pro"/>
                <w:b/>
                <w:sz w:val="22"/>
                <w:szCs w:val="22"/>
              </w:rPr>
              <w:t>Anmeldung</w:t>
            </w:r>
          </w:p>
        </w:tc>
        <w:sdt>
          <w:sdtPr>
            <w:rPr>
              <w:rFonts w:eastAsia="Adobe Gothic Std B"/>
              <w:bCs/>
            </w:rPr>
            <w:id w:val="171920528"/>
            <w:text/>
          </w:sdtPr>
          <w:sdtContent>
            <w:tc>
              <w:tcPr>
                <w:tcW w:w="7086" w:type="dxa"/>
              </w:tcPr>
              <w:p w14:paraId="3445FD61" w14:textId="77777777" w:rsidR="00B70BC2" w:rsidRPr="00B70BC2" w:rsidRDefault="00901D18" w:rsidP="005D6AEB">
                <w:pPr>
                  <w:rPr>
                    <w:rFonts w:ascii="Source Sans Pro" w:hAnsi="Source Sans Pro"/>
                    <w:sz w:val="22"/>
                    <w:szCs w:val="22"/>
                  </w:rPr>
                </w:pPr>
                <w:r>
                  <w:rPr>
                    <w:rFonts w:eastAsia="Adobe Gothic Std B"/>
                    <w:bCs/>
                  </w:rPr>
                  <w:t>Online Anmeldung / Fax / E-Mail unter … biburger9@gmail.com</w:t>
                </w:r>
              </w:p>
            </w:tc>
          </w:sdtContent>
        </w:sdt>
      </w:tr>
      <w:tr w:rsidR="00B70BC2" w:rsidRPr="00B70BC2" w14:paraId="5FE21C61" w14:textId="77777777" w:rsidTr="005D6AEB">
        <w:trPr>
          <w:trHeight w:val="170"/>
        </w:trPr>
        <w:tc>
          <w:tcPr>
            <w:tcW w:w="2268" w:type="dxa"/>
          </w:tcPr>
          <w:p w14:paraId="7D82D7AB" w14:textId="77777777" w:rsidR="00B70BC2" w:rsidRPr="00B70BC2" w:rsidRDefault="00B70BC2" w:rsidP="005D6AEB">
            <w:pPr>
              <w:rPr>
                <w:rFonts w:ascii="Source Sans Pro" w:hAnsi="Source Sans Pro"/>
                <w:b/>
                <w:sz w:val="22"/>
                <w:szCs w:val="22"/>
              </w:rPr>
            </w:pPr>
            <w:r w:rsidRPr="00B70BC2">
              <w:rPr>
                <w:rFonts w:ascii="Source Sans Pro" w:hAnsi="Source Sans Pro"/>
                <w:b/>
                <w:sz w:val="22"/>
                <w:szCs w:val="22"/>
              </w:rPr>
              <w:t>Sonstige Info</w:t>
            </w:r>
          </w:p>
        </w:tc>
        <w:sdt>
          <w:sdtPr>
            <w:rPr>
              <w:rFonts w:ascii="Source Sans Pro" w:hAnsi="Source Sans Pro"/>
            </w:rPr>
            <w:id w:val="-137731556"/>
          </w:sdtPr>
          <w:sdtEndPr>
            <w:rPr>
              <w:szCs w:val="22"/>
            </w:rPr>
          </w:sdtEndPr>
          <w:sdtContent>
            <w:tc>
              <w:tcPr>
                <w:tcW w:w="7086" w:type="dxa"/>
              </w:tcPr>
              <w:p w14:paraId="1F98B7BB" w14:textId="77777777" w:rsidR="00B70BC2" w:rsidRPr="00B70BC2" w:rsidRDefault="00B70BC2" w:rsidP="005D6AEB">
                <w:pPr>
                  <w:rPr>
                    <w:rFonts w:ascii="Source Sans Pro" w:hAnsi="Source Sans Pro"/>
                    <w:sz w:val="22"/>
                    <w:szCs w:val="22"/>
                  </w:rPr>
                </w:pPr>
                <w:r w:rsidRPr="00B70BC2">
                  <w:rPr>
                    <w:rFonts w:ascii="Source Sans Pro" w:hAnsi="Source Sans Pro"/>
                    <w:sz w:val="22"/>
                    <w:szCs w:val="22"/>
                  </w:rPr>
                  <w:t>Auf Euch warten:</w:t>
                </w:r>
              </w:p>
              <w:p w14:paraId="40CD371B" w14:textId="77777777" w:rsidR="00B70BC2" w:rsidRPr="003B2ED8" w:rsidRDefault="00B70BC2" w:rsidP="003B2ED8">
                <w:pPr>
                  <w:pStyle w:val="Aufzhlung"/>
                  <w:rPr>
                    <w:sz w:val="22"/>
                    <w:szCs w:val="22"/>
                  </w:rPr>
                </w:pPr>
                <w:r w:rsidRPr="00B70BC2">
                  <w:rPr>
                    <w:sz w:val="22"/>
                    <w:szCs w:val="22"/>
                  </w:rPr>
                  <w:t xml:space="preserve">Tolle </w:t>
                </w:r>
                <w:r w:rsidR="003B2ED8">
                  <w:rPr>
                    <w:sz w:val="22"/>
                    <w:szCs w:val="22"/>
                  </w:rPr>
                  <w:t>Segeltage am Chiemsee</w:t>
                </w:r>
              </w:p>
              <w:p w14:paraId="1BC7ED2A" w14:textId="77777777" w:rsidR="00B70BC2" w:rsidRPr="00D401A8" w:rsidRDefault="00B70BC2" w:rsidP="00D401A8">
                <w:pPr>
                  <w:pStyle w:val="Aufzhlung"/>
                  <w:rPr>
                    <w:sz w:val="22"/>
                    <w:szCs w:val="22"/>
                  </w:rPr>
                </w:pPr>
                <w:r w:rsidRPr="00B70BC2">
                  <w:rPr>
                    <w:sz w:val="22"/>
                    <w:szCs w:val="22"/>
                  </w:rPr>
                  <w:t>Leckere Verpflegung</w:t>
                </w:r>
              </w:p>
            </w:tc>
          </w:sdtContent>
        </w:sdt>
      </w:tr>
      <w:tr w:rsidR="00684897" w:rsidRPr="00B70BC2" w14:paraId="0491FED9" w14:textId="77777777" w:rsidTr="005D6AEB">
        <w:trPr>
          <w:trHeight w:val="170"/>
        </w:trPr>
        <w:tc>
          <w:tcPr>
            <w:tcW w:w="2268" w:type="dxa"/>
          </w:tcPr>
          <w:p w14:paraId="006790F4" w14:textId="77777777" w:rsidR="00684897" w:rsidRPr="00B70BC2" w:rsidRDefault="00684897" w:rsidP="005D6AEB">
            <w:pPr>
              <w:rPr>
                <w:rFonts w:ascii="Source Sans Pro" w:hAnsi="Source Sans Pro"/>
                <w:b/>
              </w:rPr>
            </w:pPr>
            <w:r w:rsidRPr="00684897">
              <w:rPr>
                <w:rFonts w:ascii="Source Sans Pro" w:hAnsi="Source Sans Pro"/>
                <w:b/>
                <w:sz w:val="22"/>
                <w:szCs w:val="22"/>
              </w:rPr>
              <w:t>Unfall</w:t>
            </w:r>
          </w:p>
        </w:tc>
        <w:tc>
          <w:tcPr>
            <w:tcW w:w="7086" w:type="dxa"/>
          </w:tcPr>
          <w:sdt>
            <w:sdtPr>
              <w:rPr>
                <w:rFonts w:ascii="Source Sans Pro" w:hAnsi="Source Sans Pro"/>
                <w:u w:val="single"/>
              </w:rPr>
              <w:id w:val="187185888"/>
            </w:sdtPr>
            <w:sdtEndPr>
              <w:rPr>
                <w:u w:val="none"/>
              </w:rPr>
            </w:sdtEndPr>
            <w:sdtContent>
              <w:p w14:paraId="2030A0B5" w14:textId="77777777" w:rsidR="00684897" w:rsidRPr="00D401A8" w:rsidRDefault="00D401A8" w:rsidP="00684897">
                <w:pPr>
                  <w:rPr>
                    <w:rFonts w:ascii="Source Sans Pro" w:hAnsi="Source Sans Pro"/>
                    <w:sz w:val="22"/>
                    <w:szCs w:val="22"/>
                  </w:rPr>
                </w:pPr>
                <w:r w:rsidRPr="00D401A8">
                  <w:rPr>
                    <w:rFonts w:ascii="Source Sans Pro" w:hAnsi="Source Sans Pro"/>
                    <w:sz w:val="22"/>
                    <w:szCs w:val="22"/>
                  </w:rPr>
                  <w:t>Mitglieder des BVS Bayern sind im Rahmen der Unfallversicherung versichert.</w:t>
                </w:r>
              </w:p>
            </w:sdtContent>
          </w:sdt>
        </w:tc>
      </w:tr>
      <w:tr w:rsidR="00684897" w:rsidRPr="00B70BC2" w14:paraId="64B20E30" w14:textId="77777777" w:rsidTr="005D6AEB">
        <w:trPr>
          <w:trHeight w:val="170"/>
        </w:trPr>
        <w:tc>
          <w:tcPr>
            <w:tcW w:w="2268" w:type="dxa"/>
          </w:tcPr>
          <w:p w14:paraId="6FEA8A72" w14:textId="77777777" w:rsidR="00684897" w:rsidRDefault="00684897" w:rsidP="005D6AEB">
            <w:pPr>
              <w:rPr>
                <w:rFonts w:ascii="Source Sans Pro" w:hAnsi="Source Sans Pro"/>
                <w:b/>
              </w:rPr>
            </w:pPr>
            <w:r w:rsidRPr="00684897">
              <w:rPr>
                <w:rFonts w:ascii="Source Sans Pro" w:hAnsi="Source Sans Pro"/>
                <w:b/>
                <w:sz w:val="22"/>
                <w:szCs w:val="22"/>
              </w:rPr>
              <w:t>Haftpflicht</w:t>
            </w:r>
          </w:p>
        </w:tc>
        <w:tc>
          <w:tcPr>
            <w:tcW w:w="7086" w:type="dxa"/>
          </w:tcPr>
          <w:sdt>
            <w:sdtPr>
              <w:rPr>
                <w:rFonts w:ascii="Source Sans Pro" w:hAnsi="Source Sans Pro"/>
                <w:u w:val="single"/>
              </w:rPr>
              <w:id w:val="-365361074"/>
            </w:sdtPr>
            <w:sdtEndPr>
              <w:rPr>
                <w:u w:val="none"/>
              </w:rPr>
            </w:sdtEndPr>
            <w:sdtContent>
              <w:p w14:paraId="13CE196C" w14:textId="77777777" w:rsidR="00684897" w:rsidRPr="00D401A8" w:rsidRDefault="00D401A8" w:rsidP="00684897">
                <w:pPr>
                  <w:rPr>
                    <w:rFonts w:ascii="Source Sans Pro" w:hAnsi="Source Sans Pro"/>
                    <w:sz w:val="22"/>
                    <w:szCs w:val="22"/>
                  </w:rPr>
                </w:pPr>
                <w:r w:rsidRPr="00D401A8">
                  <w:rPr>
                    <w:rFonts w:ascii="Source Sans Pro" w:hAnsi="Source Sans Pro"/>
                    <w:sz w:val="22"/>
                    <w:szCs w:val="22"/>
                  </w:rPr>
                  <w:t>Alle Teilnehmer/innen sind während der Veranstaltung im Rahmen der Haftpflichtversicherung</w:t>
                </w:r>
                <w:r>
                  <w:rPr>
                    <w:rFonts w:ascii="Source Sans Pro" w:hAnsi="Source Sans Pro"/>
                    <w:sz w:val="22"/>
                    <w:szCs w:val="22"/>
                  </w:rPr>
                  <w:t xml:space="preserve"> </w:t>
                </w:r>
                <w:r w:rsidRPr="00D401A8">
                  <w:rPr>
                    <w:rFonts w:ascii="Source Sans Pro" w:hAnsi="Source Sans Pro"/>
                    <w:sz w:val="22"/>
                    <w:szCs w:val="22"/>
                  </w:rPr>
                  <w:t>versichert.</w:t>
                </w:r>
              </w:p>
            </w:sdtContent>
          </w:sdt>
        </w:tc>
      </w:tr>
    </w:tbl>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85" w:type="dxa"/>
          <w:right w:w="0" w:type="dxa"/>
        </w:tblCellMar>
        <w:tblLook w:val="04A0" w:firstRow="1" w:lastRow="0" w:firstColumn="1" w:lastColumn="0" w:noHBand="0" w:noVBand="1"/>
        <w:tblCaption w:val="Angaben zur Veranstaltung"/>
      </w:tblPr>
      <w:tblGrid>
        <w:gridCol w:w="3800"/>
        <w:gridCol w:w="1853"/>
        <w:gridCol w:w="1848"/>
        <w:gridCol w:w="1853"/>
      </w:tblGrid>
      <w:tr w:rsidR="00684897" w:rsidRPr="00775F89" w14:paraId="3392586E" w14:textId="77777777" w:rsidTr="005D6AEB">
        <w:trPr>
          <w:trHeight w:val="571"/>
        </w:trPr>
        <w:tc>
          <w:tcPr>
            <w:tcW w:w="3800" w:type="dxa"/>
          </w:tcPr>
          <w:p w14:paraId="1DD72BFE" w14:textId="77777777" w:rsidR="00684897" w:rsidRPr="00775F89" w:rsidRDefault="00684897" w:rsidP="005D6AEB">
            <w:pPr>
              <w:rPr>
                <w:rFonts w:ascii="Source Sans Pro" w:hAnsi="Source Sans Pro"/>
              </w:rPr>
            </w:pPr>
            <w:r w:rsidRPr="00775F89">
              <w:rPr>
                <w:rFonts w:ascii="Source Sans Pro" w:hAnsi="Source Sans Pro"/>
                <w:b/>
                <w:sz w:val="22"/>
                <w:szCs w:val="22"/>
              </w:rPr>
              <w:t>Zusatzinformationen</w:t>
            </w:r>
          </w:p>
        </w:tc>
        <w:tc>
          <w:tcPr>
            <w:tcW w:w="1853" w:type="dxa"/>
          </w:tcPr>
          <w:p w14:paraId="62BF7FF8" w14:textId="77777777" w:rsidR="00684897" w:rsidRPr="00775F89" w:rsidRDefault="00684897" w:rsidP="005D6AEB">
            <w:pPr>
              <w:rPr>
                <w:rFonts w:ascii="Source Sans Pro" w:hAnsi="Source Sans Pro"/>
                <w:sz w:val="22"/>
                <w:szCs w:val="22"/>
              </w:rPr>
            </w:pPr>
            <w:r w:rsidRPr="00775F89">
              <w:rPr>
                <w:rFonts w:ascii="Source Sans Pro" w:hAnsi="Source Sans Pro"/>
                <w:sz w:val="22"/>
                <w:szCs w:val="22"/>
              </w:rPr>
              <w:t>vorhanden</w:t>
            </w:r>
            <w:r w:rsidRPr="00775F89">
              <w:rPr>
                <w:rFonts w:ascii="Source Sans Pro" w:hAnsi="Source Sans Pro"/>
                <w:noProof/>
              </w:rPr>
              <w:drawing>
                <wp:anchor distT="0" distB="0" distL="114300" distR="114300" simplePos="0" relativeHeight="251662336" behindDoc="0" locked="0" layoutInCell="1" allowOverlap="1" wp14:anchorId="2EA0D864" wp14:editId="6B9A4998">
                  <wp:simplePos x="0" y="0"/>
                  <wp:positionH relativeFrom="margin">
                    <wp:posOffset>0</wp:posOffset>
                  </wp:positionH>
                  <wp:positionV relativeFrom="margin">
                    <wp:posOffset>0</wp:posOffset>
                  </wp:positionV>
                  <wp:extent cx="208800" cy="216000"/>
                  <wp:effectExtent l="0" t="0" r="1270" b="0"/>
                  <wp:wrapTopAndBottom/>
                  <wp:docPr id="19" name="Bild 9" descr="Smiley_lach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iley_lache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800" cy="21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8" w:type="dxa"/>
          </w:tcPr>
          <w:p w14:paraId="679D3EFC" w14:textId="77777777" w:rsidR="00684897" w:rsidRPr="00775F89" w:rsidRDefault="00684897" w:rsidP="005D6AEB">
            <w:pPr>
              <w:rPr>
                <w:rFonts w:ascii="Source Sans Pro" w:hAnsi="Source Sans Pro"/>
                <w:sz w:val="22"/>
                <w:szCs w:val="22"/>
              </w:rPr>
            </w:pPr>
            <w:r w:rsidRPr="00775F89">
              <w:rPr>
                <w:rFonts w:ascii="Source Sans Pro" w:hAnsi="Source Sans Pro"/>
                <w:sz w:val="22"/>
                <w:szCs w:val="22"/>
              </w:rPr>
              <w:t>auf Anfrage</w:t>
            </w:r>
            <w:r w:rsidRPr="00775F89">
              <w:rPr>
                <w:rFonts w:ascii="Source Sans Pro" w:hAnsi="Source Sans Pro"/>
                <w:noProof/>
              </w:rPr>
              <w:drawing>
                <wp:anchor distT="0" distB="0" distL="114300" distR="114300" simplePos="0" relativeHeight="251663360" behindDoc="0" locked="0" layoutInCell="1" allowOverlap="1" wp14:anchorId="1906412F" wp14:editId="1FFF7062">
                  <wp:simplePos x="0" y="0"/>
                  <wp:positionH relativeFrom="margin">
                    <wp:posOffset>1270</wp:posOffset>
                  </wp:positionH>
                  <wp:positionV relativeFrom="margin">
                    <wp:posOffset>0</wp:posOffset>
                  </wp:positionV>
                  <wp:extent cx="205200" cy="216000"/>
                  <wp:effectExtent l="0" t="0" r="4445" b="0"/>
                  <wp:wrapTopAndBottom/>
                  <wp:docPr id="21" name="Bild 10" descr="Smiley_neu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miley_neutra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200" cy="21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53" w:type="dxa"/>
          </w:tcPr>
          <w:p w14:paraId="168626FC" w14:textId="77777777" w:rsidR="00684897" w:rsidRPr="00775F89" w:rsidRDefault="00684897" w:rsidP="005D6AEB">
            <w:pPr>
              <w:rPr>
                <w:rFonts w:ascii="Source Sans Pro" w:hAnsi="Source Sans Pro"/>
                <w:sz w:val="22"/>
                <w:szCs w:val="22"/>
              </w:rPr>
            </w:pPr>
            <w:r w:rsidRPr="00775F89">
              <w:rPr>
                <w:rFonts w:ascii="Source Sans Pro" w:hAnsi="Source Sans Pro"/>
                <w:noProof/>
              </w:rPr>
              <w:drawing>
                <wp:anchor distT="0" distB="0" distL="114300" distR="114300" simplePos="0" relativeHeight="251664384" behindDoc="0" locked="0" layoutInCell="1" allowOverlap="1" wp14:anchorId="25871DF2" wp14:editId="4B94852F">
                  <wp:simplePos x="0" y="0"/>
                  <wp:positionH relativeFrom="margin">
                    <wp:posOffset>-1905</wp:posOffset>
                  </wp:positionH>
                  <wp:positionV relativeFrom="margin">
                    <wp:posOffset>-635</wp:posOffset>
                  </wp:positionV>
                  <wp:extent cx="208800" cy="216000"/>
                  <wp:effectExtent l="0" t="0" r="1270" b="0"/>
                  <wp:wrapTopAndBottom/>
                  <wp:docPr id="22" name="Bild 13" descr="Smiley_trau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miley_trauri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800" cy="21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5F89">
              <w:rPr>
                <w:rFonts w:ascii="Source Sans Pro" w:hAnsi="Source Sans Pro"/>
                <w:sz w:val="22"/>
                <w:szCs w:val="22"/>
              </w:rPr>
              <w:t>nicht vorhanden</w:t>
            </w:r>
          </w:p>
        </w:tc>
      </w:tr>
      <w:tr w:rsidR="00684897" w:rsidRPr="00775F89" w14:paraId="3602D433" w14:textId="77777777" w:rsidTr="005D6AEB">
        <w:tc>
          <w:tcPr>
            <w:tcW w:w="3800" w:type="dxa"/>
          </w:tcPr>
          <w:p w14:paraId="1057475C" w14:textId="77777777" w:rsidR="00684897" w:rsidRPr="00775F89" w:rsidRDefault="00684897" w:rsidP="005D6AEB">
            <w:pPr>
              <w:rPr>
                <w:rFonts w:ascii="Source Sans Pro" w:hAnsi="Source Sans Pro"/>
                <w:sz w:val="22"/>
                <w:szCs w:val="22"/>
              </w:rPr>
            </w:pPr>
            <w:r w:rsidRPr="00775F89">
              <w:rPr>
                <w:rFonts w:ascii="Source Sans Pro" w:hAnsi="Source Sans Pro"/>
                <w:sz w:val="22"/>
                <w:szCs w:val="22"/>
              </w:rPr>
              <w:t>Sportstätten barrierefrei?</w:t>
            </w:r>
          </w:p>
        </w:tc>
        <w:tc>
          <w:tcPr>
            <w:tcW w:w="1853" w:type="dxa"/>
          </w:tcPr>
          <w:p w14:paraId="7F594E43" w14:textId="77777777" w:rsidR="00684897" w:rsidRPr="00775F89" w:rsidRDefault="00000000" w:rsidP="005D6AEB">
            <w:pPr>
              <w:rPr>
                <w:rFonts w:ascii="Source Sans Pro" w:hAnsi="Source Sans Pro"/>
              </w:rPr>
            </w:pPr>
            <w:sdt>
              <w:sdtPr>
                <w:rPr>
                  <w:rFonts w:ascii="Source Sans Pro" w:hAnsi="Source Sans Pro"/>
                </w:rPr>
                <w:alias w:val="Sportstätte barrierefrei"/>
                <w:tag w:val="Sportstaette"/>
                <w:id w:val="-1908149332"/>
                <w14:checkbox>
                  <w14:checked w14:val="1"/>
                  <w14:checkedState w14:val="2612" w14:font="MS Gothic"/>
                  <w14:uncheckedState w14:val="2610" w14:font="MS Gothic"/>
                </w14:checkbox>
              </w:sdtPr>
              <w:sdtContent>
                <w:r w:rsidR="003B2ED8">
                  <w:rPr>
                    <w:rFonts w:ascii="MS Gothic" w:eastAsia="MS Gothic" w:hAnsi="MS Gothic" w:hint="eastAsia"/>
                  </w:rPr>
                  <w:t>☒</w:t>
                </w:r>
              </w:sdtContent>
            </w:sdt>
          </w:p>
        </w:tc>
        <w:tc>
          <w:tcPr>
            <w:tcW w:w="1848" w:type="dxa"/>
          </w:tcPr>
          <w:p w14:paraId="201C693C" w14:textId="77777777" w:rsidR="00684897" w:rsidRPr="00775F89" w:rsidRDefault="00000000" w:rsidP="005D6AEB">
            <w:pPr>
              <w:rPr>
                <w:rFonts w:ascii="Source Sans Pro" w:hAnsi="Source Sans Pro"/>
              </w:rPr>
            </w:pPr>
            <w:sdt>
              <w:sdtPr>
                <w:rPr>
                  <w:rFonts w:ascii="Source Sans Pro" w:hAnsi="Source Sans Pro"/>
                </w:rPr>
                <w:alias w:val="Sportstätte Barrierefreiheit auf Anfrage"/>
                <w:tag w:val="Sportstaette"/>
                <w:id w:val="2010403577"/>
                <w14:checkbox>
                  <w14:checked w14:val="0"/>
                  <w14:checkedState w14:val="2612" w14:font="MS Gothic"/>
                  <w14:uncheckedState w14:val="2610" w14:font="MS Gothic"/>
                </w14:checkbox>
              </w:sdtPr>
              <w:sdtContent>
                <w:r w:rsidR="00D401A8">
                  <w:rPr>
                    <w:rFonts w:ascii="MS Gothic" w:eastAsia="MS Gothic" w:hAnsi="MS Gothic" w:hint="eastAsia"/>
                  </w:rPr>
                  <w:t>☐</w:t>
                </w:r>
              </w:sdtContent>
            </w:sdt>
          </w:p>
        </w:tc>
        <w:tc>
          <w:tcPr>
            <w:tcW w:w="1853" w:type="dxa"/>
          </w:tcPr>
          <w:p w14:paraId="7CFDF73D" w14:textId="77777777" w:rsidR="00684897" w:rsidRPr="00775F89" w:rsidRDefault="00000000" w:rsidP="005D6AEB">
            <w:pPr>
              <w:rPr>
                <w:rFonts w:ascii="Source Sans Pro" w:hAnsi="Source Sans Pro"/>
              </w:rPr>
            </w:pPr>
            <w:sdt>
              <w:sdtPr>
                <w:rPr>
                  <w:rFonts w:ascii="Source Sans Pro" w:hAnsi="Source Sans Pro"/>
                </w:rPr>
                <w:alias w:val="Sportstätte nicht barrierefrei"/>
                <w:tag w:val="Sportstaette"/>
                <w:id w:val="2134135298"/>
                <w14:checkbox>
                  <w14:checked w14:val="0"/>
                  <w14:checkedState w14:val="2612" w14:font="MS Gothic"/>
                  <w14:uncheckedState w14:val="2610" w14:font="MS Gothic"/>
                </w14:checkbox>
              </w:sdtPr>
              <w:sdtContent>
                <w:r w:rsidR="00684897" w:rsidRPr="00775F89">
                  <w:rPr>
                    <w:rFonts w:ascii="MS Gothic" w:eastAsia="MS Gothic" w:hAnsi="MS Gothic" w:cs="MS Gothic" w:hint="eastAsia"/>
                  </w:rPr>
                  <w:t>☐</w:t>
                </w:r>
              </w:sdtContent>
            </w:sdt>
          </w:p>
        </w:tc>
      </w:tr>
      <w:tr w:rsidR="00684897" w:rsidRPr="00775F89" w14:paraId="51FFC7C8" w14:textId="77777777" w:rsidTr="005D6AEB">
        <w:tc>
          <w:tcPr>
            <w:tcW w:w="3800" w:type="dxa"/>
          </w:tcPr>
          <w:p w14:paraId="259377E1" w14:textId="77777777" w:rsidR="00684897" w:rsidRPr="00775F89" w:rsidRDefault="00684897" w:rsidP="005D6AEB">
            <w:pPr>
              <w:rPr>
                <w:rFonts w:ascii="Source Sans Pro" w:hAnsi="Source Sans Pro"/>
                <w:sz w:val="22"/>
                <w:szCs w:val="22"/>
              </w:rPr>
            </w:pPr>
            <w:r w:rsidRPr="00775F89">
              <w:rPr>
                <w:rFonts w:ascii="Source Sans Pro" w:hAnsi="Source Sans Pro"/>
                <w:sz w:val="22"/>
                <w:szCs w:val="22"/>
              </w:rPr>
              <w:t>Behindertentoilette vorhanden?</w:t>
            </w:r>
          </w:p>
        </w:tc>
        <w:tc>
          <w:tcPr>
            <w:tcW w:w="1853" w:type="dxa"/>
          </w:tcPr>
          <w:p w14:paraId="256AB3EE" w14:textId="77777777" w:rsidR="00684897" w:rsidRPr="00775F89" w:rsidRDefault="00000000" w:rsidP="005D6AEB">
            <w:pPr>
              <w:rPr>
                <w:rFonts w:ascii="Source Sans Pro" w:hAnsi="Source Sans Pro"/>
              </w:rPr>
            </w:pPr>
            <w:sdt>
              <w:sdtPr>
                <w:rPr>
                  <w:rFonts w:ascii="Source Sans Pro" w:hAnsi="Source Sans Pro"/>
                </w:rPr>
                <w:alias w:val="Behindertentoilette vorhanden"/>
                <w:tag w:val="Behindertentoilette vorhanden"/>
                <w:id w:val="2122567228"/>
                <w14:checkbox>
                  <w14:checked w14:val="1"/>
                  <w14:checkedState w14:val="2612" w14:font="MS Gothic"/>
                  <w14:uncheckedState w14:val="2610" w14:font="MS Gothic"/>
                </w14:checkbox>
              </w:sdtPr>
              <w:sdtContent>
                <w:r w:rsidR="003B2ED8">
                  <w:rPr>
                    <w:rFonts w:ascii="MS Gothic" w:eastAsia="MS Gothic" w:hAnsi="MS Gothic" w:hint="eastAsia"/>
                  </w:rPr>
                  <w:t>☒</w:t>
                </w:r>
              </w:sdtContent>
            </w:sdt>
          </w:p>
        </w:tc>
        <w:tc>
          <w:tcPr>
            <w:tcW w:w="1848" w:type="dxa"/>
          </w:tcPr>
          <w:p w14:paraId="098565FD" w14:textId="77777777" w:rsidR="00684897" w:rsidRPr="00775F89" w:rsidRDefault="00000000" w:rsidP="005D6AEB">
            <w:pPr>
              <w:rPr>
                <w:rFonts w:ascii="Source Sans Pro" w:hAnsi="Source Sans Pro"/>
              </w:rPr>
            </w:pPr>
            <w:sdt>
              <w:sdtPr>
                <w:rPr>
                  <w:rFonts w:ascii="Source Sans Pro" w:hAnsi="Source Sans Pro"/>
                </w:rPr>
                <w:alias w:val="Behindertentoilette auf Anfrage"/>
                <w:tag w:val="Behindertentoilette auf Anfrage"/>
                <w:id w:val="717787018"/>
                <w14:checkbox>
                  <w14:checked w14:val="0"/>
                  <w14:checkedState w14:val="2612" w14:font="MS Gothic"/>
                  <w14:uncheckedState w14:val="2610" w14:font="MS Gothic"/>
                </w14:checkbox>
              </w:sdtPr>
              <w:sdtContent>
                <w:r w:rsidR="00D401A8">
                  <w:rPr>
                    <w:rFonts w:ascii="MS Gothic" w:eastAsia="MS Gothic" w:hAnsi="MS Gothic" w:hint="eastAsia"/>
                  </w:rPr>
                  <w:t>☐</w:t>
                </w:r>
              </w:sdtContent>
            </w:sdt>
          </w:p>
        </w:tc>
        <w:tc>
          <w:tcPr>
            <w:tcW w:w="1853" w:type="dxa"/>
          </w:tcPr>
          <w:p w14:paraId="5DA65B0C" w14:textId="77777777" w:rsidR="00684897" w:rsidRPr="00775F89" w:rsidRDefault="00000000" w:rsidP="005D6AEB">
            <w:pPr>
              <w:rPr>
                <w:rFonts w:ascii="Source Sans Pro" w:hAnsi="Source Sans Pro"/>
              </w:rPr>
            </w:pPr>
            <w:sdt>
              <w:sdtPr>
                <w:rPr>
                  <w:rFonts w:ascii="Source Sans Pro" w:hAnsi="Source Sans Pro"/>
                </w:rPr>
                <w:alias w:val="Keine Behindertentoilette"/>
                <w:tag w:val="Keine Behindertentoilette"/>
                <w:id w:val="-257757264"/>
                <w14:checkbox>
                  <w14:checked w14:val="0"/>
                  <w14:checkedState w14:val="2612" w14:font="MS Gothic"/>
                  <w14:uncheckedState w14:val="2610" w14:font="MS Gothic"/>
                </w14:checkbox>
              </w:sdtPr>
              <w:sdtContent>
                <w:r w:rsidR="00684897" w:rsidRPr="00775F89">
                  <w:rPr>
                    <w:rFonts w:ascii="MS Gothic" w:eastAsia="MS Gothic" w:hAnsi="MS Gothic" w:cs="MS Gothic" w:hint="eastAsia"/>
                  </w:rPr>
                  <w:t>☐</w:t>
                </w:r>
              </w:sdtContent>
            </w:sdt>
          </w:p>
        </w:tc>
      </w:tr>
      <w:tr w:rsidR="00684897" w:rsidRPr="00775F89" w14:paraId="4EE2FA04" w14:textId="77777777" w:rsidTr="005D6AEB">
        <w:tc>
          <w:tcPr>
            <w:tcW w:w="3800" w:type="dxa"/>
          </w:tcPr>
          <w:p w14:paraId="5CA01720" w14:textId="77777777" w:rsidR="00684897" w:rsidRPr="00775F89" w:rsidRDefault="00684897" w:rsidP="005D6AEB">
            <w:pPr>
              <w:rPr>
                <w:rFonts w:ascii="Source Sans Pro" w:hAnsi="Source Sans Pro"/>
                <w:sz w:val="22"/>
                <w:szCs w:val="22"/>
              </w:rPr>
            </w:pPr>
            <w:r w:rsidRPr="00775F89">
              <w:rPr>
                <w:rFonts w:ascii="Source Sans Pro" w:hAnsi="Source Sans Pro"/>
                <w:sz w:val="22"/>
                <w:szCs w:val="22"/>
              </w:rPr>
              <w:t>Behindertenparkplätze vorhanden?</w:t>
            </w:r>
          </w:p>
        </w:tc>
        <w:tc>
          <w:tcPr>
            <w:tcW w:w="1853" w:type="dxa"/>
          </w:tcPr>
          <w:p w14:paraId="04A40DCE" w14:textId="77777777" w:rsidR="00684897" w:rsidRPr="00775F89" w:rsidRDefault="00000000" w:rsidP="005D6AEB">
            <w:pPr>
              <w:rPr>
                <w:rFonts w:ascii="Source Sans Pro" w:hAnsi="Source Sans Pro"/>
              </w:rPr>
            </w:pPr>
            <w:sdt>
              <w:sdtPr>
                <w:rPr>
                  <w:rFonts w:ascii="Source Sans Pro" w:hAnsi="Source Sans Pro"/>
                </w:rPr>
                <w:alias w:val="Behindertenparkplätze vorhanden"/>
                <w:tag w:val="Behindertenparkplätze vorhanden"/>
                <w:id w:val="-1534111547"/>
                <w14:checkbox>
                  <w14:checked w14:val="1"/>
                  <w14:checkedState w14:val="2612" w14:font="MS Gothic"/>
                  <w14:uncheckedState w14:val="2610" w14:font="MS Gothic"/>
                </w14:checkbox>
              </w:sdtPr>
              <w:sdtContent>
                <w:r w:rsidR="003B2ED8">
                  <w:rPr>
                    <w:rFonts w:ascii="MS Gothic" w:eastAsia="MS Gothic" w:hAnsi="MS Gothic" w:hint="eastAsia"/>
                  </w:rPr>
                  <w:t>☒</w:t>
                </w:r>
              </w:sdtContent>
            </w:sdt>
          </w:p>
        </w:tc>
        <w:tc>
          <w:tcPr>
            <w:tcW w:w="1848" w:type="dxa"/>
          </w:tcPr>
          <w:p w14:paraId="24B24FE2" w14:textId="77777777" w:rsidR="00684897" w:rsidRPr="00775F89" w:rsidRDefault="00000000" w:rsidP="005D6AEB">
            <w:pPr>
              <w:rPr>
                <w:rFonts w:ascii="Source Sans Pro" w:hAnsi="Source Sans Pro"/>
              </w:rPr>
            </w:pPr>
            <w:sdt>
              <w:sdtPr>
                <w:rPr>
                  <w:rFonts w:ascii="Source Sans Pro" w:hAnsi="Source Sans Pro"/>
                </w:rPr>
                <w:alias w:val="Behindertenparkplätze auf Anfrage"/>
                <w:tag w:val="Behindertenparkplätze auf Anfrage"/>
                <w:id w:val="-154928505"/>
                <w14:checkbox>
                  <w14:checked w14:val="0"/>
                  <w14:checkedState w14:val="2612" w14:font="MS Gothic"/>
                  <w14:uncheckedState w14:val="2610" w14:font="MS Gothic"/>
                </w14:checkbox>
              </w:sdtPr>
              <w:sdtContent>
                <w:r w:rsidR="00684897" w:rsidRPr="00775F89">
                  <w:rPr>
                    <w:rFonts w:ascii="MS Gothic" w:eastAsia="MS Gothic" w:hAnsi="MS Gothic" w:cs="MS Gothic" w:hint="eastAsia"/>
                  </w:rPr>
                  <w:t>☐</w:t>
                </w:r>
              </w:sdtContent>
            </w:sdt>
          </w:p>
        </w:tc>
        <w:tc>
          <w:tcPr>
            <w:tcW w:w="1853" w:type="dxa"/>
          </w:tcPr>
          <w:p w14:paraId="67AF65D8" w14:textId="77777777" w:rsidR="00684897" w:rsidRPr="00775F89" w:rsidRDefault="00000000" w:rsidP="005D6AEB">
            <w:pPr>
              <w:rPr>
                <w:rFonts w:ascii="Source Sans Pro" w:hAnsi="Source Sans Pro"/>
              </w:rPr>
            </w:pPr>
            <w:sdt>
              <w:sdtPr>
                <w:rPr>
                  <w:rFonts w:ascii="Source Sans Pro" w:hAnsi="Source Sans Pro"/>
                </w:rPr>
                <w:alias w:val="Keine Behindertenparkplätze"/>
                <w:tag w:val="Keine Behindertenparkplätze"/>
                <w:id w:val="1927307270"/>
                <w14:checkbox>
                  <w14:checked w14:val="0"/>
                  <w14:checkedState w14:val="2612" w14:font="MS Gothic"/>
                  <w14:uncheckedState w14:val="2610" w14:font="MS Gothic"/>
                </w14:checkbox>
              </w:sdtPr>
              <w:sdtContent>
                <w:r w:rsidR="00684897" w:rsidRPr="00775F89">
                  <w:rPr>
                    <w:rFonts w:ascii="MS Gothic" w:eastAsia="MS Gothic" w:hAnsi="MS Gothic" w:cs="MS Gothic" w:hint="eastAsia"/>
                  </w:rPr>
                  <w:t>☐</w:t>
                </w:r>
              </w:sdtContent>
            </w:sdt>
          </w:p>
        </w:tc>
      </w:tr>
      <w:tr w:rsidR="00684897" w:rsidRPr="00775F89" w14:paraId="3C8D1F26" w14:textId="77777777" w:rsidTr="005D6AEB">
        <w:tc>
          <w:tcPr>
            <w:tcW w:w="3800" w:type="dxa"/>
          </w:tcPr>
          <w:p w14:paraId="749E5087" w14:textId="77777777" w:rsidR="00684897" w:rsidRPr="00775F89" w:rsidRDefault="00684897" w:rsidP="005D6AEB">
            <w:pPr>
              <w:rPr>
                <w:rFonts w:ascii="Source Sans Pro" w:hAnsi="Source Sans Pro"/>
                <w:sz w:val="22"/>
                <w:szCs w:val="22"/>
              </w:rPr>
            </w:pPr>
            <w:r w:rsidRPr="00775F89">
              <w:rPr>
                <w:rFonts w:ascii="Source Sans Pro" w:hAnsi="Source Sans Pro"/>
                <w:sz w:val="22"/>
                <w:szCs w:val="22"/>
              </w:rPr>
              <w:t>Unterkunftsmöglichkeiten barrierefrei?</w:t>
            </w:r>
          </w:p>
        </w:tc>
        <w:tc>
          <w:tcPr>
            <w:tcW w:w="1853" w:type="dxa"/>
          </w:tcPr>
          <w:p w14:paraId="78844C84" w14:textId="77777777" w:rsidR="00684897" w:rsidRPr="00775F89" w:rsidRDefault="00000000" w:rsidP="005D6AEB">
            <w:pPr>
              <w:rPr>
                <w:rFonts w:ascii="Source Sans Pro" w:hAnsi="Source Sans Pro"/>
              </w:rPr>
            </w:pPr>
            <w:sdt>
              <w:sdtPr>
                <w:rPr>
                  <w:rFonts w:ascii="Source Sans Pro" w:hAnsi="Source Sans Pro"/>
                </w:rPr>
                <w:alias w:val="Unterkunft barrierefrei"/>
                <w:tag w:val="Unterkunft barrierefrei"/>
                <w:id w:val="385145455"/>
                <w14:checkbox>
                  <w14:checked w14:val="0"/>
                  <w14:checkedState w14:val="2612" w14:font="MS Gothic"/>
                  <w14:uncheckedState w14:val="2610" w14:font="MS Gothic"/>
                </w14:checkbox>
              </w:sdtPr>
              <w:sdtContent>
                <w:r w:rsidR="00684897" w:rsidRPr="00775F89">
                  <w:rPr>
                    <w:rFonts w:ascii="MS Gothic" w:eastAsia="MS Gothic" w:hAnsi="MS Gothic" w:cs="MS Gothic" w:hint="eastAsia"/>
                  </w:rPr>
                  <w:t>☐</w:t>
                </w:r>
              </w:sdtContent>
            </w:sdt>
          </w:p>
        </w:tc>
        <w:tc>
          <w:tcPr>
            <w:tcW w:w="1848" w:type="dxa"/>
          </w:tcPr>
          <w:p w14:paraId="06785F5D" w14:textId="77777777" w:rsidR="00684897" w:rsidRPr="00775F89" w:rsidRDefault="00000000" w:rsidP="005D6AEB">
            <w:pPr>
              <w:rPr>
                <w:rFonts w:ascii="Source Sans Pro" w:hAnsi="Source Sans Pro"/>
              </w:rPr>
            </w:pPr>
            <w:sdt>
              <w:sdtPr>
                <w:rPr>
                  <w:rFonts w:ascii="Source Sans Pro" w:hAnsi="Source Sans Pro"/>
                </w:rPr>
                <w:alias w:val="Unterkunft auf Anfrage barrierefrei"/>
                <w:tag w:val="Unterkunft auf Anfrage barrierefrei"/>
                <w:id w:val="756559879"/>
                <w14:checkbox>
                  <w14:checked w14:val="0"/>
                  <w14:checkedState w14:val="2612" w14:font="MS Gothic"/>
                  <w14:uncheckedState w14:val="2610" w14:font="MS Gothic"/>
                </w14:checkbox>
              </w:sdtPr>
              <w:sdtContent>
                <w:r w:rsidR="00684897">
                  <w:rPr>
                    <w:rFonts w:ascii="MS Gothic" w:eastAsia="MS Gothic" w:hAnsi="MS Gothic" w:hint="eastAsia"/>
                  </w:rPr>
                  <w:t>☐</w:t>
                </w:r>
              </w:sdtContent>
            </w:sdt>
          </w:p>
        </w:tc>
        <w:tc>
          <w:tcPr>
            <w:tcW w:w="1853" w:type="dxa"/>
          </w:tcPr>
          <w:p w14:paraId="52EF2C8E" w14:textId="77777777" w:rsidR="00684897" w:rsidRPr="00775F89" w:rsidRDefault="00000000" w:rsidP="005D6AEB">
            <w:pPr>
              <w:rPr>
                <w:rFonts w:ascii="Source Sans Pro" w:hAnsi="Source Sans Pro"/>
              </w:rPr>
            </w:pPr>
            <w:sdt>
              <w:sdtPr>
                <w:rPr>
                  <w:rFonts w:ascii="Source Sans Pro" w:hAnsi="Source Sans Pro"/>
                </w:rPr>
                <w:alias w:val="Unterkunft nicht barrierefrei"/>
                <w:tag w:val="Unterkunft nicht barrierefrei"/>
                <w:id w:val="-719133815"/>
                <w14:checkbox>
                  <w14:checked w14:val="1"/>
                  <w14:checkedState w14:val="2612" w14:font="MS Gothic"/>
                  <w14:uncheckedState w14:val="2610" w14:font="MS Gothic"/>
                </w14:checkbox>
              </w:sdtPr>
              <w:sdtContent>
                <w:r w:rsidR="003B2ED8">
                  <w:rPr>
                    <w:rFonts w:ascii="MS Gothic" w:eastAsia="MS Gothic" w:hAnsi="MS Gothic" w:hint="eastAsia"/>
                  </w:rPr>
                  <w:t>☒</w:t>
                </w:r>
              </w:sdtContent>
            </w:sdt>
          </w:p>
        </w:tc>
      </w:tr>
      <w:tr w:rsidR="00684897" w:rsidRPr="00775F89" w14:paraId="3BE241EA" w14:textId="77777777" w:rsidTr="005D6AEB">
        <w:tc>
          <w:tcPr>
            <w:tcW w:w="3800" w:type="dxa"/>
          </w:tcPr>
          <w:p w14:paraId="0CF0CD4C" w14:textId="77777777" w:rsidR="00684897" w:rsidRPr="00775F89" w:rsidRDefault="00684897" w:rsidP="005D6AEB">
            <w:pPr>
              <w:rPr>
                <w:rFonts w:ascii="Source Sans Pro" w:hAnsi="Source Sans Pro"/>
                <w:sz w:val="22"/>
                <w:szCs w:val="22"/>
              </w:rPr>
            </w:pPr>
            <w:r w:rsidRPr="00775F89">
              <w:rPr>
                <w:rFonts w:ascii="Source Sans Pro" w:hAnsi="Source Sans Pro"/>
                <w:sz w:val="22"/>
                <w:szCs w:val="22"/>
              </w:rPr>
              <w:t>Gebärdendolmetscher vorhanden?</w:t>
            </w:r>
          </w:p>
        </w:tc>
        <w:tc>
          <w:tcPr>
            <w:tcW w:w="1853" w:type="dxa"/>
          </w:tcPr>
          <w:p w14:paraId="0D00A3F2" w14:textId="77777777" w:rsidR="00684897" w:rsidRPr="00775F89" w:rsidRDefault="00000000" w:rsidP="005D6AEB">
            <w:pPr>
              <w:rPr>
                <w:rFonts w:ascii="Source Sans Pro" w:hAnsi="Source Sans Pro"/>
              </w:rPr>
            </w:pPr>
            <w:sdt>
              <w:sdtPr>
                <w:rPr>
                  <w:rFonts w:ascii="Source Sans Pro" w:hAnsi="Source Sans Pro"/>
                </w:rPr>
                <w:alias w:val="Gebärdendolmetscher vorhanden"/>
                <w:tag w:val="Gebärdendolmetscher vorhanden"/>
                <w:id w:val="1736427034"/>
                <w14:checkbox>
                  <w14:checked w14:val="0"/>
                  <w14:checkedState w14:val="2612" w14:font="MS Gothic"/>
                  <w14:uncheckedState w14:val="2610" w14:font="MS Gothic"/>
                </w14:checkbox>
              </w:sdtPr>
              <w:sdtContent>
                <w:r w:rsidR="00684897">
                  <w:rPr>
                    <w:rFonts w:ascii="MS Gothic" w:eastAsia="MS Gothic" w:hAnsi="MS Gothic" w:hint="eastAsia"/>
                  </w:rPr>
                  <w:t>☐</w:t>
                </w:r>
              </w:sdtContent>
            </w:sdt>
          </w:p>
        </w:tc>
        <w:tc>
          <w:tcPr>
            <w:tcW w:w="1848" w:type="dxa"/>
          </w:tcPr>
          <w:p w14:paraId="6C9E2B64" w14:textId="77777777" w:rsidR="00684897" w:rsidRPr="00775F89" w:rsidRDefault="00000000" w:rsidP="005D6AEB">
            <w:pPr>
              <w:rPr>
                <w:rFonts w:ascii="Source Sans Pro" w:hAnsi="Source Sans Pro"/>
              </w:rPr>
            </w:pPr>
            <w:sdt>
              <w:sdtPr>
                <w:rPr>
                  <w:rFonts w:ascii="Source Sans Pro" w:hAnsi="Source Sans Pro"/>
                </w:rPr>
                <w:alias w:val="Gebärdendolmetscher auf Anfrage"/>
                <w:tag w:val="Gebärdendolmetscher auf Anfrage"/>
                <w:id w:val="660743177"/>
                <w14:checkbox>
                  <w14:checked w14:val="0"/>
                  <w14:checkedState w14:val="2612" w14:font="MS Gothic"/>
                  <w14:uncheckedState w14:val="2610" w14:font="MS Gothic"/>
                </w14:checkbox>
              </w:sdtPr>
              <w:sdtContent>
                <w:r w:rsidR="00684897">
                  <w:rPr>
                    <w:rFonts w:ascii="MS Gothic" w:eastAsia="MS Gothic" w:hAnsi="MS Gothic" w:hint="eastAsia"/>
                  </w:rPr>
                  <w:t>☐</w:t>
                </w:r>
              </w:sdtContent>
            </w:sdt>
          </w:p>
        </w:tc>
        <w:tc>
          <w:tcPr>
            <w:tcW w:w="1853" w:type="dxa"/>
          </w:tcPr>
          <w:p w14:paraId="0AF3892D" w14:textId="77777777" w:rsidR="00684897" w:rsidRPr="00775F89" w:rsidRDefault="00000000" w:rsidP="005D6AEB">
            <w:pPr>
              <w:rPr>
                <w:rFonts w:ascii="Source Sans Pro" w:hAnsi="Source Sans Pro"/>
              </w:rPr>
            </w:pPr>
            <w:sdt>
              <w:sdtPr>
                <w:rPr>
                  <w:rFonts w:ascii="Source Sans Pro" w:hAnsi="Source Sans Pro"/>
                </w:rPr>
                <w:alias w:val="Gebärdendolmetscher nicht vorhanden"/>
                <w:tag w:val="Gebärdendolmetscher nicht vorhanden"/>
                <w:id w:val="-1262064620"/>
                <w14:checkbox>
                  <w14:checked w14:val="1"/>
                  <w14:checkedState w14:val="2612" w14:font="MS Gothic"/>
                  <w14:uncheckedState w14:val="2610" w14:font="MS Gothic"/>
                </w14:checkbox>
              </w:sdtPr>
              <w:sdtContent>
                <w:r w:rsidR="003B2ED8">
                  <w:rPr>
                    <w:rFonts w:ascii="MS Gothic" w:eastAsia="MS Gothic" w:hAnsi="MS Gothic" w:hint="eastAsia"/>
                  </w:rPr>
                  <w:t>☒</w:t>
                </w:r>
              </w:sdtContent>
            </w:sdt>
          </w:p>
        </w:tc>
      </w:tr>
      <w:tr w:rsidR="00684897" w:rsidRPr="00775F89" w14:paraId="0DDAC264" w14:textId="77777777" w:rsidTr="005D6AEB">
        <w:tc>
          <w:tcPr>
            <w:tcW w:w="3800" w:type="dxa"/>
          </w:tcPr>
          <w:p w14:paraId="72077B2E" w14:textId="77777777" w:rsidR="00684897" w:rsidRPr="00775F89" w:rsidRDefault="00684897" w:rsidP="005D6AEB">
            <w:pPr>
              <w:rPr>
                <w:rFonts w:ascii="Source Sans Pro" w:hAnsi="Source Sans Pro"/>
                <w:sz w:val="22"/>
                <w:szCs w:val="22"/>
              </w:rPr>
            </w:pPr>
            <w:r w:rsidRPr="00775F89">
              <w:rPr>
                <w:rFonts w:ascii="Source Sans Pro" w:hAnsi="Source Sans Pro"/>
                <w:sz w:val="22"/>
                <w:szCs w:val="22"/>
              </w:rPr>
              <w:t>Induktionsschleife vorhanden?</w:t>
            </w:r>
          </w:p>
        </w:tc>
        <w:tc>
          <w:tcPr>
            <w:tcW w:w="1853" w:type="dxa"/>
          </w:tcPr>
          <w:p w14:paraId="240D975D" w14:textId="77777777" w:rsidR="00684897" w:rsidRPr="00775F89" w:rsidRDefault="00000000" w:rsidP="005D6AEB">
            <w:pPr>
              <w:rPr>
                <w:rFonts w:ascii="Source Sans Pro" w:hAnsi="Source Sans Pro"/>
              </w:rPr>
            </w:pPr>
            <w:sdt>
              <w:sdtPr>
                <w:rPr>
                  <w:rFonts w:ascii="Source Sans Pro" w:hAnsi="Source Sans Pro"/>
                </w:rPr>
                <w:alias w:val="Induktionsschleife vorhanden"/>
                <w:tag w:val="Induktionsschleife vorhanden"/>
                <w:id w:val="-1778551274"/>
                <w14:checkbox>
                  <w14:checked w14:val="0"/>
                  <w14:checkedState w14:val="2612" w14:font="MS Gothic"/>
                  <w14:uncheckedState w14:val="2610" w14:font="MS Gothic"/>
                </w14:checkbox>
              </w:sdtPr>
              <w:sdtContent>
                <w:r w:rsidR="00684897">
                  <w:rPr>
                    <w:rFonts w:ascii="MS Gothic" w:eastAsia="MS Gothic" w:hAnsi="MS Gothic" w:hint="eastAsia"/>
                  </w:rPr>
                  <w:t>☐</w:t>
                </w:r>
              </w:sdtContent>
            </w:sdt>
          </w:p>
        </w:tc>
        <w:tc>
          <w:tcPr>
            <w:tcW w:w="1848" w:type="dxa"/>
          </w:tcPr>
          <w:p w14:paraId="387483CE" w14:textId="77777777" w:rsidR="00684897" w:rsidRPr="00775F89" w:rsidRDefault="00000000" w:rsidP="005D6AEB">
            <w:pPr>
              <w:rPr>
                <w:rFonts w:ascii="Source Sans Pro" w:hAnsi="Source Sans Pro"/>
              </w:rPr>
            </w:pPr>
            <w:sdt>
              <w:sdtPr>
                <w:rPr>
                  <w:rFonts w:ascii="Source Sans Pro" w:hAnsi="Source Sans Pro"/>
                </w:rPr>
                <w:alias w:val="Induktionsschleife auf Anfrage"/>
                <w:tag w:val="Induktionsschleife auf Anfrage"/>
                <w:id w:val="-2115350906"/>
                <w14:checkbox>
                  <w14:checked w14:val="0"/>
                  <w14:checkedState w14:val="2612" w14:font="MS Gothic"/>
                  <w14:uncheckedState w14:val="2610" w14:font="MS Gothic"/>
                </w14:checkbox>
              </w:sdtPr>
              <w:sdtContent>
                <w:r w:rsidR="00684897">
                  <w:rPr>
                    <w:rFonts w:ascii="MS Gothic" w:eastAsia="MS Gothic" w:hAnsi="MS Gothic" w:hint="eastAsia"/>
                  </w:rPr>
                  <w:t>☐</w:t>
                </w:r>
              </w:sdtContent>
            </w:sdt>
          </w:p>
        </w:tc>
        <w:tc>
          <w:tcPr>
            <w:tcW w:w="1853" w:type="dxa"/>
          </w:tcPr>
          <w:p w14:paraId="68F15870" w14:textId="77777777" w:rsidR="00684897" w:rsidRPr="00775F89" w:rsidRDefault="00000000" w:rsidP="005D6AEB">
            <w:pPr>
              <w:rPr>
                <w:rFonts w:ascii="Source Sans Pro" w:hAnsi="Source Sans Pro"/>
              </w:rPr>
            </w:pPr>
            <w:sdt>
              <w:sdtPr>
                <w:rPr>
                  <w:rFonts w:ascii="Source Sans Pro" w:hAnsi="Source Sans Pro"/>
                </w:rPr>
                <w:alias w:val="Induktionsschleife nicht vorhanden"/>
                <w:tag w:val="Induktionsschleife nicht vorhanden"/>
                <w:id w:val="-1340142658"/>
                <w14:checkbox>
                  <w14:checked w14:val="1"/>
                  <w14:checkedState w14:val="2612" w14:font="MS Gothic"/>
                  <w14:uncheckedState w14:val="2610" w14:font="MS Gothic"/>
                </w14:checkbox>
              </w:sdtPr>
              <w:sdtContent>
                <w:r w:rsidR="003B2ED8">
                  <w:rPr>
                    <w:rFonts w:ascii="MS Gothic" w:eastAsia="MS Gothic" w:hAnsi="MS Gothic" w:hint="eastAsia"/>
                  </w:rPr>
                  <w:t>☒</w:t>
                </w:r>
              </w:sdtContent>
            </w:sdt>
          </w:p>
        </w:tc>
      </w:tr>
    </w:tbl>
    <w:p w14:paraId="1C6039EA" w14:textId="77777777" w:rsidR="00D401A8" w:rsidRDefault="00D401A8" w:rsidP="00B70BC2">
      <w:pPr>
        <w:spacing w:after="0" w:line="240" w:lineRule="auto"/>
        <w:rPr>
          <w:sz w:val="16"/>
        </w:rPr>
      </w:pPr>
    </w:p>
    <w:p w14:paraId="329A99B4" w14:textId="77777777" w:rsidR="00B70BC2" w:rsidRDefault="00B70BC2" w:rsidP="00B70BC2">
      <w:pPr>
        <w:spacing w:after="0" w:line="240" w:lineRule="auto"/>
        <w:rPr>
          <w:sz w:val="16"/>
        </w:rPr>
      </w:pPr>
      <w:r w:rsidRPr="00D83C22">
        <w:rPr>
          <w:sz w:val="16"/>
        </w:rPr>
        <w:t xml:space="preserve">Hinweis: Mit </w:t>
      </w:r>
      <w:r>
        <w:rPr>
          <w:sz w:val="16"/>
        </w:rPr>
        <w:t xml:space="preserve">der </w:t>
      </w:r>
      <w:r w:rsidRPr="00D83C22">
        <w:rPr>
          <w:sz w:val="16"/>
        </w:rPr>
        <w:t>Anmeldung willigen die Teilnehmer/innen in die Veröffentlichung ihrer</w:t>
      </w:r>
      <w:r>
        <w:rPr>
          <w:sz w:val="16"/>
        </w:rPr>
        <w:t xml:space="preserve"> </w:t>
      </w:r>
      <w:r w:rsidRPr="00D83C22">
        <w:rPr>
          <w:sz w:val="16"/>
        </w:rPr>
        <w:t>Fotografien anlässlich der Veranstaltung ein. Die Einwilligung schließt alle Veröffentlichungen in Medien und Präsentationen des BVS Bayern ausdrücklich ein. Weiterhin besteht Einverständnis dafür, dass die persönlichen Daten vom BVS Bayern mittels EDV im Rahmen der Verbandsaufgaben verarbeitet werden.</w:t>
      </w:r>
    </w:p>
    <w:sectPr w:rsidR="00B70BC2" w:rsidSect="009C392E">
      <w:headerReference w:type="default" r:id="rId13"/>
      <w:footerReference w:type="default" r:id="rId14"/>
      <w:headerReference w:type="first" r:id="rId15"/>
      <w:footerReference w:type="first" r:id="rId16"/>
      <w:pgSz w:w="11906" w:h="16838"/>
      <w:pgMar w:top="1418" w:right="1134"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F514F" w14:textId="77777777" w:rsidR="0016325B" w:rsidRDefault="0016325B" w:rsidP="009C392E">
      <w:pPr>
        <w:spacing w:after="0" w:line="240" w:lineRule="auto"/>
      </w:pPr>
      <w:r>
        <w:separator/>
      </w:r>
    </w:p>
  </w:endnote>
  <w:endnote w:type="continuationSeparator" w:id="0">
    <w:p w14:paraId="12CD08CF" w14:textId="77777777" w:rsidR="0016325B" w:rsidRDefault="0016325B" w:rsidP="009C3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8FF56D89-E38D-F94F-BD00-EE9D6094C949}"/>
  </w:font>
  <w:font w:name="Times New Roman">
    <w:panose1 w:val="02020603050405020304"/>
    <w:charset w:val="00"/>
    <w:family w:val="roman"/>
    <w:pitch w:val="variable"/>
    <w:sig w:usb0="E0002EFF" w:usb1="C000785B" w:usb2="00000009" w:usb3="00000000" w:csb0="000001FF" w:csb1="00000000"/>
    <w:embedRegular r:id="rId2" w:fontKey="{AFFD4B81-3EC6-D34C-B76A-46A37CBC05F2}"/>
    <w:embedBold r:id="rId3" w:fontKey="{8755F4B5-BE50-264F-A66D-2374F3441949}"/>
  </w:font>
  <w:font w:name="Courier New">
    <w:panose1 w:val="02070309020205020404"/>
    <w:charset w:val="00"/>
    <w:family w:val="modern"/>
    <w:pitch w:val="fixed"/>
    <w:sig w:usb0="E0002EFF" w:usb1="C0007843" w:usb2="00000009" w:usb3="00000000" w:csb0="000001FF" w:csb1="00000000"/>
    <w:embedRegular r:id="rId4" w:fontKey="{E2A459C0-975B-EA4D-B46D-D87EE6D876B4}"/>
  </w:font>
  <w:font w:name="Wingdings">
    <w:panose1 w:val="05020102010804080708"/>
    <w:charset w:val="4D"/>
    <w:family w:val="decorative"/>
    <w:pitch w:val="variable"/>
    <w:sig w:usb0="00000003" w:usb1="00000000" w:usb2="00000000" w:usb3="00000000" w:csb0="80000001" w:csb1="00000000"/>
    <w:embedRegular r:id="rId5" w:fontKey="{480243AD-AD9A-5D4A-BD6F-5B5D03F4E2BE}"/>
  </w:font>
  <w:font w:name="Calibri">
    <w:panose1 w:val="020F0502020204030204"/>
    <w:charset w:val="00"/>
    <w:family w:val="swiss"/>
    <w:pitch w:val="variable"/>
    <w:sig w:usb0="E0002AFF" w:usb1="C000247B" w:usb2="00000009" w:usb3="00000000" w:csb0="000001FF" w:csb1="00000000"/>
    <w:embedRegular r:id="rId6" w:fontKey="{379C01E4-F051-B740-9876-8B9F2FA7A971}"/>
  </w:font>
  <w:font w:name="Source Sans Pro">
    <w:panose1 w:val="020B0503030403020204"/>
    <w:charset w:val="00"/>
    <w:family w:val="swiss"/>
    <w:pitch w:val="variable"/>
    <w:sig w:usb0="600002F7" w:usb1="02000001" w:usb2="00000000" w:usb3="00000000" w:csb0="0000019F" w:csb1="00000000"/>
    <w:embedRegular r:id="rId7" w:fontKey="{36B7BDDE-DA33-DB43-BD4A-B1A5FEFE3A46}"/>
    <w:embedBold r:id="rId8" w:fontKey="{E1A6A744-91C4-844D-A463-A2FA285CC990}"/>
  </w:font>
  <w:font w:name="Segoe UI">
    <w:panose1 w:val="020B0604020202020204"/>
    <w:charset w:val="00"/>
    <w:family w:val="swiss"/>
    <w:pitch w:val="variable"/>
    <w:sig w:usb0="E4002EFF" w:usb1="C000E47F" w:usb2="00000009" w:usb3="00000000" w:csb0="000001FF" w:csb1="00000000"/>
    <w:embedRegular r:id="rId9" w:fontKey="{9AD8C8EA-3F67-2249-97E0-3644C139AFDC}"/>
  </w:font>
  <w:font w:name="Arial">
    <w:panose1 w:val="020B0604020202020204"/>
    <w:charset w:val="00"/>
    <w:family w:val="swiss"/>
    <w:pitch w:val="variable"/>
    <w:sig w:usb0="E0002AFF" w:usb1="C0007843" w:usb2="00000009" w:usb3="00000000" w:csb0="000001FF" w:csb1="00000000"/>
    <w:embedRegular r:id="rId10" w:fontKey="{26C2716A-3E5E-2C4B-8988-FCA811A819F3}"/>
    <w:embedBold r:id="rId11" w:fontKey="{A03C290B-FFA6-2946-9D57-C0EA885D2914}"/>
  </w:font>
  <w:font w:name="Source Sans Pro Light">
    <w:panose1 w:val="020B0403030403020204"/>
    <w:charset w:val="00"/>
    <w:family w:val="swiss"/>
    <w:pitch w:val="variable"/>
    <w:sig w:usb0="600002F7" w:usb1="02000001" w:usb2="00000000" w:usb3="00000000" w:csb0="0000019F" w:csb1="00000000"/>
    <w:embedRegular r:id="rId12" w:fontKey="{34C0899B-38B8-8A4F-8358-B5D6377E46B8}"/>
  </w:font>
  <w:font w:name="SimSun">
    <w:altName w:val="宋体"/>
    <w:panose1 w:val="02010600030101010101"/>
    <w:charset w:val="86"/>
    <w:family w:val="auto"/>
    <w:pitch w:val="variable"/>
    <w:sig w:usb0="00000003" w:usb1="288F0000" w:usb2="00000016" w:usb3="00000000" w:csb0="00040001" w:csb1="00000000"/>
  </w:font>
  <w:font w:name="Adobe Gothic Std B">
    <w:altName w:val="Adobe 고딕 Std B"/>
    <w:panose1 w:val="020B0604020202020204"/>
    <w:charset w:val="80"/>
    <w:family w:val="swiss"/>
    <w:pitch w:val="variable"/>
    <w:sig w:usb0="00000000" w:usb1="29D72C10" w:usb2="00000010" w:usb3="00000000" w:csb0="002A0005" w:csb1="00000000"/>
  </w:font>
  <w:font w:name="MS Gothic">
    <w:altName w:val="ＭＳ ゴシック"/>
    <w:panose1 w:val="020B0609070205080204"/>
    <w:charset w:val="80"/>
    <w:family w:val="modern"/>
    <w:pitch w:val="fixed"/>
    <w:sig w:usb0="E00002FF" w:usb1="6AC7FDFB" w:usb2="08000012" w:usb3="00000000" w:csb0="0002009F" w:csb1="00000000"/>
    <w:embedRegular r:id="rId13" w:subsetted="1" w:fontKey="{6D4B3C88-D4F8-4D4F-80F4-E30A9A1691A3}"/>
  </w:font>
  <w:font w:name="Calibri Light">
    <w:panose1 w:val="020F0302020204030204"/>
    <w:charset w:val="00"/>
    <w:family w:val="swiss"/>
    <w:pitch w:val="variable"/>
    <w:sig w:usb0="E4002EFF" w:usb1="C000247B" w:usb2="00000009" w:usb3="00000000" w:csb0="000001FF" w:csb1="00000000"/>
    <w:embedRegular r:id="rId14" w:fontKey="{1764BC9B-3E5B-544D-B686-FB9849450B44}"/>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EE21B" w14:textId="77777777" w:rsidR="009C392E" w:rsidRDefault="009C392E" w:rsidP="009C392E">
    <w:pPr>
      <w:pStyle w:val="zzSeitenzahlneu"/>
    </w:pPr>
    <w:r w:rsidRPr="004A750B">
      <w:t xml:space="preserve">Seite </w:t>
    </w:r>
    <w:r w:rsidRPr="004A750B">
      <w:fldChar w:fldCharType="begin"/>
    </w:r>
    <w:r w:rsidRPr="004A750B">
      <w:instrText>PAGE</w:instrText>
    </w:r>
    <w:r w:rsidRPr="004A750B">
      <w:fldChar w:fldCharType="separate"/>
    </w:r>
    <w:r w:rsidR="009902C3">
      <w:rPr>
        <w:noProof/>
      </w:rPr>
      <w:t>2</w:t>
    </w:r>
    <w:r w:rsidRPr="004A750B">
      <w:fldChar w:fldCharType="end"/>
    </w:r>
    <w:r w:rsidRPr="004A750B">
      <w:t xml:space="preserve"> von </w:t>
    </w:r>
    <w:r w:rsidRPr="004A750B">
      <w:fldChar w:fldCharType="begin"/>
    </w:r>
    <w:r w:rsidRPr="004A750B">
      <w:instrText>NUMPAGES</w:instrText>
    </w:r>
    <w:r w:rsidRPr="004A750B">
      <w:fldChar w:fldCharType="separate"/>
    </w:r>
    <w:r w:rsidR="009902C3">
      <w:rPr>
        <w:noProof/>
      </w:rPr>
      <w:t>2</w:t>
    </w:r>
    <w:r w:rsidRPr="004A750B">
      <w:fldChar w:fldCharType="end"/>
    </w:r>
  </w:p>
  <w:p w14:paraId="1915221E" w14:textId="77777777" w:rsidR="009C392E" w:rsidRDefault="009C392E" w:rsidP="009C392E">
    <w:pPr>
      <w:tabs>
        <w:tab w:val="center" w:pos="4536"/>
        <w:tab w:val="right" w:pos="9072"/>
      </w:tabs>
      <w:jc w:val="right"/>
    </w:pPr>
    <w:r w:rsidRPr="00357DE4">
      <w:rPr>
        <w:noProof/>
        <w:lang w:eastAsia="de-DE"/>
      </w:rPr>
      <mc:AlternateContent>
        <mc:Choice Requires="wps">
          <w:drawing>
            <wp:anchor distT="0" distB="0" distL="114300" distR="114300" simplePos="0" relativeHeight="251672576" behindDoc="0" locked="1" layoutInCell="1" allowOverlap="1" wp14:anchorId="2BB3F5EA" wp14:editId="31EDE0AF">
              <wp:simplePos x="0" y="0"/>
              <wp:positionH relativeFrom="page">
                <wp:posOffset>5469255</wp:posOffset>
              </wp:positionH>
              <wp:positionV relativeFrom="page">
                <wp:posOffset>10045065</wp:posOffset>
              </wp:positionV>
              <wp:extent cx="1371600" cy="352800"/>
              <wp:effectExtent l="0" t="0" r="0" b="9525"/>
              <wp:wrapNone/>
              <wp:docPr id="23" name="Textfeld 23"/>
              <wp:cNvGraphicFramePr/>
              <a:graphic xmlns:a="http://schemas.openxmlformats.org/drawingml/2006/main">
                <a:graphicData uri="http://schemas.microsoft.com/office/word/2010/wordprocessingShape">
                  <wps:wsp>
                    <wps:cNvSpPr txBox="1"/>
                    <wps:spPr>
                      <a:xfrm>
                        <a:off x="0" y="0"/>
                        <a:ext cx="1371600" cy="35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FE3073" w14:textId="77777777" w:rsidR="009C392E" w:rsidRDefault="009C392E" w:rsidP="009C392E">
                          <w:pPr>
                            <w:pStyle w:val="zzFuzeile1"/>
                          </w:pPr>
                          <w:r>
                            <w:t>Dieses Projekt wird gefördert durch:</w:t>
                          </w:r>
                        </w:p>
                        <w:p w14:paraId="2A9597D3" w14:textId="77777777" w:rsidR="009C392E" w:rsidRPr="00AB19BF" w:rsidRDefault="009C392E" w:rsidP="009C392E">
                          <w:pPr>
                            <w:pStyle w:val="zzFuzeile1"/>
                          </w:pPr>
                          <w:r>
                            <w:rPr>
                              <w:noProof/>
                            </w:rPr>
                            <w:drawing>
                              <wp:inline distT="0" distB="0" distL="0" distR="0" wp14:anchorId="79F90E79" wp14:editId="62AD29C5">
                                <wp:extent cx="1365250" cy="218440"/>
                                <wp:effectExtent l="0" t="0" r="6350" b="0"/>
                                <wp:docPr id="28" name="Bild 21" descr="Logo des Bayrischen Staatsministerium für Familie, Arbeit und Soziales"/>
                                <wp:cNvGraphicFramePr/>
                                <a:graphic xmlns:a="http://schemas.openxmlformats.org/drawingml/2006/main">
                                  <a:graphicData uri="http://schemas.openxmlformats.org/drawingml/2006/picture">
                                    <pic:pic xmlns:pic="http://schemas.openxmlformats.org/drawingml/2006/picture">
                                      <pic:nvPicPr>
                                        <pic:cNvPr id="21" name="Bild 21" descr="Logo_Staatsministerium"/>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250" cy="218440"/>
                                        </a:xfrm>
                                        <a:prstGeom prst="rect">
                                          <a:avLst/>
                                        </a:prstGeom>
                                        <a:noFill/>
                                        <a:ln>
                                          <a:noFill/>
                                        </a:ln>
                                      </pic:spPr>
                                    </pic:pic>
                                  </a:graphicData>
                                </a:graphic>
                              </wp:inline>
                            </w:drawing>
                          </w:r>
                        </w:p>
                        <w:p w14:paraId="47EE50A5" w14:textId="77777777" w:rsidR="009C392E" w:rsidRPr="00AB19BF" w:rsidRDefault="009C392E" w:rsidP="009C392E">
                          <w:pPr>
                            <w:pStyle w:val="zzFuzeile1"/>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B3F5EA" id="_x0000_t202" coordsize="21600,21600" o:spt="202" path="m,l,21600r21600,l21600,xe">
              <v:stroke joinstyle="miter"/>
              <v:path gradientshapeok="t" o:connecttype="rect"/>
            </v:shapetype>
            <v:shape id="Textfeld 23" o:spid="_x0000_s1027" type="#_x0000_t202" style="position:absolute;left:0;text-align:left;margin-left:430.65pt;margin-top:790.95pt;width:108pt;height:27.8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" filled="f" stroked="f" strokeweight=".5pt">
              <v:textbox inset="0,0,0,0">
                <w:txbxContent>
                  <w:p w14:paraId="58FE3073" w14:textId="77777777" w:rsidR="009C392E" w:rsidRDefault="009C392E" w:rsidP="009C392E">
                    <w:pPr>
                      <w:pStyle w:val="zzFuzeile1"/>
                    </w:pPr>
                    <w:r>
                      <w:t>Dieses Projekt wird gefördert durch:</w:t>
                    </w:r>
                  </w:p>
                  <w:p w14:paraId="2A9597D3" w14:textId="77777777" w:rsidR="009C392E" w:rsidRPr="00AB19BF" w:rsidRDefault="009C392E" w:rsidP="009C392E">
                    <w:pPr>
                      <w:pStyle w:val="zzFuzeile1"/>
                    </w:pPr>
                    <w:r>
                      <w:rPr>
                        <w:noProof/>
                      </w:rPr>
                      <w:drawing>
                        <wp:inline distT="0" distB="0" distL="0" distR="0" wp14:anchorId="79F90E79" wp14:editId="62AD29C5">
                          <wp:extent cx="1365250" cy="218440"/>
                          <wp:effectExtent l="0" t="0" r="6350" b="0"/>
                          <wp:docPr id="28" name="Bild 21" descr="Logo des Bayrischen Staatsministerium für Familie, Arbeit und Soziales"/>
                          <wp:cNvGraphicFramePr/>
                          <a:graphic xmlns:a="http://schemas.openxmlformats.org/drawingml/2006/main">
                            <a:graphicData uri="http://schemas.openxmlformats.org/drawingml/2006/picture">
                              <pic:pic xmlns:pic="http://schemas.openxmlformats.org/drawingml/2006/picture">
                                <pic:nvPicPr>
                                  <pic:cNvPr id="21" name="Bild 21" descr="Logo_Staatsministerium"/>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5250" cy="218440"/>
                                  </a:xfrm>
                                  <a:prstGeom prst="rect">
                                    <a:avLst/>
                                  </a:prstGeom>
                                  <a:noFill/>
                                  <a:ln>
                                    <a:noFill/>
                                  </a:ln>
                                </pic:spPr>
                              </pic:pic>
                            </a:graphicData>
                          </a:graphic>
                        </wp:inline>
                      </w:drawing>
                    </w:r>
                  </w:p>
                  <w:p w14:paraId="47EE50A5" w14:textId="77777777" w:rsidR="009C392E" w:rsidRPr="00AB19BF" w:rsidRDefault="009C392E" w:rsidP="009C392E">
                    <w:pPr>
                      <w:pStyle w:val="zzFuzeile1"/>
                    </w:pPr>
                  </w:p>
                </w:txbxContent>
              </v:textbox>
              <w10:wrap anchorx="page" anchory="page"/>
              <w10:anchorlock/>
            </v:shape>
          </w:pict>
        </mc:Fallback>
      </mc:AlternateContent>
    </w:r>
    <w:r w:rsidRPr="00357DE4">
      <w:rPr>
        <w:noProof/>
        <w:lang w:eastAsia="de-DE"/>
      </w:rPr>
      <mc:AlternateContent>
        <mc:Choice Requires="wps">
          <w:drawing>
            <wp:anchor distT="0" distB="0" distL="114300" distR="114300" simplePos="0" relativeHeight="251671552" behindDoc="0" locked="1" layoutInCell="1" allowOverlap="1" wp14:anchorId="0DD168C7" wp14:editId="35AD4D8B">
              <wp:simplePos x="0" y="0"/>
              <wp:positionH relativeFrom="page">
                <wp:posOffset>4151630</wp:posOffset>
              </wp:positionH>
              <wp:positionV relativeFrom="page">
                <wp:posOffset>10045065</wp:posOffset>
              </wp:positionV>
              <wp:extent cx="1191600" cy="352800"/>
              <wp:effectExtent l="0" t="0" r="8890" b="9525"/>
              <wp:wrapNone/>
              <wp:docPr id="20" name="Textfeld 20"/>
              <wp:cNvGraphicFramePr/>
              <a:graphic xmlns:a="http://schemas.openxmlformats.org/drawingml/2006/main">
                <a:graphicData uri="http://schemas.microsoft.com/office/word/2010/wordprocessingShape">
                  <wps:wsp>
                    <wps:cNvSpPr txBox="1"/>
                    <wps:spPr>
                      <a:xfrm>
                        <a:off x="0" y="0"/>
                        <a:ext cx="1191600" cy="35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2668F6" w14:textId="77777777" w:rsidR="009C392E" w:rsidRPr="00AB19BF" w:rsidRDefault="009C392E" w:rsidP="009C392E">
                          <w:pPr>
                            <w:pStyle w:val="zzFuzeile1"/>
                          </w:pPr>
                          <w:r w:rsidRPr="00AB19BF">
                            <w:t>Steuer-Nr. 143/211/30179</w:t>
                          </w:r>
                        </w:p>
                        <w:p w14:paraId="2A95655C" w14:textId="77777777" w:rsidR="009C392E" w:rsidRPr="00AB19BF" w:rsidRDefault="009C392E" w:rsidP="009C392E">
                          <w:pPr>
                            <w:pStyle w:val="zzFuzeile1"/>
                          </w:pPr>
                          <w:r w:rsidRPr="00AB19BF">
                            <w:t>Präsidentin: Diana Stachowitz</w:t>
                          </w:r>
                        </w:p>
                        <w:p w14:paraId="405E328B" w14:textId="77777777" w:rsidR="009C392E" w:rsidRPr="00AB19BF" w:rsidRDefault="009C392E" w:rsidP="009C392E">
                          <w:pPr>
                            <w:pStyle w:val="zzFuzeile1"/>
                          </w:pPr>
                          <w:r w:rsidRPr="00AB19BF">
                            <w:t>Amtsgericht München, VR 5250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168C7" id="Textfeld 20" o:spid="_x0000_s1028" type="#_x0000_t202" style="position:absolute;left:0;text-align:left;margin-left:326.9pt;margin-top:790.95pt;width:93.85pt;height:27.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" filled="f" stroked="f" strokeweight=".5pt">
              <v:textbox inset="0,0,0,0">
                <w:txbxContent>
                  <w:p w14:paraId="262668F6" w14:textId="77777777" w:rsidR="009C392E" w:rsidRPr="00AB19BF" w:rsidRDefault="009C392E" w:rsidP="009C392E">
                    <w:pPr>
                      <w:pStyle w:val="zzFuzeile1"/>
                    </w:pPr>
                    <w:r w:rsidRPr="00AB19BF">
                      <w:t>Steuer-Nr. 143/211/30179</w:t>
                    </w:r>
                  </w:p>
                  <w:p w14:paraId="2A95655C" w14:textId="77777777" w:rsidR="009C392E" w:rsidRPr="00AB19BF" w:rsidRDefault="009C392E" w:rsidP="009C392E">
                    <w:pPr>
                      <w:pStyle w:val="zzFuzeile1"/>
                    </w:pPr>
                    <w:r w:rsidRPr="00AB19BF">
                      <w:t>Präsidentin: Diana Stachowitz</w:t>
                    </w:r>
                  </w:p>
                  <w:p w14:paraId="405E328B" w14:textId="77777777" w:rsidR="009C392E" w:rsidRPr="00AB19BF" w:rsidRDefault="009C392E" w:rsidP="009C392E">
                    <w:pPr>
                      <w:pStyle w:val="zzFuzeile1"/>
                    </w:pPr>
                    <w:r w:rsidRPr="00AB19BF">
                      <w:t>Amtsgericht München, VR 5250</w:t>
                    </w:r>
                  </w:p>
                </w:txbxContent>
              </v:textbox>
              <w10:wrap anchorx="page" anchory="page"/>
              <w10:anchorlock/>
            </v:shape>
          </w:pict>
        </mc:Fallback>
      </mc:AlternateContent>
    </w:r>
    <w:r w:rsidRPr="00357DE4">
      <w:rPr>
        <w:noProof/>
        <w:lang w:eastAsia="de-DE"/>
      </w:rPr>
      <mc:AlternateContent>
        <mc:Choice Requires="wps">
          <w:drawing>
            <wp:anchor distT="0" distB="0" distL="114300" distR="114300" simplePos="0" relativeHeight="251669504" behindDoc="0" locked="1" layoutInCell="1" allowOverlap="1" wp14:anchorId="5484B0A0" wp14:editId="0178CFE2">
              <wp:simplePos x="0" y="0"/>
              <wp:positionH relativeFrom="page">
                <wp:posOffset>900430</wp:posOffset>
              </wp:positionH>
              <wp:positionV relativeFrom="page">
                <wp:posOffset>10045065</wp:posOffset>
              </wp:positionV>
              <wp:extent cx="2224800" cy="334800"/>
              <wp:effectExtent l="0" t="0" r="4445" b="8255"/>
              <wp:wrapNone/>
              <wp:docPr id="14" name="Textfeld 14"/>
              <wp:cNvGraphicFramePr/>
              <a:graphic xmlns:a="http://schemas.openxmlformats.org/drawingml/2006/main">
                <a:graphicData uri="http://schemas.microsoft.com/office/word/2010/wordprocessingShape">
                  <wps:wsp>
                    <wps:cNvSpPr txBox="1"/>
                    <wps:spPr>
                      <a:xfrm>
                        <a:off x="0" y="0"/>
                        <a:ext cx="2224800" cy="33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5109AE" w14:textId="77777777" w:rsidR="009C392E" w:rsidRDefault="009C392E" w:rsidP="009C392E">
                          <w:pPr>
                            <w:pStyle w:val="zzFuzeile1"/>
                          </w:pPr>
                          <w:r>
                            <w:t>B</w:t>
                          </w:r>
                          <w:r w:rsidRPr="005C4536">
                            <w:t>ehinderten- und Rehabilitations-S</w:t>
                          </w:r>
                          <w:r>
                            <w:t>portverband Bayern e.V.</w:t>
                          </w:r>
                        </w:p>
                        <w:p w14:paraId="14ED3DBE" w14:textId="77777777" w:rsidR="009C392E" w:rsidRDefault="009C392E" w:rsidP="009C392E">
                          <w:pPr>
                            <w:pStyle w:val="zzFuzeile1"/>
                          </w:pPr>
                          <w:r>
                            <w:t xml:space="preserve">BVS </w:t>
                          </w:r>
                          <w:r w:rsidRPr="00AB19BF">
                            <w:t>Bayern</w:t>
                          </w:r>
                          <w:r w:rsidRPr="001E474F">
                            <w:t xml:space="preserve"> • </w:t>
                          </w:r>
                          <w:r>
                            <w:t>Georg-Brauchle-Ring 93</w:t>
                          </w:r>
                          <w:r w:rsidRPr="001E474F">
                            <w:t xml:space="preserve"> • </w:t>
                          </w:r>
                          <w:r w:rsidRPr="00AB19BF">
                            <w:t>80992 München</w:t>
                          </w:r>
                        </w:p>
                        <w:p w14:paraId="6C665A38" w14:textId="77777777" w:rsidR="009C392E" w:rsidRPr="001E474F" w:rsidRDefault="009C392E" w:rsidP="009C392E">
                          <w:pPr>
                            <w:pStyle w:val="zzFuzeile1"/>
                            <w:rPr>
                              <w:b/>
                            </w:rPr>
                          </w:pPr>
                          <w:r w:rsidRPr="001E474F">
                            <w:rPr>
                              <w:b/>
                            </w:rPr>
                            <w:t>www.bvs-bayer</w:t>
                          </w:r>
                          <w:r>
                            <w:rPr>
                              <w:b/>
                            </w:rPr>
                            <w:t>n</w:t>
                          </w:r>
                          <w:r w:rsidRPr="001E474F">
                            <w:rPr>
                              <w:b/>
                            </w:rPr>
                            <w:t>.com</w:t>
                          </w:r>
                        </w:p>
                        <w:p w14:paraId="2D9FF907" w14:textId="77777777" w:rsidR="009C392E" w:rsidRPr="005C4536" w:rsidRDefault="009C392E" w:rsidP="009C392E">
                          <w:pPr>
                            <w:pStyle w:val="zzFuzeile1"/>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4B0A0" id="Textfeld 14" o:spid="_x0000_s1029" type="#_x0000_t202" style="position:absolute;left:0;text-align:left;margin-left:70.9pt;margin-top:790.95pt;width:175.2pt;height:26.3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" filled="f" stroked="f" strokeweight=".5pt">
              <v:textbox inset="0,0,0,0">
                <w:txbxContent>
                  <w:p w14:paraId="595109AE" w14:textId="77777777" w:rsidR="009C392E" w:rsidRDefault="009C392E" w:rsidP="009C392E">
                    <w:pPr>
                      <w:pStyle w:val="zzFuzeile1"/>
                    </w:pPr>
                    <w:r>
                      <w:t>B</w:t>
                    </w:r>
                    <w:r w:rsidRPr="005C4536">
                      <w:t>ehinderten- und Rehabilitations-S</w:t>
                    </w:r>
                    <w:r>
                      <w:t>portverband Bayern e.V.</w:t>
                    </w:r>
                  </w:p>
                  <w:p w14:paraId="14ED3DBE" w14:textId="77777777" w:rsidR="009C392E" w:rsidRDefault="009C392E" w:rsidP="009C392E">
                    <w:pPr>
                      <w:pStyle w:val="zzFuzeile1"/>
                    </w:pPr>
                    <w:r>
                      <w:t xml:space="preserve">BVS </w:t>
                    </w:r>
                    <w:r w:rsidRPr="00AB19BF">
                      <w:t>Bayern</w:t>
                    </w:r>
                    <w:r w:rsidRPr="001E474F">
                      <w:t xml:space="preserve"> • </w:t>
                    </w:r>
                    <w:r>
                      <w:t>Georg-Brauchle-Ring 93</w:t>
                    </w:r>
                    <w:r w:rsidRPr="001E474F">
                      <w:t xml:space="preserve"> • </w:t>
                    </w:r>
                    <w:r w:rsidRPr="00AB19BF">
                      <w:t>80992 München</w:t>
                    </w:r>
                  </w:p>
                  <w:p w14:paraId="6C665A38" w14:textId="77777777" w:rsidR="009C392E" w:rsidRPr="001E474F" w:rsidRDefault="009C392E" w:rsidP="009C392E">
                    <w:pPr>
                      <w:pStyle w:val="zzFuzeile1"/>
                      <w:rPr>
                        <w:b/>
                      </w:rPr>
                    </w:pPr>
                    <w:r w:rsidRPr="001E474F">
                      <w:rPr>
                        <w:b/>
                      </w:rPr>
                      <w:t>www.bvs-bayer</w:t>
                    </w:r>
                    <w:r>
                      <w:rPr>
                        <w:b/>
                      </w:rPr>
                      <w:t>n</w:t>
                    </w:r>
                    <w:r w:rsidRPr="001E474F">
                      <w:rPr>
                        <w:b/>
                      </w:rPr>
                      <w:t>.com</w:t>
                    </w:r>
                  </w:p>
                  <w:p w14:paraId="2D9FF907" w14:textId="77777777" w:rsidR="009C392E" w:rsidRPr="005C4536" w:rsidRDefault="009C392E" w:rsidP="009C392E">
                    <w:pPr>
                      <w:pStyle w:val="zzFuzeile1"/>
                    </w:pPr>
                  </w:p>
                </w:txbxContent>
              </v:textbox>
              <w10:wrap anchorx="page" anchory="page"/>
              <w10:anchorlock/>
            </v:shape>
          </w:pict>
        </mc:Fallback>
      </mc:AlternateContent>
    </w:r>
    <w:r w:rsidRPr="00357DE4">
      <w:rPr>
        <w:noProof/>
        <w:lang w:eastAsia="de-DE"/>
      </w:rPr>
      <mc:AlternateContent>
        <mc:Choice Requires="wps">
          <w:drawing>
            <wp:anchor distT="0" distB="0" distL="114300" distR="114300" simplePos="0" relativeHeight="251670528" behindDoc="0" locked="1" layoutInCell="1" allowOverlap="1" wp14:anchorId="12CBB7D8" wp14:editId="2C58896D">
              <wp:simplePos x="0" y="0"/>
              <wp:positionH relativeFrom="page">
                <wp:posOffset>3197225</wp:posOffset>
              </wp:positionH>
              <wp:positionV relativeFrom="page">
                <wp:posOffset>10045065</wp:posOffset>
              </wp:positionV>
              <wp:extent cx="864000" cy="363600"/>
              <wp:effectExtent l="0" t="0" r="12700" b="0"/>
              <wp:wrapNone/>
              <wp:docPr id="15" name="Textfeld 15"/>
              <wp:cNvGraphicFramePr/>
              <a:graphic xmlns:a="http://schemas.openxmlformats.org/drawingml/2006/main">
                <a:graphicData uri="http://schemas.microsoft.com/office/word/2010/wordprocessingShape">
                  <wps:wsp>
                    <wps:cNvSpPr txBox="1"/>
                    <wps:spPr>
                      <a:xfrm>
                        <a:off x="0" y="0"/>
                        <a:ext cx="864000" cy="36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383BF" w14:textId="77777777" w:rsidR="009C392E" w:rsidRPr="00B93370" w:rsidRDefault="009C392E" w:rsidP="009C392E">
                          <w:pPr>
                            <w:pStyle w:val="zzFuzeile1"/>
                            <w:rPr>
                              <w:lang w:val="en-US"/>
                            </w:rPr>
                          </w:pPr>
                          <w:r w:rsidRPr="00B93370">
                            <w:rPr>
                              <w:lang w:val="en-US"/>
                            </w:rPr>
                            <w:t>Tel.: 089 544189-0</w:t>
                          </w:r>
                        </w:p>
                        <w:p w14:paraId="4C220656" w14:textId="77777777" w:rsidR="009C392E" w:rsidRPr="00B93370" w:rsidRDefault="009C392E" w:rsidP="009C392E">
                          <w:pPr>
                            <w:pStyle w:val="zzFuzeile1"/>
                            <w:rPr>
                              <w:lang w:val="en-US"/>
                            </w:rPr>
                          </w:pPr>
                          <w:r w:rsidRPr="00B93370">
                            <w:rPr>
                              <w:lang w:val="en-US"/>
                            </w:rPr>
                            <w:t>Fax: 089 544189-99</w:t>
                          </w:r>
                          <w:r w:rsidRPr="00B93370">
                            <w:rPr>
                              <w:lang w:val="en-US"/>
                            </w:rPr>
                            <w:br/>
                            <w:t>info@bvs-bayern.com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BB7D8" id="Textfeld 15" o:spid="_x0000_s1030" type="#_x0000_t202" style="position:absolute;left:0;text-align:left;margin-left:251.75pt;margin-top:790.95pt;width:68.05pt;height:28.6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" filled="f" stroked="f" strokeweight=".5pt">
              <v:textbox inset="0,0,0,0">
                <w:txbxContent>
                  <w:p w14:paraId="2F4383BF" w14:textId="77777777" w:rsidR="009C392E" w:rsidRPr="00B93370" w:rsidRDefault="009C392E" w:rsidP="009C392E">
                    <w:pPr>
                      <w:pStyle w:val="zzFuzeile1"/>
                      <w:rPr>
                        <w:lang w:val="en-US"/>
                      </w:rPr>
                    </w:pPr>
                    <w:r w:rsidRPr="00B93370">
                      <w:rPr>
                        <w:lang w:val="en-US"/>
                      </w:rPr>
                      <w:t>Tel.: 089 544189-0</w:t>
                    </w:r>
                  </w:p>
                  <w:p w14:paraId="4C220656" w14:textId="77777777" w:rsidR="009C392E" w:rsidRPr="00B93370" w:rsidRDefault="009C392E" w:rsidP="009C392E">
                    <w:pPr>
                      <w:pStyle w:val="zzFuzeile1"/>
                      <w:rPr>
                        <w:lang w:val="en-US"/>
                      </w:rPr>
                    </w:pPr>
                    <w:r w:rsidRPr="00B93370">
                      <w:rPr>
                        <w:lang w:val="en-US"/>
                      </w:rPr>
                      <w:t>Fax: 089 544189-99</w:t>
                    </w:r>
                    <w:r w:rsidRPr="00B93370">
                      <w:rPr>
                        <w:lang w:val="en-US"/>
                      </w:rPr>
                      <w:br/>
                      <w:t>info@bvs-bayern.com</w:t>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08EF5" w14:textId="77777777" w:rsidR="009C392E" w:rsidRDefault="009C392E" w:rsidP="009C392E">
    <w:pPr>
      <w:tabs>
        <w:tab w:val="center" w:pos="4536"/>
        <w:tab w:val="right" w:pos="9072"/>
      </w:tabs>
    </w:pPr>
    <w:r w:rsidRPr="00357DE4">
      <w:rPr>
        <w:noProof/>
        <w:lang w:eastAsia="de-DE"/>
      </w:rPr>
      <mc:AlternateContent>
        <mc:Choice Requires="wps">
          <w:drawing>
            <wp:anchor distT="0" distB="0" distL="114300" distR="114300" simplePos="0" relativeHeight="251677696" behindDoc="0" locked="1" layoutInCell="1" allowOverlap="1" wp14:anchorId="3E0903C2" wp14:editId="7AE1F4A0">
              <wp:simplePos x="0" y="0"/>
              <wp:positionH relativeFrom="page">
                <wp:posOffset>5469255</wp:posOffset>
              </wp:positionH>
              <wp:positionV relativeFrom="page">
                <wp:posOffset>10045065</wp:posOffset>
              </wp:positionV>
              <wp:extent cx="1371600" cy="352800"/>
              <wp:effectExtent l="0" t="0" r="0" b="9525"/>
              <wp:wrapNone/>
              <wp:docPr id="2" name="Textfeld 2"/>
              <wp:cNvGraphicFramePr/>
              <a:graphic xmlns:a="http://schemas.openxmlformats.org/drawingml/2006/main">
                <a:graphicData uri="http://schemas.microsoft.com/office/word/2010/wordprocessingShape">
                  <wps:wsp>
                    <wps:cNvSpPr txBox="1"/>
                    <wps:spPr>
                      <a:xfrm>
                        <a:off x="0" y="0"/>
                        <a:ext cx="1371600" cy="35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A83E50" w14:textId="77777777" w:rsidR="009C392E" w:rsidRDefault="009C392E" w:rsidP="009C392E">
                          <w:pPr>
                            <w:pStyle w:val="zzFuzeile1"/>
                          </w:pPr>
                          <w:r>
                            <w:t>Dieses Projekt wird gefördert durch:</w:t>
                          </w:r>
                        </w:p>
                        <w:p w14:paraId="276B6B97" w14:textId="77777777" w:rsidR="009C392E" w:rsidRPr="00AB19BF" w:rsidRDefault="009C392E" w:rsidP="009C392E">
                          <w:pPr>
                            <w:pStyle w:val="zzFuzeile1"/>
                          </w:pPr>
                          <w:r>
                            <w:rPr>
                              <w:noProof/>
                            </w:rPr>
                            <w:drawing>
                              <wp:inline distT="0" distB="0" distL="0" distR="0" wp14:anchorId="28286779" wp14:editId="31165EEE">
                                <wp:extent cx="1365250" cy="218440"/>
                                <wp:effectExtent l="0" t="0" r="6350" b="0"/>
                                <wp:docPr id="29" name="Bild 21" descr="Logo des Bayrischen Staatsministerium für Familie, Arbeit und Soziales"/>
                                <wp:cNvGraphicFramePr/>
                                <a:graphic xmlns:a="http://schemas.openxmlformats.org/drawingml/2006/main">
                                  <a:graphicData uri="http://schemas.openxmlformats.org/drawingml/2006/picture">
                                    <pic:pic xmlns:pic="http://schemas.openxmlformats.org/drawingml/2006/picture">
                                      <pic:nvPicPr>
                                        <pic:cNvPr id="21" name="Bild 21" descr="Logo_Staatsministerium"/>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250" cy="218440"/>
                                        </a:xfrm>
                                        <a:prstGeom prst="rect">
                                          <a:avLst/>
                                        </a:prstGeom>
                                        <a:noFill/>
                                        <a:ln>
                                          <a:noFill/>
                                        </a:ln>
                                      </pic:spPr>
                                    </pic:pic>
                                  </a:graphicData>
                                </a:graphic>
                              </wp:inline>
                            </w:drawing>
                          </w:r>
                        </w:p>
                        <w:p w14:paraId="5F0B423E" w14:textId="77777777" w:rsidR="009C392E" w:rsidRPr="00AB19BF" w:rsidRDefault="009C392E" w:rsidP="009C392E">
                          <w:pPr>
                            <w:pStyle w:val="zzFuzeile1"/>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0903C2" id="_x0000_t202" coordsize="21600,21600" o:spt="202" path="m,l,21600r21600,l21600,xe">
              <v:stroke joinstyle="miter"/>
              <v:path gradientshapeok="t" o:connecttype="rect"/>
            </v:shapetype>
            <v:shape id="_x0000_s1033" type="#_x0000_t202" style="position:absolute;margin-left:430.65pt;margin-top:790.95pt;width:108pt;height:27.8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" filled="f" stroked="f" strokeweight=".5pt">
              <v:textbox inset="0,0,0,0">
                <w:txbxContent>
                  <w:p w14:paraId="4EA83E50" w14:textId="77777777" w:rsidR="009C392E" w:rsidRDefault="009C392E" w:rsidP="009C392E">
                    <w:pPr>
                      <w:pStyle w:val="zzFuzeile1"/>
                    </w:pPr>
                    <w:r>
                      <w:t>Dieses Projekt wird gefördert durch:</w:t>
                    </w:r>
                  </w:p>
                  <w:p w14:paraId="276B6B97" w14:textId="77777777" w:rsidR="009C392E" w:rsidRPr="00AB19BF" w:rsidRDefault="009C392E" w:rsidP="009C392E">
                    <w:pPr>
                      <w:pStyle w:val="zzFuzeile1"/>
                    </w:pPr>
                    <w:r>
                      <w:rPr>
                        <w:noProof/>
                      </w:rPr>
                      <w:drawing>
                        <wp:inline distT="0" distB="0" distL="0" distR="0" wp14:anchorId="28286779" wp14:editId="31165EEE">
                          <wp:extent cx="1365250" cy="218440"/>
                          <wp:effectExtent l="0" t="0" r="6350" b="0"/>
                          <wp:docPr id="29" name="Bild 21" descr="Logo des Bayrischen Staatsministerium für Familie, Arbeit und Soziales"/>
                          <wp:cNvGraphicFramePr/>
                          <a:graphic xmlns:a="http://schemas.openxmlformats.org/drawingml/2006/main">
                            <a:graphicData uri="http://schemas.openxmlformats.org/drawingml/2006/picture">
                              <pic:pic xmlns:pic="http://schemas.openxmlformats.org/drawingml/2006/picture">
                                <pic:nvPicPr>
                                  <pic:cNvPr id="21" name="Bild 21" descr="Logo_Staatsministerium"/>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5250" cy="218440"/>
                                  </a:xfrm>
                                  <a:prstGeom prst="rect">
                                    <a:avLst/>
                                  </a:prstGeom>
                                  <a:noFill/>
                                  <a:ln>
                                    <a:noFill/>
                                  </a:ln>
                                </pic:spPr>
                              </pic:pic>
                            </a:graphicData>
                          </a:graphic>
                        </wp:inline>
                      </w:drawing>
                    </w:r>
                  </w:p>
                  <w:p w14:paraId="5F0B423E" w14:textId="77777777" w:rsidR="009C392E" w:rsidRPr="00AB19BF" w:rsidRDefault="009C392E" w:rsidP="009C392E">
                    <w:pPr>
                      <w:pStyle w:val="zzFuzeile1"/>
                    </w:pPr>
                  </w:p>
                </w:txbxContent>
              </v:textbox>
              <w10:wrap anchorx="page" anchory="page"/>
              <w10:anchorlock/>
            </v:shape>
          </w:pict>
        </mc:Fallback>
      </mc:AlternateContent>
    </w:r>
    <w:r w:rsidRPr="00357DE4">
      <w:rPr>
        <w:noProof/>
        <w:lang w:eastAsia="de-DE"/>
      </w:rPr>
      <mc:AlternateContent>
        <mc:Choice Requires="wps">
          <w:drawing>
            <wp:anchor distT="0" distB="0" distL="114300" distR="114300" simplePos="0" relativeHeight="251676672" behindDoc="0" locked="1" layoutInCell="1" allowOverlap="1" wp14:anchorId="4972A572" wp14:editId="4E41E20D">
              <wp:simplePos x="0" y="0"/>
              <wp:positionH relativeFrom="page">
                <wp:posOffset>4151630</wp:posOffset>
              </wp:positionH>
              <wp:positionV relativeFrom="page">
                <wp:posOffset>10045065</wp:posOffset>
              </wp:positionV>
              <wp:extent cx="1191600" cy="352800"/>
              <wp:effectExtent l="0" t="0" r="8890" b="9525"/>
              <wp:wrapNone/>
              <wp:docPr id="3" name="Textfeld 3"/>
              <wp:cNvGraphicFramePr/>
              <a:graphic xmlns:a="http://schemas.openxmlformats.org/drawingml/2006/main">
                <a:graphicData uri="http://schemas.microsoft.com/office/word/2010/wordprocessingShape">
                  <wps:wsp>
                    <wps:cNvSpPr txBox="1"/>
                    <wps:spPr>
                      <a:xfrm>
                        <a:off x="0" y="0"/>
                        <a:ext cx="1191600" cy="35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ACEBDA" w14:textId="77777777" w:rsidR="009C392E" w:rsidRPr="00AB19BF" w:rsidRDefault="009C392E" w:rsidP="009C392E">
                          <w:pPr>
                            <w:pStyle w:val="zzFuzeile1"/>
                          </w:pPr>
                          <w:r w:rsidRPr="00AB19BF">
                            <w:t>Steuer-Nr. 143/211/30179</w:t>
                          </w:r>
                        </w:p>
                        <w:p w14:paraId="4CE0FC9C" w14:textId="77777777" w:rsidR="009C392E" w:rsidRPr="00AB19BF" w:rsidRDefault="009C392E" w:rsidP="009C392E">
                          <w:pPr>
                            <w:pStyle w:val="zzFuzeile1"/>
                          </w:pPr>
                          <w:r w:rsidRPr="00AB19BF">
                            <w:t>Präsidentin: Diana Stachowitz</w:t>
                          </w:r>
                        </w:p>
                        <w:p w14:paraId="6E47D485" w14:textId="77777777" w:rsidR="009C392E" w:rsidRPr="00AB19BF" w:rsidRDefault="009C392E" w:rsidP="009C392E">
                          <w:pPr>
                            <w:pStyle w:val="zzFuzeile1"/>
                          </w:pPr>
                          <w:r w:rsidRPr="00AB19BF">
                            <w:t>Amtsgericht München, VR 5250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2A572" id="Textfeld 3" o:spid="_x0000_s1034" type="#_x0000_t202" style="position:absolute;margin-left:326.9pt;margin-top:790.95pt;width:93.85pt;height:27.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" filled="f" stroked="f" strokeweight=".5pt">
              <v:textbox inset="0,0,0,0">
                <w:txbxContent>
                  <w:p w14:paraId="68ACEBDA" w14:textId="77777777" w:rsidR="009C392E" w:rsidRPr="00AB19BF" w:rsidRDefault="009C392E" w:rsidP="009C392E">
                    <w:pPr>
                      <w:pStyle w:val="zzFuzeile1"/>
                    </w:pPr>
                    <w:r w:rsidRPr="00AB19BF">
                      <w:t>Steuer-Nr. 143/211/30179</w:t>
                    </w:r>
                  </w:p>
                  <w:p w14:paraId="4CE0FC9C" w14:textId="77777777" w:rsidR="009C392E" w:rsidRPr="00AB19BF" w:rsidRDefault="009C392E" w:rsidP="009C392E">
                    <w:pPr>
                      <w:pStyle w:val="zzFuzeile1"/>
                    </w:pPr>
                    <w:r w:rsidRPr="00AB19BF">
                      <w:t>Präsidentin: Diana Stachowitz</w:t>
                    </w:r>
                  </w:p>
                  <w:p w14:paraId="6E47D485" w14:textId="77777777" w:rsidR="009C392E" w:rsidRPr="00AB19BF" w:rsidRDefault="009C392E" w:rsidP="009C392E">
                    <w:pPr>
                      <w:pStyle w:val="zzFuzeile1"/>
                    </w:pPr>
                    <w:r w:rsidRPr="00AB19BF">
                      <w:t>Amtsgericht München, VR 5250</w:t>
                    </w:r>
                  </w:p>
                </w:txbxContent>
              </v:textbox>
              <w10:wrap anchorx="page" anchory="page"/>
              <w10:anchorlock/>
            </v:shape>
          </w:pict>
        </mc:Fallback>
      </mc:AlternateContent>
    </w:r>
    <w:r w:rsidRPr="00357DE4">
      <w:rPr>
        <w:noProof/>
        <w:lang w:eastAsia="de-DE"/>
      </w:rPr>
      <mc:AlternateContent>
        <mc:Choice Requires="wps">
          <w:drawing>
            <wp:anchor distT="0" distB="0" distL="114300" distR="114300" simplePos="0" relativeHeight="251674624" behindDoc="0" locked="1" layoutInCell="1" allowOverlap="1" wp14:anchorId="5089EC2E" wp14:editId="56368A49">
              <wp:simplePos x="0" y="0"/>
              <wp:positionH relativeFrom="page">
                <wp:posOffset>900430</wp:posOffset>
              </wp:positionH>
              <wp:positionV relativeFrom="page">
                <wp:posOffset>10045065</wp:posOffset>
              </wp:positionV>
              <wp:extent cx="2224800" cy="334800"/>
              <wp:effectExtent l="0" t="0" r="4445" b="8255"/>
              <wp:wrapNone/>
              <wp:docPr id="4" name="Textfeld 4"/>
              <wp:cNvGraphicFramePr/>
              <a:graphic xmlns:a="http://schemas.openxmlformats.org/drawingml/2006/main">
                <a:graphicData uri="http://schemas.microsoft.com/office/word/2010/wordprocessingShape">
                  <wps:wsp>
                    <wps:cNvSpPr txBox="1"/>
                    <wps:spPr>
                      <a:xfrm>
                        <a:off x="0" y="0"/>
                        <a:ext cx="2224800" cy="33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EA7A5C" w14:textId="77777777" w:rsidR="009C392E" w:rsidRDefault="009C392E" w:rsidP="009C392E">
                          <w:pPr>
                            <w:pStyle w:val="zzFuzeile1"/>
                          </w:pPr>
                          <w:r>
                            <w:t>B</w:t>
                          </w:r>
                          <w:r w:rsidRPr="005C4536">
                            <w:t>ehinderten- und Rehabilitations-S</w:t>
                          </w:r>
                          <w:r>
                            <w:t>portverband Bayern e.V.</w:t>
                          </w:r>
                        </w:p>
                        <w:p w14:paraId="3B64E9F3" w14:textId="77777777" w:rsidR="009C392E" w:rsidRDefault="009C392E" w:rsidP="009C392E">
                          <w:pPr>
                            <w:pStyle w:val="zzFuzeile1"/>
                          </w:pPr>
                          <w:r>
                            <w:t xml:space="preserve">BVS </w:t>
                          </w:r>
                          <w:r w:rsidRPr="00AB19BF">
                            <w:t>Bayern</w:t>
                          </w:r>
                          <w:r w:rsidRPr="001E474F">
                            <w:t xml:space="preserve"> • </w:t>
                          </w:r>
                          <w:r>
                            <w:t>Georg-Brauchle-Ring 93</w:t>
                          </w:r>
                          <w:r w:rsidRPr="001E474F">
                            <w:t xml:space="preserve"> • </w:t>
                          </w:r>
                          <w:r w:rsidRPr="00AB19BF">
                            <w:t>80992 München</w:t>
                          </w:r>
                        </w:p>
                        <w:p w14:paraId="296FD08B" w14:textId="77777777" w:rsidR="009C392E" w:rsidRPr="001E474F" w:rsidRDefault="009C392E" w:rsidP="009C392E">
                          <w:pPr>
                            <w:pStyle w:val="zzFuzeile1"/>
                            <w:rPr>
                              <w:b/>
                            </w:rPr>
                          </w:pPr>
                          <w:r w:rsidRPr="001E474F">
                            <w:rPr>
                              <w:b/>
                            </w:rPr>
                            <w:t>www.bvs-bayer</w:t>
                          </w:r>
                          <w:r>
                            <w:rPr>
                              <w:b/>
                            </w:rPr>
                            <w:t>n</w:t>
                          </w:r>
                          <w:r w:rsidRPr="001E474F">
                            <w:rPr>
                              <w:b/>
                            </w:rPr>
                            <w:t>.com</w:t>
                          </w:r>
                        </w:p>
                        <w:p w14:paraId="41A01FFD" w14:textId="77777777" w:rsidR="009C392E" w:rsidRPr="005C4536" w:rsidRDefault="009C392E" w:rsidP="009C392E">
                          <w:pPr>
                            <w:pStyle w:val="zzFuzeile1"/>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9EC2E" id="Textfeld 4" o:spid="_x0000_s1035" type="#_x0000_t202" style="position:absolute;margin-left:70.9pt;margin-top:790.95pt;width:175.2pt;height:26.3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" filled="f" stroked="f" strokeweight=".5pt">
              <v:textbox inset="0,0,0,0">
                <w:txbxContent>
                  <w:p w14:paraId="21EA7A5C" w14:textId="77777777" w:rsidR="009C392E" w:rsidRDefault="009C392E" w:rsidP="009C392E">
                    <w:pPr>
                      <w:pStyle w:val="zzFuzeile1"/>
                    </w:pPr>
                    <w:r>
                      <w:t>B</w:t>
                    </w:r>
                    <w:r w:rsidRPr="005C4536">
                      <w:t>ehinderten- und Rehabilitations-S</w:t>
                    </w:r>
                    <w:r>
                      <w:t>portverband Bayern e.V.</w:t>
                    </w:r>
                  </w:p>
                  <w:p w14:paraId="3B64E9F3" w14:textId="77777777" w:rsidR="009C392E" w:rsidRDefault="009C392E" w:rsidP="009C392E">
                    <w:pPr>
                      <w:pStyle w:val="zzFuzeile1"/>
                    </w:pPr>
                    <w:r>
                      <w:t xml:space="preserve">BVS </w:t>
                    </w:r>
                    <w:r w:rsidRPr="00AB19BF">
                      <w:t>Bayern</w:t>
                    </w:r>
                    <w:r w:rsidRPr="001E474F">
                      <w:t xml:space="preserve"> • </w:t>
                    </w:r>
                    <w:r>
                      <w:t>Georg-Brauchle-Ring 93</w:t>
                    </w:r>
                    <w:r w:rsidRPr="001E474F">
                      <w:t xml:space="preserve"> • </w:t>
                    </w:r>
                    <w:r w:rsidRPr="00AB19BF">
                      <w:t>80992 München</w:t>
                    </w:r>
                  </w:p>
                  <w:p w14:paraId="296FD08B" w14:textId="77777777" w:rsidR="009C392E" w:rsidRPr="001E474F" w:rsidRDefault="009C392E" w:rsidP="009C392E">
                    <w:pPr>
                      <w:pStyle w:val="zzFuzeile1"/>
                      <w:rPr>
                        <w:b/>
                      </w:rPr>
                    </w:pPr>
                    <w:r w:rsidRPr="001E474F">
                      <w:rPr>
                        <w:b/>
                      </w:rPr>
                      <w:t>www.bvs-bayer</w:t>
                    </w:r>
                    <w:r>
                      <w:rPr>
                        <w:b/>
                      </w:rPr>
                      <w:t>n</w:t>
                    </w:r>
                    <w:r w:rsidRPr="001E474F">
                      <w:rPr>
                        <w:b/>
                      </w:rPr>
                      <w:t>.com</w:t>
                    </w:r>
                  </w:p>
                  <w:p w14:paraId="41A01FFD" w14:textId="77777777" w:rsidR="009C392E" w:rsidRPr="005C4536" w:rsidRDefault="009C392E" w:rsidP="009C392E">
                    <w:pPr>
                      <w:pStyle w:val="zzFuzeile1"/>
                    </w:pPr>
                  </w:p>
                </w:txbxContent>
              </v:textbox>
              <w10:wrap anchorx="page" anchory="page"/>
              <w10:anchorlock/>
            </v:shape>
          </w:pict>
        </mc:Fallback>
      </mc:AlternateContent>
    </w:r>
    <w:r w:rsidRPr="00357DE4">
      <w:rPr>
        <w:noProof/>
        <w:lang w:eastAsia="de-DE"/>
      </w:rPr>
      <mc:AlternateContent>
        <mc:Choice Requires="wps">
          <w:drawing>
            <wp:anchor distT="0" distB="0" distL="114300" distR="114300" simplePos="0" relativeHeight="251675648" behindDoc="0" locked="1" layoutInCell="1" allowOverlap="1" wp14:anchorId="0563E9BD" wp14:editId="650ABB9E">
              <wp:simplePos x="0" y="0"/>
              <wp:positionH relativeFrom="page">
                <wp:posOffset>3197225</wp:posOffset>
              </wp:positionH>
              <wp:positionV relativeFrom="page">
                <wp:posOffset>10045065</wp:posOffset>
              </wp:positionV>
              <wp:extent cx="864000" cy="363600"/>
              <wp:effectExtent l="0" t="0" r="12700" b="0"/>
              <wp:wrapNone/>
              <wp:docPr id="5" name="Textfeld 5"/>
              <wp:cNvGraphicFramePr/>
              <a:graphic xmlns:a="http://schemas.openxmlformats.org/drawingml/2006/main">
                <a:graphicData uri="http://schemas.microsoft.com/office/word/2010/wordprocessingShape">
                  <wps:wsp>
                    <wps:cNvSpPr txBox="1"/>
                    <wps:spPr>
                      <a:xfrm>
                        <a:off x="0" y="0"/>
                        <a:ext cx="864000" cy="36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6F76AD" w14:textId="77777777" w:rsidR="009C392E" w:rsidRPr="00B93370" w:rsidRDefault="009C392E" w:rsidP="009C392E">
                          <w:pPr>
                            <w:pStyle w:val="zzFuzeile1"/>
                            <w:rPr>
                              <w:lang w:val="en-US"/>
                            </w:rPr>
                          </w:pPr>
                          <w:r w:rsidRPr="00B93370">
                            <w:rPr>
                              <w:lang w:val="en-US"/>
                            </w:rPr>
                            <w:t>Tel.: 089 544189-0</w:t>
                          </w:r>
                        </w:p>
                        <w:p w14:paraId="0028C12A" w14:textId="77777777" w:rsidR="009C392E" w:rsidRPr="00B93370" w:rsidRDefault="009C392E" w:rsidP="009C392E">
                          <w:pPr>
                            <w:pStyle w:val="zzFuzeile1"/>
                            <w:rPr>
                              <w:lang w:val="en-US"/>
                            </w:rPr>
                          </w:pPr>
                          <w:r w:rsidRPr="00B93370">
                            <w:rPr>
                              <w:lang w:val="en-US"/>
                            </w:rPr>
                            <w:t>Fax: 089 544189-99</w:t>
                          </w:r>
                          <w:r w:rsidRPr="00B93370">
                            <w:rPr>
                              <w:lang w:val="en-US"/>
                            </w:rPr>
                            <w:br/>
                            <w:t>info@bvs-bayern.com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3E9BD" id="Textfeld 5" o:spid="_x0000_s1036" type="#_x0000_t202" style="position:absolute;margin-left:251.75pt;margin-top:790.95pt;width:68.05pt;height:28.6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" filled="f" stroked="f" strokeweight=".5pt">
              <v:textbox inset="0,0,0,0">
                <w:txbxContent>
                  <w:p w14:paraId="656F76AD" w14:textId="77777777" w:rsidR="009C392E" w:rsidRPr="00B93370" w:rsidRDefault="009C392E" w:rsidP="009C392E">
                    <w:pPr>
                      <w:pStyle w:val="zzFuzeile1"/>
                      <w:rPr>
                        <w:lang w:val="en-US"/>
                      </w:rPr>
                    </w:pPr>
                    <w:r w:rsidRPr="00B93370">
                      <w:rPr>
                        <w:lang w:val="en-US"/>
                      </w:rPr>
                      <w:t>Tel.: 089 544189-0</w:t>
                    </w:r>
                  </w:p>
                  <w:p w14:paraId="0028C12A" w14:textId="77777777" w:rsidR="009C392E" w:rsidRPr="00B93370" w:rsidRDefault="009C392E" w:rsidP="009C392E">
                    <w:pPr>
                      <w:pStyle w:val="zzFuzeile1"/>
                      <w:rPr>
                        <w:lang w:val="en-US"/>
                      </w:rPr>
                    </w:pPr>
                    <w:r w:rsidRPr="00B93370">
                      <w:rPr>
                        <w:lang w:val="en-US"/>
                      </w:rPr>
                      <w:t>Fax: 089 544189-99</w:t>
                    </w:r>
                    <w:r w:rsidRPr="00B93370">
                      <w:rPr>
                        <w:lang w:val="en-US"/>
                      </w:rPr>
                      <w:br/>
                      <w:t>info@bvs-bayern.com</w:t>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08EB3" w14:textId="77777777" w:rsidR="0016325B" w:rsidRDefault="0016325B" w:rsidP="009C392E">
      <w:pPr>
        <w:spacing w:after="0" w:line="240" w:lineRule="auto"/>
      </w:pPr>
      <w:r>
        <w:separator/>
      </w:r>
    </w:p>
  </w:footnote>
  <w:footnote w:type="continuationSeparator" w:id="0">
    <w:p w14:paraId="4329D30D" w14:textId="77777777" w:rsidR="0016325B" w:rsidRDefault="0016325B" w:rsidP="009C39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B83EE" w14:textId="77777777" w:rsidR="009C392E" w:rsidRPr="009C392E" w:rsidRDefault="009C392E" w:rsidP="009C392E">
    <w:pPr>
      <w:pStyle w:val="zzLogo"/>
      <w:rPr>
        <w:b/>
        <w:sz w:val="23"/>
        <w:szCs w:val="23"/>
      </w:rPr>
    </w:pPr>
    <w:r>
      <w:rPr>
        <w:noProof/>
      </w:rPr>
      <mc:AlternateContent>
        <mc:Choice Requires="wps">
          <w:drawing>
            <wp:anchor distT="45720" distB="45720" distL="114300" distR="114300" simplePos="0" relativeHeight="251666432" behindDoc="0" locked="0" layoutInCell="1" allowOverlap="1" wp14:anchorId="62008359" wp14:editId="48BBE717">
              <wp:simplePos x="0" y="0"/>
              <wp:positionH relativeFrom="page">
                <wp:posOffset>1438326</wp:posOffset>
              </wp:positionH>
              <wp:positionV relativeFrom="page">
                <wp:posOffset>622781</wp:posOffset>
              </wp:positionV>
              <wp:extent cx="5388610" cy="528869"/>
              <wp:effectExtent l="0" t="0" r="0" b="5080"/>
              <wp:wrapSquare wrapText="bothSides"/>
              <wp:docPr id="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8610" cy="528869"/>
                      </a:xfrm>
                      <a:prstGeom prst="rect">
                        <a:avLst/>
                      </a:prstGeom>
                      <a:noFill/>
                      <a:ln w="9525">
                        <a:noFill/>
                        <a:miter lim="800000"/>
                        <a:headEnd/>
                        <a:tailEnd/>
                      </a:ln>
                    </wps:spPr>
                    <wps:txbx>
                      <w:txbxContent>
                        <w:p w14:paraId="67CC92EF" w14:textId="77777777" w:rsidR="009C392E" w:rsidRDefault="009C392E" w:rsidP="009C392E">
                          <w:pPr>
                            <w:pStyle w:val="zzLogoS2"/>
                          </w:pPr>
                          <w:r w:rsidRPr="00670208">
                            <w:t>BEHINDERTEN- UND REHABILITATIONS-</w:t>
                          </w:r>
                          <w:r w:rsidRPr="004A750B">
                            <w:t>SPORTVERBAND</w:t>
                          </w:r>
                          <w:r w:rsidRPr="00670208">
                            <w:t xml:space="preserve"> BAYERN </w:t>
                          </w:r>
                          <w:r>
                            <w:t>e</w:t>
                          </w:r>
                          <w:r w:rsidRPr="00670208">
                            <w:t>.V.</w:t>
                          </w:r>
                        </w:p>
                        <w:p w14:paraId="2E2DC24D" w14:textId="77777777" w:rsidR="009C392E" w:rsidRDefault="009C392E" w:rsidP="009C392E">
                          <w:pPr>
                            <w:pStyle w:val="zzLogo2S2"/>
                          </w:pPr>
                          <w:r w:rsidRPr="0009144B">
                            <w:rPr>
                              <w:rStyle w:val="zzLogo2S2Zchn"/>
                            </w:rPr>
                            <w:t>Dachverband für Behindertensport – Fachverband für Rehabilitationssport</w:t>
                          </w:r>
                        </w:p>
                      </w:txbxContent>
                    </wps:txbx>
                    <wps:bodyPr rot="0" vert="horz" wrap="square" lIns="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008359" id="_x0000_t202" coordsize="21600,21600" o:spt="202" path="m,l,21600r21600,l21600,xe">
              <v:stroke joinstyle="miter"/>
              <v:path gradientshapeok="t" o:connecttype="rect"/>
            </v:shapetype>
            <v:shape id="Textfeld 2" o:spid="_x0000_s1026" type="#_x0000_t202" style="position:absolute;margin-left:113.25pt;margin-top:49.05pt;width:424.3pt;height:41.6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" filled="f" stroked="f">
              <v:textbox inset="0,0">
                <w:txbxContent>
                  <w:p w14:paraId="67CC92EF" w14:textId="77777777" w:rsidR="009C392E" w:rsidRDefault="009C392E" w:rsidP="009C392E">
                    <w:pPr>
                      <w:pStyle w:val="zzLogoS2"/>
                    </w:pPr>
                    <w:r w:rsidRPr="00670208">
                      <w:t>BEHINDERTEN- UND REHABILITATIONS-</w:t>
                    </w:r>
                    <w:r w:rsidRPr="004A750B">
                      <w:t>SPORTVERBAND</w:t>
                    </w:r>
                    <w:r w:rsidRPr="00670208">
                      <w:t xml:space="preserve"> BAYERN </w:t>
                    </w:r>
                    <w:r>
                      <w:t>e</w:t>
                    </w:r>
                    <w:r w:rsidRPr="00670208">
                      <w:t>.V.</w:t>
                    </w:r>
                  </w:p>
                  <w:p w14:paraId="2E2DC24D" w14:textId="77777777" w:rsidR="009C392E" w:rsidRDefault="009C392E" w:rsidP="009C392E">
                    <w:pPr>
                      <w:pStyle w:val="zzLogo2S2"/>
                    </w:pPr>
                    <w:r w:rsidRPr="0009144B">
                      <w:rPr>
                        <w:rStyle w:val="zzLogo2S2Zchn"/>
                      </w:rPr>
                      <w:t>Dachverband für Behindertensport – Fachverband für Rehabilitationssport</w:t>
                    </w:r>
                  </w:p>
                </w:txbxContent>
              </v:textbox>
              <w10:wrap type="square" anchorx="page" anchory="page"/>
            </v:shape>
          </w:pict>
        </mc:Fallback>
      </mc:AlternateContent>
    </w:r>
    <w:r>
      <w:rPr>
        <w:noProof/>
      </w:rPr>
      <w:drawing>
        <wp:anchor distT="0" distB="0" distL="114300" distR="114300" simplePos="0" relativeHeight="251667456" behindDoc="1" locked="0" layoutInCell="1" allowOverlap="1" wp14:anchorId="6B9D3D90" wp14:editId="0A4F9FD9">
          <wp:simplePos x="0" y="0"/>
          <wp:positionH relativeFrom="page">
            <wp:posOffset>788670</wp:posOffset>
          </wp:positionH>
          <wp:positionV relativeFrom="page">
            <wp:posOffset>323850</wp:posOffset>
          </wp:positionV>
          <wp:extent cx="518400" cy="813600"/>
          <wp:effectExtent l="0" t="0" r="0" b="5715"/>
          <wp:wrapTight wrapText="bothSides">
            <wp:wrapPolygon edited="0">
              <wp:start x="7941" y="0"/>
              <wp:lineTo x="0" y="3035"/>
              <wp:lineTo x="0" y="21246"/>
              <wp:lineTo x="20647" y="21246"/>
              <wp:lineTo x="20647" y="0"/>
              <wp:lineTo x="12706" y="0"/>
              <wp:lineTo x="7941" y="0"/>
            </wp:wrapPolygon>
          </wp:wrapTight>
          <wp:docPr id="1" name="Grafik 10" descr="Logo des BVS Bay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Logo_BV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400" cy="813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1F9CA" w14:textId="77777777" w:rsidR="009C392E" w:rsidRDefault="009C392E" w:rsidP="009C392E">
    <w:pPr>
      <w:pStyle w:val="zzLogo"/>
      <w:rPr>
        <w:b/>
        <w:sz w:val="23"/>
        <w:szCs w:val="23"/>
      </w:rPr>
    </w:pPr>
    <w:r>
      <w:rPr>
        <w:noProof/>
      </w:rPr>
      <mc:AlternateContent>
        <mc:Choice Requires="wps">
          <w:drawing>
            <wp:anchor distT="45720" distB="45720" distL="114300" distR="114300" simplePos="0" relativeHeight="251659264" behindDoc="0" locked="0" layoutInCell="1" allowOverlap="1" wp14:anchorId="5B9CE32A" wp14:editId="2CC3AC2C">
              <wp:simplePos x="0" y="0"/>
              <wp:positionH relativeFrom="page">
                <wp:posOffset>1762125</wp:posOffset>
              </wp:positionH>
              <wp:positionV relativeFrom="page">
                <wp:posOffset>866775</wp:posOffset>
              </wp:positionV>
              <wp:extent cx="5067935" cy="733425"/>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935" cy="733425"/>
                      </a:xfrm>
                      <a:prstGeom prst="rect">
                        <a:avLst/>
                      </a:prstGeom>
                      <a:noFill/>
                      <a:ln w="9525">
                        <a:noFill/>
                        <a:miter lim="800000"/>
                        <a:headEnd/>
                        <a:tailEnd/>
                      </a:ln>
                    </wps:spPr>
                    <wps:txbx>
                      <w:txbxContent>
                        <w:p w14:paraId="238582D9" w14:textId="77777777" w:rsidR="009C392E" w:rsidRPr="0009144B" w:rsidRDefault="009C392E" w:rsidP="009C392E">
                          <w:pPr>
                            <w:pStyle w:val="zzLogo2"/>
                          </w:pPr>
                          <w:r w:rsidRPr="0009144B">
                            <w:t>BEHINDERTEN- UND REHABILITATIONS-</w:t>
                          </w:r>
                          <w:r w:rsidRPr="0009144B">
                            <w:br/>
                            <w:t>SPORTVERBAND BAYERN e.V.</w:t>
                          </w:r>
                        </w:p>
                        <w:p w14:paraId="53F981F8" w14:textId="77777777" w:rsidR="009C392E" w:rsidRPr="00D12543" w:rsidRDefault="009C392E" w:rsidP="009C392E">
                          <w:pPr>
                            <w:pStyle w:val="zzLogo"/>
                          </w:pPr>
                          <w:r w:rsidRPr="00D12543">
                            <w:t>Dachverband für Behindertensport</w:t>
                          </w:r>
                          <w:r w:rsidRPr="00D12543">
                            <w:br/>
                            <w:t>Fachverband für Rehabilitationssport</w:t>
                          </w:r>
                        </w:p>
                      </w:txbxContent>
                    </wps:txbx>
                    <wps:bodyPr rot="0" vert="horz" wrap="square" lIns="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9CE32A" id="_x0000_t202" coordsize="21600,21600" o:spt="202" path="m,l,21600r21600,l21600,xe">
              <v:stroke joinstyle="miter"/>
              <v:path gradientshapeok="t" o:connecttype="rect"/>
            </v:shapetype>
            <v:shape id="_x0000_s1031" type="#_x0000_t202" style="position:absolute;margin-left:138.75pt;margin-top:68.25pt;width:399.05pt;height:57.7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" filled="f" stroked="f">
              <v:textbox inset="0,0">
                <w:txbxContent>
                  <w:p w14:paraId="238582D9" w14:textId="77777777" w:rsidR="009C392E" w:rsidRPr="0009144B" w:rsidRDefault="009C392E" w:rsidP="009C392E">
                    <w:pPr>
                      <w:pStyle w:val="zzLogo2"/>
                    </w:pPr>
                    <w:r w:rsidRPr="0009144B">
                      <w:t>BEHINDERTEN- UND REHABILITATIONS-</w:t>
                    </w:r>
                    <w:r w:rsidRPr="0009144B">
                      <w:br/>
                      <w:t>SPORTVERBAND BAYERN e.V.</w:t>
                    </w:r>
                  </w:p>
                  <w:p w14:paraId="53F981F8" w14:textId="77777777" w:rsidR="009C392E" w:rsidRPr="00D12543" w:rsidRDefault="009C392E" w:rsidP="009C392E">
                    <w:pPr>
                      <w:pStyle w:val="zzLogo"/>
                    </w:pPr>
                    <w:r w:rsidRPr="00D12543">
                      <w:t>Dachverband für Behindertensport</w:t>
                    </w:r>
                    <w:r w:rsidRPr="00D12543">
                      <w:br/>
                      <w:t>Fachverband für Rehabilitationssport</w:t>
                    </w:r>
                  </w:p>
                </w:txbxContent>
              </v:textbox>
              <w10:wrap type="square" anchorx="page" anchory="page"/>
            </v:shape>
          </w:pict>
        </mc:Fallback>
      </mc:AlternateContent>
    </w:r>
  </w:p>
  <w:p w14:paraId="14887102" w14:textId="77777777" w:rsidR="009C392E" w:rsidRDefault="009C392E" w:rsidP="009C392E">
    <w:pPr>
      <w:pStyle w:val="zzLogo"/>
      <w:rPr>
        <w:b/>
        <w:sz w:val="23"/>
        <w:szCs w:val="23"/>
      </w:rPr>
    </w:pPr>
  </w:p>
  <w:p w14:paraId="51641D29" w14:textId="77777777" w:rsidR="009C392E" w:rsidRDefault="009C392E" w:rsidP="009C392E">
    <w:pPr>
      <w:pStyle w:val="zzLogo"/>
      <w:rPr>
        <w:b/>
        <w:sz w:val="23"/>
        <w:szCs w:val="23"/>
      </w:rPr>
    </w:pPr>
  </w:p>
  <w:p w14:paraId="08BF9A05" w14:textId="77777777" w:rsidR="009C392E" w:rsidRDefault="009C392E" w:rsidP="009C392E">
    <w:pPr>
      <w:pStyle w:val="zzLogo"/>
      <w:rPr>
        <w:b/>
        <w:sz w:val="23"/>
        <w:szCs w:val="23"/>
      </w:rPr>
    </w:pPr>
  </w:p>
  <w:p w14:paraId="3984696A" w14:textId="77777777" w:rsidR="009C392E" w:rsidRDefault="009C392E" w:rsidP="009C392E">
    <w:pPr>
      <w:pStyle w:val="zzLogo"/>
      <w:rPr>
        <w:b/>
        <w:sz w:val="23"/>
        <w:szCs w:val="23"/>
      </w:rPr>
    </w:pPr>
  </w:p>
  <w:p w14:paraId="27CCD8CF" w14:textId="77777777" w:rsidR="009C392E" w:rsidRDefault="009C392E" w:rsidP="009C392E">
    <w:pPr>
      <w:pStyle w:val="zzLogo"/>
      <w:rPr>
        <w:b/>
        <w:sz w:val="23"/>
        <w:szCs w:val="23"/>
      </w:rPr>
    </w:pPr>
  </w:p>
  <w:p w14:paraId="78A633BE" w14:textId="77777777" w:rsidR="009C392E" w:rsidRPr="00FF48C8" w:rsidRDefault="009C392E" w:rsidP="009C392E">
    <w:pPr>
      <w:pStyle w:val="zzLogo"/>
      <w:rPr>
        <w:b/>
        <w:sz w:val="23"/>
        <w:szCs w:val="23"/>
      </w:rPr>
    </w:pPr>
    <w:r>
      <w:rPr>
        <w:noProof/>
      </w:rPr>
      <w:drawing>
        <wp:anchor distT="0" distB="0" distL="114300" distR="114300" simplePos="0" relativeHeight="251661312" behindDoc="1" locked="0" layoutInCell="1" allowOverlap="1" wp14:anchorId="69B0D0F9" wp14:editId="3F4DDB1D">
          <wp:simplePos x="0" y="0"/>
          <wp:positionH relativeFrom="page">
            <wp:posOffset>5497830</wp:posOffset>
          </wp:positionH>
          <wp:positionV relativeFrom="page">
            <wp:posOffset>1827530</wp:posOffset>
          </wp:positionV>
          <wp:extent cx="824230" cy="320040"/>
          <wp:effectExtent l="0" t="0" r="0" b="3810"/>
          <wp:wrapTight wrapText="bothSides">
            <wp:wrapPolygon edited="0">
              <wp:start x="0" y="0"/>
              <wp:lineTo x="0" y="20571"/>
              <wp:lineTo x="20968" y="20571"/>
              <wp:lineTo x="20968" y="0"/>
              <wp:lineTo x="0" y="0"/>
            </wp:wrapPolygon>
          </wp:wrapTight>
          <wp:docPr id="7" name="Grafik 6" descr="Logo des VdK Bay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VdK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423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szCs w:val="18"/>
      </w:rPr>
      <mc:AlternateContent>
        <mc:Choice Requires="wps">
          <w:drawing>
            <wp:anchor distT="0" distB="0" distL="114300" distR="114300" simplePos="0" relativeHeight="251660288" behindDoc="0" locked="0" layoutInCell="1" allowOverlap="1" wp14:anchorId="28DBCEA3" wp14:editId="13931AA9">
              <wp:simplePos x="0" y="0"/>
              <wp:positionH relativeFrom="page">
                <wp:posOffset>4759960</wp:posOffset>
              </wp:positionH>
              <wp:positionV relativeFrom="page">
                <wp:posOffset>1600835</wp:posOffset>
              </wp:positionV>
              <wp:extent cx="2069465" cy="96520"/>
              <wp:effectExtent l="0" t="0" r="6985" b="12065"/>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965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981130D" w14:textId="77777777" w:rsidR="009C392E" w:rsidRPr="00D45FD9" w:rsidRDefault="009C392E" w:rsidP="009C392E">
                          <w:pPr>
                            <w:pStyle w:val="zzPartner"/>
                          </w:pPr>
                          <w:r w:rsidRPr="00D45FD9">
                            <w:t>Partner des Behindertensports in Bayern</w:t>
                          </w:r>
                          <w:r>
                            <w:t>:</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8DBCEA3" id="Textfeld 9" o:spid="_x0000_s1032" type="#_x0000_t202" style="position:absolute;margin-left:374.8pt;margin-top:126.05pt;width:162.95pt;height:7.6pt;z-index:251660288;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" filled="f" stroked="f">
              <v:textbox style="mso-fit-shape-to-text:t" inset="0,0,0,0">
                <w:txbxContent>
                  <w:p w14:paraId="4981130D" w14:textId="77777777" w:rsidR="009C392E" w:rsidRPr="00D45FD9" w:rsidRDefault="009C392E" w:rsidP="009C392E">
                    <w:pPr>
                      <w:pStyle w:val="zzPartner"/>
                    </w:pPr>
                    <w:r w:rsidRPr="00D45FD9">
                      <w:t>Partner des Behindertensports in Bayern</w:t>
                    </w:r>
                    <w:r>
                      <w:t>:</w:t>
                    </w:r>
                  </w:p>
                </w:txbxContent>
              </v:textbox>
              <w10:wrap anchorx="page" anchory="page"/>
            </v:shape>
          </w:pict>
        </mc:Fallback>
      </mc:AlternateContent>
    </w:r>
    <w:r>
      <w:rPr>
        <w:noProof/>
      </w:rPr>
      <w:drawing>
        <wp:anchor distT="0" distB="0" distL="114300" distR="114300" simplePos="0" relativeHeight="251664384" behindDoc="1" locked="0" layoutInCell="1" allowOverlap="1" wp14:anchorId="0D7277E6" wp14:editId="7B6E765D">
          <wp:simplePos x="0" y="0"/>
          <wp:positionH relativeFrom="page">
            <wp:posOffset>6390640</wp:posOffset>
          </wp:positionH>
          <wp:positionV relativeFrom="page">
            <wp:posOffset>1723390</wp:posOffset>
          </wp:positionV>
          <wp:extent cx="427990" cy="427990"/>
          <wp:effectExtent l="0" t="0" r="0" b="0"/>
          <wp:wrapTight wrapText="bothSides">
            <wp:wrapPolygon edited="0">
              <wp:start x="0" y="0"/>
              <wp:lineTo x="0" y="20190"/>
              <wp:lineTo x="20190" y="20190"/>
              <wp:lineTo x="20190" y="0"/>
              <wp:lineTo x="0" y="0"/>
            </wp:wrapPolygon>
          </wp:wrapTight>
          <wp:docPr id="18" name="Grafik 7" descr="Logo des v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vbw_DbW_RGB"/>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27990" cy="427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57BFB662" wp14:editId="70C4BD51">
          <wp:simplePos x="0" y="0"/>
          <wp:positionH relativeFrom="page">
            <wp:posOffset>4605020</wp:posOffset>
          </wp:positionH>
          <wp:positionV relativeFrom="page">
            <wp:posOffset>1838546</wp:posOffset>
          </wp:positionV>
          <wp:extent cx="828000" cy="306000"/>
          <wp:effectExtent l="0" t="0" r="0" b="0"/>
          <wp:wrapTight wrapText="bothSides">
            <wp:wrapPolygon edited="0">
              <wp:start x="0" y="0"/>
              <wp:lineTo x="0" y="20208"/>
              <wp:lineTo x="20887" y="20208"/>
              <wp:lineTo x="20887" y="0"/>
              <wp:lineTo x="0" y="0"/>
            </wp:wrapPolygon>
          </wp:wrapTight>
          <wp:docPr id="25" name="Grafik 25" descr="Logo von Lotto Bay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8000" cy="306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469FC5F6" wp14:editId="7A7A39D1">
          <wp:simplePos x="0" y="0"/>
          <wp:positionH relativeFrom="page">
            <wp:posOffset>787400</wp:posOffset>
          </wp:positionH>
          <wp:positionV relativeFrom="page">
            <wp:posOffset>321732</wp:posOffset>
          </wp:positionV>
          <wp:extent cx="821267" cy="1288933"/>
          <wp:effectExtent l="0" t="0" r="0" b="6985"/>
          <wp:wrapTight wrapText="bothSides">
            <wp:wrapPolygon edited="0">
              <wp:start x="8520" y="0"/>
              <wp:lineTo x="0" y="3513"/>
              <wp:lineTo x="0" y="8304"/>
              <wp:lineTo x="7016" y="10220"/>
              <wp:lineTo x="2005" y="10539"/>
              <wp:lineTo x="1002" y="11497"/>
              <wp:lineTo x="0" y="17565"/>
              <wp:lineTo x="0" y="21398"/>
              <wp:lineTo x="21049" y="21398"/>
              <wp:lineTo x="21049" y="5429"/>
              <wp:lineTo x="20046" y="5110"/>
              <wp:lineTo x="10023" y="5110"/>
              <wp:lineTo x="19545" y="2236"/>
              <wp:lineTo x="20046" y="319"/>
              <wp:lineTo x="12529" y="0"/>
              <wp:lineTo x="8520" y="0"/>
            </wp:wrapPolygon>
          </wp:wrapTight>
          <wp:docPr id="26" name="Grafik 10" descr="Logo des BVS Bay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Logo_BV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4250" cy="12936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1C0938" w14:textId="77777777" w:rsidR="009C392E" w:rsidRDefault="009C392E" w:rsidP="009C392E">
    <w:pPr>
      <w:pStyle w:val="Kopfzeile"/>
    </w:pPr>
  </w:p>
  <w:p w14:paraId="1D9A734D" w14:textId="77777777" w:rsidR="009C392E" w:rsidRDefault="009C392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A3158A"/>
    <w:multiLevelType w:val="hybridMultilevel"/>
    <w:tmpl w:val="6C88FA68"/>
    <w:lvl w:ilvl="0" w:tplc="23665334">
      <w:start w:val="1"/>
      <w:numFmt w:val="bullet"/>
      <w:pStyle w:val="Aufzhlung"/>
      <w:lvlText w:val=""/>
      <w:lvlJc w:val="left"/>
      <w:pPr>
        <w:ind w:left="360" w:hanging="360"/>
      </w:pPr>
      <w:rPr>
        <w:rFonts w:ascii="Symbol" w:hAnsi="Symbol" w:hint="default"/>
        <w:color w:val="00B0F0"/>
        <w:u w:color="00B0F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7071030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removePersonalInformation/>
  <w:removeDateAndTime/>
  <w:embedTrueTypeFonts/>
  <w:proofState w:spelling="clean" w:grammar="clean"/>
  <w:attachedTemplate r:id="rId1"/>
  <w:documentProtection w:edit="forms" w:enforcement="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897"/>
    <w:rsid w:val="00092964"/>
    <w:rsid w:val="000E306A"/>
    <w:rsid w:val="0016325B"/>
    <w:rsid w:val="001C3020"/>
    <w:rsid w:val="0028503E"/>
    <w:rsid w:val="002C43F9"/>
    <w:rsid w:val="00347D94"/>
    <w:rsid w:val="003B2ED8"/>
    <w:rsid w:val="003D3732"/>
    <w:rsid w:val="003D5D1D"/>
    <w:rsid w:val="00510BB1"/>
    <w:rsid w:val="0057127B"/>
    <w:rsid w:val="005D6AEB"/>
    <w:rsid w:val="00634BBC"/>
    <w:rsid w:val="0065309A"/>
    <w:rsid w:val="00684897"/>
    <w:rsid w:val="00807B00"/>
    <w:rsid w:val="008A582C"/>
    <w:rsid w:val="008F7DF0"/>
    <w:rsid w:val="00901D18"/>
    <w:rsid w:val="009902C3"/>
    <w:rsid w:val="009A0D1A"/>
    <w:rsid w:val="009A6B74"/>
    <w:rsid w:val="009C392E"/>
    <w:rsid w:val="009D0313"/>
    <w:rsid w:val="00A214FF"/>
    <w:rsid w:val="00A33187"/>
    <w:rsid w:val="00A5206C"/>
    <w:rsid w:val="00AE23E4"/>
    <w:rsid w:val="00AF7DAA"/>
    <w:rsid w:val="00B412E1"/>
    <w:rsid w:val="00B508BD"/>
    <w:rsid w:val="00B70BC2"/>
    <w:rsid w:val="00B93370"/>
    <w:rsid w:val="00BB38DC"/>
    <w:rsid w:val="00CC31B7"/>
    <w:rsid w:val="00CF61BA"/>
    <w:rsid w:val="00D401A8"/>
    <w:rsid w:val="00D46206"/>
    <w:rsid w:val="00D906FC"/>
    <w:rsid w:val="00DE2EE2"/>
    <w:rsid w:val="00DE4EAD"/>
    <w:rsid w:val="00DE5F9A"/>
    <w:rsid w:val="00F144FF"/>
    <w:rsid w:val="00F42486"/>
    <w:rsid w:val="00F458A5"/>
    <w:rsid w:val="00F475A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A27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qFormat/>
    <w:rsid w:val="00CF61BA"/>
    <w:pPr>
      <w:keepNext/>
      <w:overflowPunct w:val="0"/>
      <w:autoSpaceDE w:val="0"/>
      <w:autoSpaceDN w:val="0"/>
      <w:adjustRightInd w:val="0"/>
      <w:spacing w:after="240" w:line="240" w:lineRule="auto"/>
      <w:textAlignment w:val="baseline"/>
      <w:outlineLvl w:val="0"/>
    </w:pPr>
    <w:rPr>
      <w:rFonts w:ascii="Source Sans Pro" w:eastAsia="Times New Roman" w:hAnsi="Source Sans Pro" w:cs="Times New Roman"/>
      <w:bCs/>
      <w:color w:val="0093DD"/>
      <w:sz w:val="56"/>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C392E"/>
    <w:pPr>
      <w:tabs>
        <w:tab w:val="center" w:pos="4536"/>
        <w:tab w:val="right" w:pos="9072"/>
      </w:tabs>
      <w:spacing w:after="0" w:line="240" w:lineRule="auto"/>
    </w:pPr>
  </w:style>
  <w:style w:type="character" w:customStyle="1" w:styleId="KopfzeileZchn">
    <w:name w:val="Kopfzeile Zchn"/>
    <w:basedOn w:val="Absatz-Standardschriftart"/>
    <w:link w:val="Kopfzeile"/>
    <w:rsid w:val="009C392E"/>
  </w:style>
  <w:style w:type="paragraph" w:styleId="Fuzeile">
    <w:name w:val="footer"/>
    <w:basedOn w:val="Standard"/>
    <w:link w:val="FuzeileZchn"/>
    <w:uiPriority w:val="99"/>
    <w:unhideWhenUsed/>
    <w:rsid w:val="009C392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C392E"/>
  </w:style>
  <w:style w:type="paragraph" w:customStyle="1" w:styleId="zzLogo">
    <w:name w:val="zz_Logo"/>
    <w:link w:val="zzLogoZchn"/>
    <w:qFormat/>
    <w:rsid w:val="009C392E"/>
    <w:pPr>
      <w:spacing w:after="0" w:line="240" w:lineRule="exact"/>
    </w:pPr>
    <w:rPr>
      <w:rFonts w:ascii="Source Sans Pro" w:eastAsia="Times New Roman" w:hAnsi="Source Sans Pro" w:cs="Times New Roman"/>
      <w:color w:val="0093DD"/>
      <w:sz w:val="24"/>
      <w:szCs w:val="20"/>
      <w:lang w:eastAsia="de-DE"/>
    </w:rPr>
  </w:style>
  <w:style w:type="paragraph" w:customStyle="1" w:styleId="zzLogo2">
    <w:name w:val="zz_Logo2"/>
    <w:basedOn w:val="zzLogo"/>
    <w:link w:val="zzLogo2Zchn"/>
    <w:qFormat/>
    <w:rsid w:val="009C392E"/>
    <w:pPr>
      <w:spacing w:after="40" w:line="280" w:lineRule="exact"/>
    </w:pPr>
    <w:rPr>
      <w:b/>
      <w:sz w:val="32"/>
      <w:szCs w:val="18"/>
    </w:rPr>
  </w:style>
  <w:style w:type="paragraph" w:customStyle="1" w:styleId="zzPartner">
    <w:name w:val="zz_Partner"/>
    <w:qFormat/>
    <w:rsid w:val="009C392E"/>
    <w:pPr>
      <w:spacing w:after="0" w:line="240" w:lineRule="auto"/>
      <w:jc w:val="right"/>
    </w:pPr>
    <w:rPr>
      <w:rFonts w:ascii="Source Sans Pro" w:eastAsia="Times New Roman" w:hAnsi="Source Sans Pro" w:cs="Times New Roman"/>
      <w:color w:val="0093DD"/>
      <w:sz w:val="13"/>
      <w:szCs w:val="14"/>
      <w:lang w:eastAsia="de-DE"/>
    </w:rPr>
  </w:style>
  <w:style w:type="character" w:customStyle="1" w:styleId="zzLogoZchn">
    <w:name w:val="zz_Logo Zchn"/>
    <w:basedOn w:val="Absatz-Standardschriftart"/>
    <w:link w:val="zzLogo"/>
    <w:rsid w:val="009C392E"/>
    <w:rPr>
      <w:rFonts w:ascii="Source Sans Pro" w:eastAsia="Times New Roman" w:hAnsi="Source Sans Pro" w:cs="Times New Roman"/>
      <w:color w:val="0093DD"/>
      <w:sz w:val="24"/>
      <w:szCs w:val="20"/>
      <w:lang w:eastAsia="de-DE"/>
    </w:rPr>
  </w:style>
  <w:style w:type="character" w:customStyle="1" w:styleId="zzLogo2Zchn">
    <w:name w:val="zz_Logo2 Zchn"/>
    <w:basedOn w:val="zzLogoZchn"/>
    <w:link w:val="zzLogo2"/>
    <w:rsid w:val="009C392E"/>
    <w:rPr>
      <w:rFonts w:ascii="Source Sans Pro" w:eastAsia="Times New Roman" w:hAnsi="Source Sans Pro" w:cs="Times New Roman"/>
      <w:b/>
      <w:color w:val="0093DD"/>
      <w:sz w:val="32"/>
      <w:szCs w:val="18"/>
      <w:lang w:eastAsia="de-DE"/>
    </w:rPr>
  </w:style>
  <w:style w:type="paragraph" w:styleId="Sprechblasentext">
    <w:name w:val="Balloon Text"/>
    <w:basedOn w:val="Standard"/>
    <w:link w:val="SprechblasentextZchn"/>
    <w:uiPriority w:val="99"/>
    <w:semiHidden/>
    <w:unhideWhenUsed/>
    <w:rsid w:val="009C392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C392E"/>
    <w:rPr>
      <w:rFonts w:ascii="Segoe UI" w:hAnsi="Segoe UI" w:cs="Segoe UI"/>
      <w:sz w:val="18"/>
      <w:szCs w:val="18"/>
    </w:rPr>
  </w:style>
  <w:style w:type="paragraph" w:customStyle="1" w:styleId="zzLogo2S2">
    <w:name w:val="zz_Logo2_S2"/>
    <w:basedOn w:val="Standard"/>
    <w:link w:val="zzLogo2S2Zchn"/>
    <w:qFormat/>
    <w:rsid w:val="009C392E"/>
    <w:pPr>
      <w:spacing w:after="40" w:line="240" w:lineRule="auto"/>
    </w:pPr>
    <w:rPr>
      <w:rFonts w:ascii="Source Sans Pro" w:eastAsia="Times New Roman" w:hAnsi="Source Sans Pro" w:cs="Times New Roman"/>
      <w:b/>
      <w:color w:val="0093DD"/>
      <w:szCs w:val="18"/>
      <w:lang w:eastAsia="de-DE"/>
    </w:rPr>
  </w:style>
  <w:style w:type="paragraph" w:customStyle="1" w:styleId="zzLogoS2">
    <w:name w:val="zz_Logo_S2"/>
    <w:basedOn w:val="Standard"/>
    <w:link w:val="zzLogoS2Zchn"/>
    <w:qFormat/>
    <w:rsid w:val="009C392E"/>
    <w:pPr>
      <w:spacing w:after="40" w:line="280" w:lineRule="exact"/>
    </w:pPr>
    <w:rPr>
      <w:rFonts w:ascii="Source Sans Pro" w:eastAsia="Times New Roman" w:hAnsi="Source Sans Pro" w:cs="Times New Roman"/>
      <w:b/>
      <w:color w:val="0093DD"/>
      <w:sz w:val="26"/>
      <w:szCs w:val="23"/>
      <w:lang w:eastAsia="de-DE"/>
    </w:rPr>
  </w:style>
  <w:style w:type="character" w:customStyle="1" w:styleId="zzLogo2S2Zchn">
    <w:name w:val="zz_Logo2_S2 Zchn"/>
    <w:basedOn w:val="Absatz-Standardschriftart"/>
    <w:link w:val="zzLogo2S2"/>
    <w:rsid w:val="009C392E"/>
    <w:rPr>
      <w:rFonts w:ascii="Source Sans Pro" w:eastAsia="Times New Roman" w:hAnsi="Source Sans Pro" w:cs="Times New Roman"/>
      <w:b/>
      <w:color w:val="0093DD"/>
      <w:szCs w:val="18"/>
      <w:lang w:eastAsia="de-DE"/>
    </w:rPr>
  </w:style>
  <w:style w:type="character" w:customStyle="1" w:styleId="zzLogoS2Zchn">
    <w:name w:val="zz_Logo_S2 Zchn"/>
    <w:basedOn w:val="Absatz-Standardschriftart"/>
    <w:link w:val="zzLogoS2"/>
    <w:rsid w:val="009C392E"/>
    <w:rPr>
      <w:rFonts w:ascii="Source Sans Pro" w:eastAsia="Times New Roman" w:hAnsi="Source Sans Pro" w:cs="Times New Roman"/>
      <w:b/>
      <w:color w:val="0093DD"/>
      <w:sz w:val="26"/>
      <w:szCs w:val="23"/>
      <w:lang w:eastAsia="de-DE"/>
    </w:rPr>
  </w:style>
  <w:style w:type="paragraph" w:customStyle="1" w:styleId="zzFuzeile1">
    <w:name w:val="zz_Fußzeile1"/>
    <w:link w:val="zzFuzeile1Zchn"/>
    <w:qFormat/>
    <w:rsid w:val="009C392E"/>
    <w:pPr>
      <w:spacing w:after="0" w:line="276" w:lineRule="auto"/>
    </w:pPr>
    <w:rPr>
      <w:rFonts w:ascii="Source Sans Pro" w:eastAsia="Times New Roman" w:hAnsi="Source Sans Pro" w:cs="Arial"/>
      <w:color w:val="44546A" w:themeColor="text2"/>
      <w:sz w:val="13"/>
      <w:szCs w:val="13"/>
      <w:lang w:eastAsia="de-DE"/>
    </w:rPr>
  </w:style>
  <w:style w:type="character" w:customStyle="1" w:styleId="zzFuzeile1Zchn">
    <w:name w:val="zz_Fußzeile1 Zchn"/>
    <w:basedOn w:val="Absatz-Standardschriftart"/>
    <w:link w:val="zzFuzeile1"/>
    <w:rsid w:val="009C392E"/>
    <w:rPr>
      <w:rFonts w:ascii="Source Sans Pro" w:eastAsia="Times New Roman" w:hAnsi="Source Sans Pro" w:cs="Arial"/>
      <w:color w:val="44546A" w:themeColor="text2"/>
      <w:sz w:val="13"/>
      <w:szCs w:val="13"/>
      <w:lang w:eastAsia="de-DE"/>
    </w:rPr>
  </w:style>
  <w:style w:type="paragraph" w:customStyle="1" w:styleId="zzSeitenzahlneu">
    <w:name w:val="zz_Seitenzahl neu"/>
    <w:link w:val="zzSeitenzahlneuZchn"/>
    <w:qFormat/>
    <w:rsid w:val="009C392E"/>
    <w:pPr>
      <w:tabs>
        <w:tab w:val="center" w:pos="4536"/>
        <w:tab w:val="right" w:pos="9072"/>
      </w:tabs>
      <w:spacing w:after="0" w:line="240" w:lineRule="auto"/>
      <w:jc w:val="right"/>
    </w:pPr>
    <w:rPr>
      <w:rFonts w:ascii="Arial" w:eastAsia="Times New Roman" w:hAnsi="Arial" w:cs="Times New Roman"/>
      <w:color w:val="808080" w:themeColor="background1" w:themeShade="80"/>
      <w:sz w:val="14"/>
      <w:szCs w:val="14"/>
      <w:lang w:eastAsia="de-DE"/>
    </w:rPr>
  </w:style>
  <w:style w:type="character" w:customStyle="1" w:styleId="zzSeitenzahlneuZchn">
    <w:name w:val="zz_Seitenzahl neu Zchn"/>
    <w:basedOn w:val="Absatz-Standardschriftart"/>
    <w:link w:val="zzSeitenzahlneu"/>
    <w:rsid w:val="009C392E"/>
    <w:rPr>
      <w:rFonts w:ascii="Arial" w:eastAsia="Times New Roman" w:hAnsi="Arial" w:cs="Times New Roman"/>
      <w:color w:val="808080" w:themeColor="background1" w:themeShade="80"/>
      <w:sz w:val="14"/>
      <w:szCs w:val="14"/>
      <w:lang w:eastAsia="de-DE"/>
    </w:rPr>
  </w:style>
  <w:style w:type="character" w:customStyle="1" w:styleId="berschrift1Zchn">
    <w:name w:val="Überschrift 1 Zchn"/>
    <w:basedOn w:val="Absatz-Standardschriftart"/>
    <w:link w:val="berschrift1"/>
    <w:rsid w:val="00CF61BA"/>
    <w:rPr>
      <w:rFonts w:ascii="Source Sans Pro" w:eastAsia="Times New Roman" w:hAnsi="Source Sans Pro" w:cs="Times New Roman"/>
      <w:bCs/>
      <w:color w:val="0093DD"/>
      <w:sz w:val="56"/>
      <w:szCs w:val="20"/>
      <w:lang w:eastAsia="de-DE"/>
    </w:rPr>
  </w:style>
  <w:style w:type="paragraph" w:customStyle="1" w:styleId="zzAdressse">
    <w:name w:val="zz_Adressse"/>
    <w:link w:val="zzAdressseZchn"/>
    <w:qFormat/>
    <w:rsid w:val="00CF61BA"/>
    <w:pPr>
      <w:spacing w:after="0" w:line="276" w:lineRule="auto"/>
    </w:pPr>
    <w:rPr>
      <w:rFonts w:ascii="Arial" w:eastAsia="Times New Roman" w:hAnsi="Arial" w:cs="Arial"/>
      <w:color w:val="000000"/>
      <w:sz w:val="20"/>
      <w:szCs w:val="20"/>
      <w:lang w:eastAsia="de-DE"/>
    </w:rPr>
  </w:style>
  <w:style w:type="paragraph" w:customStyle="1" w:styleId="zzAdresse-Absender">
    <w:name w:val="zz_Adresse-Absender"/>
    <w:qFormat/>
    <w:rsid w:val="00CF61BA"/>
    <w:pPr>
      <w:spacing w:after="120" w:line="240" w:lineRule="auto"/>
    </w:pPr>
    <w:rPr>
      <w:rFonts w:ascii="Arial" w:eastAsia="Times New Roman" w:hAnsi="Arial" w:cs="Arial"/>
      <w:color w:val="44546A" w:themeColor="text2"/>
      <w:sz w:val="14"/>
      <w:szCs w:val="14"/>
      <w:lang w:eastAsia="de-DE"/>
    </w:rPr>
  </w:style>
  <w:style w:type="character" w:customStyle="1" w:styleId="zzAdressseZchn">
    <w:name w:val="zz_Adressse Zchn"/>
    <w:basedOn w:val="Absatz-Standardschriftart"/>
    <w:link w:val="zzAdressse"/>
    <w:rsid w:val="00CF61BA"/>
    <w:rPr>
      <w:rFonts w:ascii="Arial" w:eastAsia="Times New Roman" w:hAnsi="Arial" w:cs="Arial"/>
      <w:color w:val="000000"/>
      <w:sz w:val="20"/>
      <w:szCs w:val="20"/>
      <w:lang w:eastAsia="de-DE"/>
    </w:rPr>
  </w:style>
  <w:style w:type="table" w:styleId="Tabellenraster">
    <w:name w:val="Table Grid"/>
    <w:basedOn w:val="NormaleTabelle"/>
    <w:uiPriority w:val="39"/>
    <w:rsid w:val="00CF61B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fzhlung">
    <w:name w:val="Aufzählung"/>
    <w:basedOn w:val="Standard"/>
    <w:link w:val="AufzhlungZchn"/>
    <w:qFormat/>
    <w:rsid w:val="00B70BC2"/>
    <w:pPr>
      <w:numPr>
        <w:numId w:val="1"/>
      </w:numPr>
      <w:spacing w:after="0" w:line="240" w:lineRule="auto"/>
    </w:pPr>
    <w:rPr>
      <w:rFonts w:ascii="Source Sans Pro" w:eastAsia="Times New Roman" w:hAnsi="Source Sans Pro" w:cs="Times New Roman"/>
      <w:szCs w:val="20"/>
      <w:lang w:eastAsia="de-DE"/>
    </w:rPr>
  </w:style>
  <w:style w:type="character" w:customStyle="1" w:styleId="AufzhlungZchn">
    <w:name w:val="Aufzählung Zchn"/>
    <w:basedOn w:val="Absatz-Standardschriftart"/>
    <w:link w:val="Aufzhlung"/>
    <w:rsid w:val="00B70BC2"/>
    <w:rPr>
      <w:rFonts w:ascii="Source Sans Pro" w:eastAsia="Times New Roman" w:hAnsi="Source Sans Pro" w:cs="Times New Roman"/>
      <w:szCs w:val="20"/>
      <w:lang w:eastAsia="de-DE"/>
    </w:rPr>
  </w:style>
  <w:style w:type="paragraph" w:customStyle="1" w:styleId="WOWann">
    <w:name w:val="WO &amp; Wann"/>
    <w:basedOn w:val="Standard"/>
    <w:link w:val="WOWannZchn"/>
    <w:qFormat/>
    <w:rsid w:val="00B70BC2"/>
    <w:pPr>
      <w:jc w:val="center"/>
    </w:pPr>
    <w:rPr>
      <w:rFonts w:ascii="Source Sans Pro" w:hAnsi="Source Sans Pro"/>
      <w:sz w:val="28"/>
    </w:rPr>
  </w:style>
  <w:style w:type="character" w:customStyle="1" w:styleId="WOWannZchn">
    <w:name w:val="WO &amp; Wann Zchn"/>
    <w:basedOn w:val="Absatz-Standardschriftart"/>
    <w:link w:val="WOWann"/>
    <w:rsid w:val="00B70BC2"/>
    <w:rPr>
      <w:rFonts w:ascii="Source Sans Pro" w:hAnsi="Source Sans Pro"/>
      <w:sz w:val="28"/>
    </w:rPr>
  </w:style>
  <w:style w:type="table" w:customStyle="1" w:styleId="Tabellenraster1">
    <w:name w:val="Tabellenraster1"/>
    <w:basedOn w:val="NormaleTabelle"/>
    <w:next w:val="Tabellenraster"/>
    <w:uiPriority w:val="59"/>
    <w:rsid w:val="00684897"/>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0.jpeg"/><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2" Type="http://schemas.openxmlformats.org/officeDocument/2006/relationships/image" Target="media/image70.jpeg"/><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wmf"/></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jpeg"/><Relationship Id="rId4" Type="http://schemas.openxmlformats.org/officeDocument/2006/relationships/image" Target="media/image6.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_reimchen\Desktop\BVS%20Ausschreibung%20Vorlage%202019-04-12-v04-rebuil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73DDF90110F4C03884FDCEA6F615BEC"/>
        <w:category>
          <w:name w:val="Allgemein"/>
          <w:gallery w:val="placeholder"/>
        </w:category>
        <w:types>
          <w:type w:val="bbPlcHdr"/>
        </w:types>
        <w:behaviors>
          <w:behavior w:val="content"/>
        </w:behaviors>
        <w:guid w:val="{02CD7487-30A8-47FD-98BE-0E63165B976D}"/>
      </w:docPartPr>
      <w:docPartBody>
        <w:p w:rsidR="00B874F1" w:rsidRDefault="00956EC2">
          <w:pPr>
            <w:pStyle w:val="273DDF90110F4C03884FDCEA6F615BEC"/>
          </w:pPr>
          <w:r w:rsidRPr="003B05AD">
            <w:rPr>
              <w:rStyle w:val="Platzhaltertext"/>
            </w:rPr>
            <w:t>Klicken oder tippen Sie hier, um Text einzugeben.</w:t>
          </w:r>
        </w:p>
      </w:docPartBody>
    </w:docPart>
    <w:docPart>
      <w:docPartPr>
        <w:name w:val="5B54711DF2034E68960B6087799B1222"/>
        <w:category>
          <w:name w:val="Allgemein"/>
          <w:gallery w:val="placeholder"/>
        </w:category>
        <w:types>
          <w:type w:val="bbPlcHdr"/>
        </w:types>
        <w:behaviors>
          <w:behavior w:val="content"/>
        </w:behaviors>
        <w:guid w:val="{E0CD24B6-E94A-4619-8BB4-18F27FFA54B1}"/>
      </w:docPartPr>
      <w:docPartBody>
        <w:p w:rsidR="00B874F1" w:rsidRDefault="00956EC2">
          <w:pPr>
            <w:pStyle w:val="5B54711DF2034E68960B6087799B1222"/>
          </w:pPr>
          <w:r w:rsidRPr="003B05AD">
            <w:rPr>
              <w:rStyle w:val="Platzhaltertext"/>
            </w:rPr>
            <w:t>Klicken oder tippen Sie hier, um Text einzugeben.</w:t>
          </w:r>
        </w:p>
      </w:docPartBody>
    </w:docPart>
    <w:docPart>
      <w:docPartPr>
        <w:name w:val="124DE9DA811F4728AE7BBB4472B27B1A"/>
        <w:category>
          <w:name w:val="Allgemein"/>
          <w:gallery w:val="placeholder"/>
        </w:category>
        <w:types>
          <w:type w:val="bbPlcHdr"/>
        </w:types>
        <w:behaviors>
          <w:behavior w:val="content"/>
        </w:behaviors>
        <w:guid w:val="{322A1A28-041F-45AA-AAD3-5119FDC95BF3}"/>
      </w:docPartPr>
      <w:docPartBody>
        <w:p w:rsidR="00B874F1" w:rsidRDefault="00956EC2">
          <w:pPr>
            <w:pStyle w:val="124DE9DA811F4728AE7BBB4472B27B1A"/>
          </w:pPr>
          <w:r w:rsidRPr="003B05AD">
            <w:rPr>
              <w:rStyle w:val="Platzhaltertext"/>
            </w:rPr>
            <w:t>Klicken oder tippen Sie hier, um Text einzugeben.</w:t>
          </w:r>
        </w:p>
      </w:docPartBody>
    </w:docPart>
    <w:docPart>
      <w:docPartPr>
        <w:name w:val="7FAC2F8A98D1455BA2069BAD92A7ED0B"/>
        <w:category>
          <w:name w:val="Allgemein"/>
          <w:gallery w:val="placeholder"/>
        </w:category>
        <w:types>
          <w:type w:val="bbPlcHdr"/>
        </w:types>
        <w:behaviors>
          <w:behavior w:val="content"/>
        </w:behaviors>
        <w:guid w:val="{3D9A9E21-13D9-49DC-86C2-609B0AE253C0}"/>
      </w:docPartPr>
      <w:docPartBody>
        <w:p w:rsidR="00B874F1" w:rsidRDefault="00956EC2">
          <w:pPr>
            <w:pStyle w:val="7FAC2F8A98D1455BA2069BAD92A7ED0B"/>
          </w:pPr>
          <w:r w:rsidRPr="003B05AD">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20102010804080708"/>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ource Sans Pro Light">
    <w:panose1 w:val="020B0403030403020204"/>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dobe Gothic Std B">
    <w:altName w:val="Adobe 고딕 Std B"/>
    <w:panose1 w:val="020B0604020202020204"/>
    <w:charset w:val="80"/>
    <w:family w:val="swiss"/>
    <w:pitch w:val="variable"/>
    <w:sig w:usb0="00000000" w:usb1="29D72C10" w:usb2="00000010" w:usb3="00000000" w:csb0="002A0005"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56EC2"/>
    <w:rsid w:val="002A2B2D"/>
    <w:rsid w:val="003742FB"/>
    <w:rsid w:val="003A0A67"/>
    <w:rsid w:val="00474CAE"/>
    <w:rsid w:val="00792FF7"/>
    <w:rsid w:val="00917570"/>
    <w:rsid w:val="00956EC2"/>
    <w:rsid w:val="00B874F1"/>
    <w:rsid w:val="00C235F5"/>
    <w:rsid w:val="00C77F4C"/>
    <w:rsid w:val="00E242C7"/>
    <w:rsid w:val="00F61970"/>
    <w:rsid w:val="00FB6F1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56EC2"/>
    <w:rPr>
      <w:color w:val="808080"/>
    </w:rPr>
  </w:style>
  <w:style w:type="paragraph" w:customStyle="1" w:styleId="273DDF90110F4C03884FDCEA6F615BEC">
    <w:name w:val="273DDF90110F4C03884FDCEA6F615BEC"/>
  </w:style>
  <w:style w:type="paragraph" w:customStyle="1" w:styleId="5B54711DF2034E68960B6087799B1222">
    <w:name w:val="5B54711DF2034E68960B6087799B1222"/>
  </w:style>
  <w:style w:type="paragraph" w:customStyle="1" w:styleId="124DE9DA811F4728AE7BBB4472B27B1A">
    <w:name w:val="124DE9DA811F4728AE7BBB4472B27B1A"/>
  </w:style>
  <w:style w:type="paragraph" w:customStyle="1" w:styleId="7FAC2F8A98D1455BA2069BAD92A7ED0B">
    <w:name w:val="7FAC2F8A98D1455BA2069BAD92A7ED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1E01A-F25A-EC49-A1B0-BE81DAC37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C:\Users\e_reimchen\Desktop\BVS Ausschreibung Vorlage 2019-04-12-v04-rebuild.dotx</Template>
  <TotalTime>0</TotalTime>
  <Pages>2</Pages>
  <Words>329</Words>
  <Characters>2078</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2403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2022-08-17T14:05:00Z</dcterms:created>
  <dcterms:modified xsi:type="dcterms:W3CDTF">2022-08-17T14:05:00Z</dcterms:modified>
</cp:coreProperties>
</file>