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02A3" w14:textId="77777777"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6E0DAB05" wp14:editId="1D66D9A0">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85C9B"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&#13;&#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0DB79DE1" wp14:editId="5830708B">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22910"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&#13;&#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4322F61D" w14:textId="77777777" w:rsidR="00CF61BA" w:rsidRDefault="00CF61BA" w:rsidP="00CF61BA">
      <w:pPr>
        <w:rPr>
          <w:noProof/>
        </w:rPr>
      </w:pPr>
      <w:r w:rsidRPr="00D966ED">
        <w:rPr>
          <w:noProof/>
          <w:lang w:eastAsia="de-DE"/>
        </w:rPr>
        <w:drawing>
          <wp:inline distT="0" distB="0" distL="0" distR="0" wp14:anchorId="555A59FD" wp14:editId="063B226B">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8"/>
                    <a:stretch>
                      <a:fillRect/>
                    </a:stretch>
                  </pic:blipFill>
                  <pic:spPr>
                    <a:xfrm flipV="1">
                      <a:off x="0" y="0"/>
                      <a:ext cx="1945640" cy="59450"/>
                    </a:xfrm>
                    <a:prstGeom prst="rect">
                      <a:avLst/>
                    </a:prstGeom>
                  </pic:spPr>
                </pic:pic>
              </a:graphicData>
            </a:graphic>
          </wp:inline>
        </w:drawing>
      </w:r>
    </w:p>
    <w:sdt>
      <w:sdtPr>
        <w:rPr>
          <w:rFonts w:ascii="Arial" w:eastAsia="Times New Roman" w:hAnsi="Arial" w:cs="Times New Roman"/>
          <w:b/>
          <w:color w:val="000000" w:themeColor="text1"/>
          <w:sz w:val="32"/>
          <w:szCs w:val="32"/>
          <w:lang w:eastAsia="de-DE"/>
        </w:rPr>
        <w:alias w:val="Veranstaltungstitel"/>
        <w:tag w:val="Veranstaltungstitel"/>
        <w:id w:val="1441106629"/>
        <w:placeholder>
          <w:docPart w:val="273DDF90110F4C03884FDCEA6F615BEC"/>
        </w:placeholder>
        <w:text w:multiLine="1"/>
      </w:sdtPr>
      <w:sdtContent>
        <w:p w14:paraId="2F489AA4" w14:textId="411E1631" w:rsidR="00CF61BA" w:rsidRDefault="00901D18" w:rsidP="00B93370">
          <w:pPr>
            <w:spacing w:after="240" w:line="240" w:lineRule="auto"/>
            <w:ind w:right="-284"/>
            <w:rPr>
              <w:rStyle w:val="berschrift1Zchn"/>
              <w:rFonts w:eastAsiaTheme="minorHAnsi"/>
            </w:rPr>
          </w:pPr>
          <w:r>
            <w:rPr>
              <w:rFonts w:ascii="Arial" w:eastAsia="Times New Roman" w:hAnsi="Arial" w:cs="Times New Roman"/>
              <w:b/>
              <w:color w:val="000000" w:themeColor="text1"/>
              <w:sz w:val="32"/>
              <w:szCs w:val="32"/>
              <w:lang w:eastAsia="de-DE"/>
            </w:rPr>
            <w:t xml:space="preserve">Schnupperkurs </w:t>
          </w:r>
          <w:r w:rsidR="004C5D4B">
            <w:rPr>
              <w:rFonts w:ascii="Arial" w:eastAsia="Times New Roman" w:hAnsi="Arial" w:cs="Times New Roman"/>
              <w:b/>
              <w:color w:val="000000" w:themeColor="text1"/>
              <w:sz w:val="32"/>
              <w:szCs w:val="32"/>
              <w:lang w:eastAsia="de-DE"/>
            </w:rPr>
            <w:t>2</w:t>
          </w:r>
          <w:r>
            <w:rPr>
              <w:rFonts w:ascii="Arial" w:eastAsia="Times New Roman" w:hAnsi="Arial" w:cs="Times New Roman"/>
              <w:b/>
              <w:color w:val="000000" w:themeColor="text1"/>
              <w:sz w:val="32"/>
              <w:szCs w:val="32"/>
              <w:lang w:eastAsia="de-DE"/>
            </w:rPr>
            <w:br/>
            <w:t>Einführung in den Segelsport</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dtPr>
      <w:sdtContent>
        <w:bookmarkStart w:id="0" w:name="_Hlk5968334" w:displacedByCustomXml="prev"/>
        <w:p w14:paraId="0F6152D5" w14:textId="77777777" w:rsidR="00CF61BA" w:rsidRPr="00684897" w:rsidRDefault="00CF61BA" w:rsidP="00684897">
          <w:pPr>
            <w:spacing w:after="240"/>
            <w:ind w:right="-284"/>
            <w:rPr>
              <w:rFonts w:ascii="Source Sans Pro" w:hAnsi="Source Sans Pro"/>
            </w:rPr>
          </w:pPr>
        </w:p>
        <w:p w14:paraId="23B37346" w14:textId="77777777" w:rsidR="00684897" w:rsidRPr="00684897" w:rsidRDefault="00CF61BA" w:rsidP="00684897">
          <w:pPr>
            <w:spacing w:after="240"/>
            <w:ind w:right="-284"/>
            <w:rPr>
              <w:rFonts w:ascii="Source Sans Pro" w:hAnsi="Source Sans Pro"/>
            </w:rPr>
          </w:pPr>
          <w:r w:rsidRPr="00684897">
            <w:rPr>
              <w:rFonts w:ascii="Source Sans Pro" w:hAnsi="Source Sans Pro"/>
            </w:rPr>
            <w:t>Liebe Sportler, Sportlerinnen und Sportbegeisterte,</w:t>
          </w:r>
        </w:p>
        <w:p w14:paraId="7B56CFBF" w14:textId="77777777" w:rsidR="00AB0B8F" w:rsidRPr="00684897" w:rsidRDefault="00AB0B8F" w:rsidP="00AB0B8F">
          <w:pPr>
            <w:spacing w:after="240"/>
            <w:ind w:right="-284"/>
            <w:rPr>
              <w:rFonts w:ascii="Source Sans Pro" w:hAnsi="Source Sans Pro"/>
            </w:rPr>
          </w:pPr>
          <w:r w:rsidRPr="00684897">
            <w:rPr>
              <w:rFonts w:ascii="Source Sans Pro" w:hAnsi="Source Sans Pro"/>
            </w:rPr>
            <w:t>gerne möchten wir Euch mit dieser Ausschreibung zu</w:t>
          </w:r>
          <w:r>
            <w:rPr>
              <w:rFonts w:ascii="Source Sans Pro" w:hAnsi="Source Sans Pro"/>
            </w:rPr>
            <w:t xml:space="preserve"> einen</w:t>
          </w:r>
          <w:r w:rsidRPr="00684897">
            <w:rPr>
              <w:rFonts w:ascii="Source Sans Pro" w:hAnsi="Source Sans Pro"/>
            </w:rPr>
            <w:t xml:space="preserve"> </w:t>
          </w:r>
          <w:r>
            <w:rPr>
              <w:rFonts w:ascii="Source Sans Pro" w:hAnsi="Source Sans Pro"/>
            </w:rPr>
            <w:t xml:space="preserve">inklusiven Schnupperkurs </w:t>
          </w:r>
          <w:r w:rsidRPr="00684897">
            <w:rPr>
              <w:rFonts w:ascii="Source Sans Pro" w:hAnsi="Source Sans Pro"/>
            </w:rPr>
            <w:t>einladen.</w:t>
          </w:r>
        </w:p>
        <w:p w14:paraId="34BC0EA0" w14:textId="7F27B981" w:rsidR="00684897" w:rsidRDefault="00CF61BA" w:rsidP="00684897">
          <w:pPr>
            <w:spacing w:after="240"/>
            <w:ind w:right="-284"/>
            <w:rPr>
              <w:rFonts w:ascii="Source Sans Pro" w:hAnsi="Source Sans Pro"/>
            </w:rPr>
          </w:pPr>
          <w:r w:rsidRPr="00684897">
            <w:rPr>
              <w:rFonts w:ascii="Source Sans Pro" w:hAnsi="Source Sans Pro"/>
            </w:rPr>
            <w:t>Wir freuen uns über Eure Anmeldung und zahlreiches Erscheinen!</w:t>
          </w:r>
          <w:bookmarkEnd w:id="0"/>
        </w:p>
        <w:p w14:paraId="2D89EC10" w14:textId="77777777" w:rsidR="00CF61BA" w:rsidRPr="00684897" w:rsidRDefault="00000000" w:rsidP="00684897">
          <w:pPr>
            <w:spacing w:after="240"/>
            <w:ind w:right="-284"/>
            <w:rPr>
              <w:rFonts w:ascii="Source Sans Pro" w:hAnsi="Source Sans Pro"/>
            </w:rPr>
          </w:pP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593A52F9" w14:textId="77777777" w:rsidTr="000E306A">
        <w:trPr>
          <w:trHeight w:val="840"/>
        </w:trPr>
        <w:tc>
          <w:tcPr>
            <w:tcW w:w="4390" w:type="dxa"/>
            <w:tcBorders>
              <w:top w:val="nil"/>
              <w:left w:val="nil"/>
              <w:bottom w:val="nil"/>
              <w:right w:val="nil"/>
            </w:tcBorders>
          </w:tcPr>
          <w:p w14:paraId="1F31F6C9" w14:textId="77777777" w:rsidR="00B70BC2" w:rsidRDefault="00B70BC2" w:rsidP="000E306A">
            <w:pPr>
              <w:ind w:right="-284"/>
            </w:pPr>
          </w:p>
        </w:tc>
        <w:tc>
          <w:tcPr>
            <w:tcW w:w="992" w:type="dxa"/>
            <w:tcBorders>
              <w:top w:val="nil"/>
              <w:left w:val="nil"/>
              <w:bottom w:val="nil"/>
              <w:right w:val="nil"/>
            </w:tcBorders>
          </w:tcPr>
          <w:p w14:paraId="5AD52FBF" w14:textId="77777777" w:rsidR="00B70BC2" w:rsidRDefault="00B70BC2" w:rsidP="000E306A">
            <w:pPr>
              <w:ind w:right="-284"/>
            </w:pPr>
          </w:p>
        </w:tc>
        <w:tc>
          <w:tcPr>
            <w:tcW w:w="3962" w:type="dxa"/>
            <w:vMerge w:val="restart"/>
            <w:tcBorders>
              <w:top w:val="nil"/>
              <w:left w:val="nil"/>
              <w:bottom w:val="nil"/>
              <w:right w:val="nil"/>
            </w:tcBorders>
          </w:tcPr>
          <w:p w14:paraId="3F958B1A"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Content>
              <w:p w14:paraId="670640AE" w14:textId="0D76EAF9" w:rsidR="00901D18" w:rsidRDefault="005C3EDE" w:rsidP="00901D18">
                <w:pPr>
                  <w:pStyle w:val="WOWann"/>
                  <w:rPr>
                    <w:color w:val="FFFFFF" w:themeColor="background1"/>
                  </w:rPr>
                </w:pPr>
                <w:r>
                  <w:rPr>
                    <w:color w:val="FFFFFF" w:themeColor="background1"/>
                  </w:rPr>
                  <w:t xml:space="preserve">Freitag </w:t>
                </w:r>
                <w:r w:rsidR="004C5D4B">
                  <w:rPr>
                    <w:color w:val="FFFFFF" w:themeColor="background1"/>
                  </w:rPr>
                  <w:t xml:space="preserve">09. </w:t>
                </w:r>
                <w:proofErr w:type="gramStart"/>
                <w:r w:rsidR="004C5D4B">
                  <w:rPr>
                    <w:color w:val="FFFFFF" w:themeColor="background1"/>
                  </w:rPr>
                  <w:t>Juni</w:t>
                </w:r>
                <w:r w:rsidR="00195A47">
                  <w:rPr>
                    <w:color w:val="FFFFFF" w:themeColor="background1"/>
                  </w:rPr>
                  <w:t xml:space="preserve">  202</w:t>
                </w:r>
                <w:r w:rsidR="00320FE0">
                  <w:rPr>
                    <w:color w:val="FFFFFF" w:themeColor="background1"/>
                  </w:rPr>
                  <w:t>3</w:t>
                </w:r>
                <w:proofErr w:type="gramEnd"/>
              </w:p>
              <w:p w14:paraId="75EC440D" w14:textId="77777777" w:rsidR="00901D18" w:rsidRDefault="00901D18" w:rsidP="00901D18">
                <w:pPr>
                  <w:pStyle w:val="WOWann"/>
                  <w:rPr>
                    <w:color w:val="FFFFFF" w:themeColor="background1"/>
                  </w:rPr>
                </w:pPr>
                <w:r>
                  <w:rPr>
                    <w:color w:val="FFFFFF" w:themeColor="background1"/>
                  </w:rPr>
                  <w:t>bis</w:t>
                </w:r>
              </w:p>
              <w:p w14:paraId="03FB95B2" w14:textId="136DA456" w:rsidR="000E306A" w:rsidRPr="00B93370" w:rsidRDefault="005C3EDE" w:rsidP="00901D18">
                <w:pPr>
                  <w:pStyle w:val="WOWann"/>
                  <w:rPr>
                    <w:color w:val="FFFFFF" w:themeColor="background1"/>
                  </w:rPr>
                </w:pPr>
                <w:r>
                  <w:rPr>
                    <w:color w:val="FFFFFF" w:themeColor="background1"/>
                  </w:rPr>
                  <w:t xml:space="preserve">Sonntag </w:t>
                </w:r>
                <w:r w:rsidR="004C5D4B">
                  <w:rPr>
                    <w:color w:val="FFFFFF" w:themeColor="background1"/>
                  </w:rPr>
                  <w:t xml:space="preserve">11. Juni </w:t>
                </w:r>
                <w:r w:rsidR="000F5D4E">
                  <w:rPr>
                    <w:color w:val="FFFFFF" w:themeColor="background1"/>
                  </w:rPr>
                  <w:t xml:space="preserve"> </w:t>
                </w:r>
                <w:r w:rsidR="00901D18">
                  <w:rPr>
                    <w:color w:val="FFFFFF" w:themeColor="background1"/>
                  </w:rPr>
                  <w:t xml:space="preserve"> 202</w:t>
                </w:r>
                <w:r w:rsidR="00320FE0">
                  <w:rPr>
                    <w:color w:val="FFFFFF" w:themeColor="background1"/>
                  </w:rPr>
                  <w:t>3</w:t>
                </w:r>
              </w:p>
            </w:sdtContent>
          </w:sdt>
          <w:p w14:paraId="65AA8196"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51BF8E1B" w14:textId="77777777" w:rsidTr="000E306A">
        <w:trPr>
          <w:trHeight w:val="2397"/>
        </w:trPr>
        <w:tc>
          <w:tcPr>
            <w:tcW w:w="4390" w:type="dxa"/>
            <w:vMerge w:val="restart"/>
            <w:tcBorders>
              <w:top w:val="nil"/>
              <w:left w:val="nil"/>
              <w:bottom w:val="nil"/>
              <w:right w:val="nil"/>
            </w:tcBorders>
          </w:tcPr>
          <w:p w14:paraId="2D8E017C"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rPr>
                <w:rFonts w:ascii="Source Sans Pro" w:hAnsi="Source Sans Pro"/>
                <w:sz w:val="28"/>
              </w:rPr>
              <w:alias w:val="Ort"/>
              <w:tag w:val="Ort"/>
              <w:id w:val="155585285"/>
              <w:placeholder>
                <w:docPart w:val="7FAC2F8A98D1455BA2069BAD92A7ED0B"/>
              </w:placeholder>
            </w:sdtPr>
            <w:sdtContent>
              <w:p w14:paraId="3BDBC285" w14:textId="77777777" w:rsidR="00B93370" w:rsidRPr="00B93370" w:rsidRDefault="00B93370" w:rsidP="00B93370">
                <w:pPr>
                  <w:pStyle w:val="Kopfzeile"/>
                  <w:tabs>
                    <w:tab w:val="clear" w:pos="4536"/>
                    <w:tab w:val="center" w:pos="5103"/>
                  </w:tabs>
                  <w:jc w:val="center"/>
                  <w:rPr>
                    <w:b/>
                    <w:color w:val="FF0000"/>
                    <w:sz w:val="32"/>
                    <w:szCs w:val="32"/>
                    <w:lang w:val="en-US"/>
                  </w:rPr>
                </w:pPr>
                <w:r w:rsidRPr="00B93370">
                  <w:rPr>
                    <w:b/>
                    <w:color w:val="FF0000"/>
                    <w:sz w:val="32"/>
                    <w:szCs w:val="32"/>
                    <w:lang w:val="en-US"/>
                  </w:rPr>
                  <w:t xml:space="preserve"> Segelclub Prien Chiemsee</w:t>
                </w:r>
              </w:p>
              <w:p w14:paraId="78C2454D" w14:textId="77777777" w:rsidR="00B93370" w:rsidRDefault="00B93370" w:rsidP="000E306A">
                <w:pPr>
                  <w:pStyle w:val="WOWann"/>
                  <w:rPr>
                    <w:rFonts w:ascii="Times New Roman" w:eastAsia="SimSun" w:hAnsi="Times New Roman"/>
                    <w:lang w:eastAsia="zh-CN"/>
                  </w:rPr>
                </w:pPr>
                <w:r w:rsidRPr="00B93370">
                  <w:rPr>
                    <w:rFonts w:ascii="Times New Roman" w:eastAsia="SimSun" w:hAnsi="Times New Roman"/>
                    <w:lang w:val="en-US" w:eastAsia="zh-CN"/>
                  </w:rPr>
                  <w:t xml:space="preserve">Stippelwerft, Seestr. </w:t>
                </w:r>
                <w:r w:rsidRPr="005151E4">
                  <w:rPr>
                    <w:rFonts w:ascii="Times New Roman" w:eastAsia="SimSun" w:hAnsi="Times New Roman"/>
                    <w:lang w:eastAsia="zh-CN"/>
                  </w:rPr>
                  <w:t xml:space="preserve">127 / </w:t>
                </w:r>
              </w:p>
              <w:p w14:paraId="4FE984C5" w14:textId="77777777" w:rsidR="00B70BC2" w:rsidRDefault="00B93370" w:rsidP="000E306A">
                <w:pPr>
                  <w:pStyle w:val="WOWann"/>
                </w:pPr>
                <w:r w:rsidRPr="005151E4">
                  <w:rPr>
                    <w:rFonts w:ascii="Times New Roman" w:eastAsia="SimSun" w:hAnsi="Times New Roman"/>
                    <w:lang w:eastAsia="zh-CN"/>
                  </w:rPr>
                  <w:t>83209 Prien am Chiemsee</w:t>
                </w:r>
              </w:p>
            </w:sdtContent>
          </w:sdt>
          <w:p w14:paraId="4C9765B0" w14:textId="77777777" w:rsidR="00B70BC2" w:rsidRDefault="00B70BC2" w:rsidP="000E306A">
            <w:pPr>
              <w:ind w:right="-284"/>
            </w:pPr>
          </w:p>
        </w:tc>
        <w:tc>
          <w:tcPr>
            <w:tcW w:w="992" w:type="dxa"/>
            <w:tcBorders>
              <w:top w:val="nil"/>
              <w:left w:val="nil"/>
              <w:bottom w:val="nil"/>
              <w:right w:val="nil"/>
            </w:tcBorders>
          </w:tcPr>
          <w:p w14:paraId="6724EEE5" w14:textId="77777777" w:rsidR="00B70BC2" w:rsidRDefault="00B70BC2" w:rsidP="000E306A">
            <w:pPr>
              <w:ind w:right="-284"/>
            </w:pPr>
          </w:p>
        </w:tc>
        <w:tc>
          <w:tcPr>
            <w:tcW w:w="3962" w:type="dxa"/>
            <w:vMerge/>
            <w:tcBorders>
              <w:top w:val="nil"/>
              <w:left w:val="nil"/>
              <w:bottom w:val="nil"/>
              <w:right w:val="nil"/>
            </w:tcBorders>
          </w:tcPr>
          <w:p w14:paraId="0EEDBEDB" w14:textId="77777777" w:rsidR="00B70BC2" w:rsidRDefault="00B70BC2" w:rsidP="000E306A">
            <w:pPr>
              <w:ind w:right="-284"/>
            </w:pPr>
          </w:p>
        </w:tc>
      </w:tr>
      <w:tr w:rsidR="00B70BC2" w14:paraId="1F2DD317" w14:textId="77777777" w:rsidTr="000E306A">
        <w:trPr>
          <w:trHeight w:val="1701"/>
        </w:trPr>
        <w:tc>
          <w:tcPr>
            <w:tcW w:w="4390" w:type="dxa"/>
            <w:vMerge/>
            <w:tcBorders>
              <w:top w:val="nil"/>
              <w:left w:val="nil"/>
              <w:bottom w:val="nil"/>
              <w:right w:val="nil"/>
            </w:tcBorders>
          </w:tcPr>
          <w:p w14:paraId="3CBB84A4" w14:textId="77777777" w:rsidR="00B70BC2" w:rsidRDefault="00B70BC2" w:rsidP="000E306A">
            <w:pPr>
              <w:ind w:right="-284"/>
            </w:pPr>
          </w:p>
        </w:tc>
        <w:tc>
          <w:tcPr>
            <w:tcW w:w="4954" w:type="dxa"/>
            <w:gridSpan w:val="2"/>
            <w:tcBorders>
              <w:top w:val="nil"/>
              <w:left w:val="nil"/>
              <w:bottom w:val="nil"/>
              <w:right w:val="nil"/>
            </w:tcBorders>
            <w:vAlign w:val="bottom"/>
          </w:tcPr>
          <w:p w14:paraId="00DC5176" w14:textId="77777777" w:rsidR="00B70BC2" w:rsidRDefault="00000000" w:rsidP="000E306A">
            <w:pPr>
              <w:tabs>
                <w:tab w:val="left" w:pos="2010"/>
              </w:tabs>
              <w:ind w:right="-284"/>
              <w:jc w:val="center"/>
            </w:pPr>
            <w:sdt>
              <w:sdtPr>
                <w:id w:val="1282225163"/>
                <w:showingPlcHdr/>
                <w:picture/>
              </w:sdtPr>
              <w:sdtContent>
                <w:r w:rsidR="000E306A">
                  <w:rPr>
                    <w:noProof/>
                  </w:rPr>
                  <w:drawing>
                    <wp:inline distT="0" distB="0" distL="0" distR="0" wp14:anchorId="25A41EBE" wp14:editId="243C1785">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305F2182" wp14:editId="4C954A0C">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164695B0" wp14:editId="2CE946EC">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3C07EE2D" w14:textId="77777777" w:rsidR="000E306A" w:rsidRDefault="000E306A" w:rsidP="00CF61BA">
      <w:pPr>
        <w:ind w:right="-284"/>
      </w:pPr>
    </w:p>
    <w:p w14:paraId="17490B01"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A37E6DE" w14:textId="77777777" w:rsidTr="005D6AEB">
        <w:trPr>
          <w:trHeight w:val="170"/>
        </w:trPr>
        <w:tc>
          <w:tcPr>
            <w:tcW w:w="2268" w:type="dxa"/>
          </w:tcPr>
          <w:p w14:paraId="6837EEA4" w14:textId="77777777" w:rsidR="00B70BC2" w:rsidRPr="00B70BC2" w:rsidRDefault="00CF61BA" w:rsidP="005D6AEB">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44CAFC25" w14:textId="77777777" w:rsidR="00B70BC2" w:rsidRPr="00B70BC2" w:rsidRDefault="00000000" w:rsidP="005D6AEB">
            <w:pPr>
              <w:rPr>
                <w:rFonts w:ascii="Source Sans Pro" w:hAnsi="Source Sans Pro"/>
                <w:sz w:val="22"/>
                <w:szCs w:val="22"/>
              </w:rPr>
            </w:pPr>
            <w:sdt>
              <w:sdtPr>
                <w:rPr>
                  <w:rFonts w:eastAsia="SimSun"/>
                  <w:lang w:eastAsia="zh-CN"/>
                </w:rPr>
                <w:id w:val="1393227374"/>
                <w:text/>
              </w:sdtPr>
              <w:sdtContent>
                <w:r w:rsidR="00901D18">
                  <w:rPr>
                    <w:rFonts w:eastAsia="SimSun"/>
                    <w:lang w:eastAsia="zh-CN"/>
                  </w:rPr>
                  <w:t>BVS Bayern, Segelclub Prien e. V.</w:t>
                </w:r>
              </w:sdtContent>
            </w:sdt>
          </w:p>
        </w:tc>
      </w:tr>
      <w:tr w:rsidR="00B70BC2" w:rsidRPr="00B70BC2" w14:paraId="21ADA5D3" w14:textId="77777777" w:rsidTr="005D6AEB">
        <w:trPr>
          <w:trHeight w:val="170"/>
        </w:trPr>
        <w:tc>
          <w:tcPr>
            <w:tcW w:w="2268" w:type="dxa"/>
          </w:tcPr>
          <w:p w14:paraId="0DA09ACF"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655FA79A" w14:textId="77777777" w:rsidR="00B70BC2" w:rsidRPr="00B70BC2" w:rsidRDefault="00000000" w:rsidP="005D6AEB">
            <w:pPr>
              <w:rPr>
                <w:rFonts w:ascii="Source Sans Pro" w:hAnsi="Source Sans Pro"/>
                <w:sz w:val="22"/>
                <w:szCs w:val="22"/>
              </w:rPr>
            </w:pPr>
            <w:sdt>
              <w:sdtPr>
                <w:rPr>
                  <w:rFonts w:eastAsia="SimSun"/>
                  <w:lang w:eastAsia="zh-CN"/>
                </w:rPr>
                <w:id w:val="-1434661918"/>
                <w:text/>
              </w:sdtPr>
              <w:sdtContent>
                <w:r w:rsidR="00901D18">
                  <w:rPr>
                    <w:rFonts w:eastAsia="SimSun"/>
                    <w:lang w:eastAsia="zh-CN"/>
                  </w:rPr>
                  <w:t>Walter Schmiedt</w:t>
                </w:r>
              </w:sdtContent>
            </w:sdt>
          </w:p>
        </w:tc>
      </w:tr>
      <w:tr w:rsidR="00B70BC2" w:rsidRPr="00B70BC2" w14:paraId="1E657CCF" w14:textId="77777777" w:rsidTr="005D6AEB">
        <w:trPr>
          <w:trHeight w:val="170"/>
        </w:trPr>
        <w:tc>
          <w:tcPr>
            <w:tcW w:w="2268" w:type="dxa"/>
          </w:tcPr>
          <w:p w14:paraId="1DBF5231"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4FC0E0AA" w14:textId="77777777" w:rsidR="00B70BC2" w:rsidRPr="00B70BC2" w:rsidRDefault="00000000" w:rsidP="00B93370">
            <w:pPr>
              <w:rPr>
                <w:rFonts w:ascii="Source Sans Pro" w:hAnsi="Source Sans Pro"/>
                <w:sz w:val="22"/>
                <w:szCs w:val="22"/>
              </w:rPr>
            </w:pPr>
            <w:sdt>
              <w:sdtPr>
                <w:rPr>
                  <w:rFonts w:eastAsia="Adobe Gothic Std B"/>
                  <w:bCs/>
                </w:rPr>
                <w:id w:val="-1302376838"/>
                <w:text w:multiLine="1"/>
              </w:sdtPr>
              <w:sdtContent>
                <w:r w:rsidR="00901D18">
                  <w:rPr>
                    <w:rFonts w:eastAsia="Adobe Gothic Std B"/>
                    <w:bCs/>
                  </w:rPr>
                  <w:t>Kirchenstr. 18 RGB</w:t>
                </w:r>
                <w:r w:rsidR="00901D18">
                  <w:rPr>
                    <w:rFonts w:eastAsia="Adobe Gothic Std B"/>
                    <w:bCs/>
                  </w:rPr>
                  <w:br/>
                  <w:t>81675 München</w:t>
                </w:r>
                <w:r w:rsidR="00901D18">
                  <w:rPr>
                    <w:rFonts w:eastAsia="Adobe Gothic Std B"/>
                    <w:bCs/>
                  </w:rPr>
                  <w:tab/>
                </w:r>
              </w:sdtContent>
            </w:sdt>
          </w:p>
          <w:p w14:paraId="3577C2CF" w14:textId="77777777" w:rsidR="00B70BC2" w:rsidRPr="00B70BC2" w:rsidRDefault="00B70BC2" w:rsidP="00B93370">
            <w:pPr>
              <w:rPr>
                <w:rFonts w:ascii="Source Sans Pro" w:hAnsi="Source Sans Pro"/>
                <w:sz w:val="22"/>
                <w:szCs w:val="22"/>
              </w:rPr>
            </w:pPr>
            <w:r w:rsidRPr="00B70BC2">
              <w:rPr>
                <w:rFonts w:ascii="Source Sans Pro" w:hAnsi="Source Sans Pro"/>
                <w:sz w:val="22"/>
                <w:szCs w:val="22"/>
              </w:rPr>
              <w:t xml:space="preserve">Telefon: </w:t>
            </w:r>
            <w:sdt>
              <w:sdtPr>
                <w:rPr>
                  <w:rFonts w:eastAsia="Adobe Gothic Std B"/>
                  <w:bCs/>
                </w:rPr>
                <w:id w:val="-94631580"/>
                <w:text/>
              </w:sdtPr>
              <w:sdtContent>
                <w:r w:rsidR="00901D18">
                  <w:rPr>
                    <w:rFonts w:eastAsia="Adobe Gothic Std B"/>
                    <w:bCs/>
                  </w:rPr>
                  <w:t xml:space="preserve">  0160 98937705</w:t>
                </w:r>
              </w:sdtContent>
            </w:sdt>
          </w:p>
          <w:p w14:paraId="4E794C00"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 xml:space="preserve">E-Mail: </w:t>
            </w:r>
            <w:sdt>
              <w:sdtPr>
                <w:rPr>
                  <w:rFonts w:eastAsia="Adobe Gothic Std B"/>
                  <w:bCs/>
                </w:rPr>
                <w:id w:val="1892070496"/>
                <w:text/>
              </w:sdtPr>
              <w:sdtContent>
                <w:r w:rsidR="00901D18">
                  <w:rPr>
                    <w:rFonts w:eastAsia="Adobe Gothic Std B"/>
                    <w:bCs/>
                  </w:rPr>
                  <w:t>biburger9@gmail.com</w:t>
                </w:r>
              </w:sdtContent>
            </w:sdt>
          </w:p>
        </w:tc>
      </w:tr>
      <w:tr w:rsidR="00B70BC2" w:rsidRPr="00B70BC2" w14:paraId="1926A3A9" w14:textId="77777777" w:rsidTr="005D6AEB">
        <w:trPr>
          <w:trHeight w:val="170"/>
        </w:trPr>
        <w:tc>
          <w:tcPr>
            <w:tcW w:w="2268" w:type="dxa"/>
          </w:tcPr>
          <w:p w14:paraId="3671DEC0"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497B4584" w14:textId="77777777" w:rsidR="00B70BC2" w:rsidRPr="00B70BC2" w:rsidRDefault="00000000" w:rsidP="005D6AEB">
            <w:pPr>
              <w:rPr>
                <w:rFonts w:ascii="Source Sans Pro" w:hAnsi="Source Sans Pro"/>
                <w:sz w:val="22"/>
                <w:szCs w:val="22"/>
              </w:rPr>
            </w:pPr>
            <w:sdt>
              <w:sdtPr>
                <w:rPr>
                  <w:rFonts w:ascii="Source Sans Pro" w:hAnsi="Source Sans Pro"/>
                </w:rPr>
                <w:id w:val="1812595582"/>
                <w:text/>
              </w:sdtPr>
              <w:sdtContent>
                <w:r w:rsidR="00901D18">
                  <w:rPr>
                    <w:rFonts w:ascii="Source Sans Pro" w:hAnsi="Source Sans Pro"/>
                  </w:rPr>
                  <w:t xml:space="preserve">Kinder und Jugendliche mit und ohne Beeinträchtigung im Alter von 6 – 26 Jahren und </w:t>
                </w:r>
                <w:proofErr w:type="spellStart"/>
                <w:r w:rsidR="00901D18">
                  <w:rPr>
                    <w:rFonts w:ascii="Source Sans Pro" w:hAnsi="Source Sans Pro"/>
                  </w:rPr>
                  <w:t>Erwasene</w:t>
                </w:r>
                <w:proofErr w:type="spellEnd"/>
              </w:sdtContent>
            </w:sdt>
          </w:p>
        </w:tc>
      </w:tr>
      <w:tr w:rsidR="00B70BC2" w:rsidRPr="00B70BC2" w14:paraId="44DB4CF8" w14:textId="77777777" w:rsidTr="005D6AEB">
        <w:trPr>
          <w:trHeight w:val="170"/>
        </w:trPr>
        <w:tc>
          <w:tcPr>
            <w:tcW w:w="2268" w:type="dxa"/>
          </w:tcPr>
          <w:p w14:paraId="7A61418A"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dtPr>
            <w:sdtContent>
              <w:sdt>
                <w:sdtPr>
                  <w:rPr>
                    <w:rFonts w:ascii="Source Sans Pro" w:hAnsi="Source Sans Pro"/>
                    <w:u w:val="single"/>
                  </w:rPr>
                  <w:id w:val="1423919412"/>
                </w:sdtPr>
                <w:sdtContent>
                  <w:p w14:paraId="5AE4ED66" w14:textId="77777777" w:rsidR="002039BA" w:rsidRDefault="002039BA" w:rsidP="002039BA">
                    <w:pPr>
                      <w:jc w:val="both"/>
                      <w:rPr>
                        <w:sz w:val="24"/>
                        <w:szCs w:val="24"/>
                      </w:rPr>
                    </w:pPr>
                    <w:r w:rsidRPr="00D36C03">
                      <w:rPr>
                        <w:sz w:val="24"/>
                        <w:szCs w:val="24"/>
                      </w:rPr>
                      <w:t xml:space="preserve">Herzlich eingeladen sind alle sportbegeisterten Kinder, Jugendlichen und junge Erwachsenen mit und ohne </w:t>
                    </w:r>
                    <w:r>
                      <w:rPr>
                        <w:sz w:val="24"/>
                        <w:szCs w:val="24"/>
                      </w:rPr>
                      <w:t>Behinderung</w:t>
                    </w:r>
                    <w:r w:rsidRPr="00D36C03">
                      <w:rPr>
                        <w:sz w:val="24"/>
                        <w:szCs w:val="24"/>
                      </w:rPr>
                      <w:t xml:space="preserve"> </w:t>
                    </w:r>
                  </w:p>
                  <w:p w14:paraId="1B745958" w14:textId="77777777" w:rsidR="002039BA" w:rsidRDefault="002039BA" w:rsidP="002039BA">
                    <w:pPr>
                      <w:jc w:val="both"/>
                      <w:rPr>
                        <w:sz w:val="24"/>
                        <w:szCs w:val="24"/>
                      </w:rPr>
                    </w:pPr>
                  </w:p>
                  <w:p w14:paraId="59943F09" w14:textId="77777777" w:rsidR="002039BA" w:rsidRPr="00201D7B" w:rsidRDefault="002039BA" w:rsidP="002039BA">
                    <w:pPr>
                      <w:jc w:val="both"/>
                      <w:rPr>
                        <w:sz w:val="24"/>
                        <w:szCs w:val="24"/>
                      </w:rPr>
                    </w:pPr>
                    <w:r w:rsidRPr="00D36C03">
                      <w:rPr>
                        <w:sz w:val="24"/>
                        <w:szCs w:val="24"/>
                      </w:rPr>
                      <w:t>Wir wollen in freundschaftliche Verbindung den sportlichen Wettkampf zwischen behinderten und nicht behinderten Menschen erlernen.</w:t>
                    </w:r>
                    <w:r>
                      <w:rPr>
                        <w:sz w:val="24"/>
                        <w:szCs w:val="24"/>
                      </w:rPr>
                      <w:t xml:space="preserve"> </w:t>
                    </w:r>
                    <w:r w:rsidRPr="00D36C03">
                      <w:rPr>
                        <w:sz w:val="24"/>
                        <w:szCs w:val="24"/>
                      </w:rPr>
                      <w:t>Segeln ist eine ganz besondere Erfahrung. Der Umgang mit Wind, Welle, dem</w:t>
                    </w:r>
                    <w:r>
                      <w:rPr>
                        <w:sz w:val="24"/>
                        <w:szCs w:val="24"/>
                      </w:rPr>
                      <w:t xml:space="preserve"> </w:t>
                    </w:r>
                    <w:r w:rsidRPr="00D36C03">
                      <w:rPr>
                        <w:sz w:val="24"/>
                        <w:szCs w:val="24"/>
                      </w:rPr>
                      <w:t xml:space="preserve">Wasser und die </w:t>
                    </w:r>
                    <w:proofErr w:type="gramStart"/>
                    <w:r w:rsidRPr="00D36C03">
                      <w:rPr>
                        <w:sz w:val="24"/>
                        <w:szCs w:val="24"/>
                      </w:rPr>
                      <w:t>Beherrschung  des</w:t>
                    </w:r>
                    <w:proofErr w:type="gramEnd"/>
                    <w:r w:rsidRPr="00D36C03">
                      <w:rPr>
                        <w:sz w:val="24"/>
                        <w:szCs w:val="24"/>
                      </w:rPr>
                      <w:t xml:space="preserve"> Boots in jeder Situation hat</w:t>
                    </w:r>
                    <w:r>
                      <w:rPr>
                        <w:sz w:val="24"/>
                        <w:szCs w:val="24"/>
                      </w:rPr>
                      <w:t xml:space="preserve"> seinen ganz besonderen Reiz</w:t>
                    </w:r>
                  </w:p>
                  <w:p w14:paraId="206B063E" w14:textId="21737255" w:rsidR="00B70BC2" w:rsidRPr="002039BA" w:rsidRDefault="00000000" w:rsidP="003B2ED8">
                    <w:pPr>
                      <w:rPr>
                        <w:rFonts w:ascii="Source Sans Pro" w:hAnsi="Source Sans Pro"/>
                        <w:u w:val="single"/>
                      </w:rPr>
                    </w:pPr>
                  </w:p>
                </w:sdtContent>
              </w:sdt>
            </w:sdtContent>
          </w:sdt>
        </w:tc>
      </w:tr>
      <w:tr w:rsidR="00B70BC2" w:rsidRPr="00B70BC2" w14:paraId="57FEF0D1" w14:textId="77777777" w:rsidTr="005D6AEB">
        <w:trPr>
          <w:trHeight w:val="170"/>
        </w:trPr>
        <w:tc>
          <w:tcPr>
            <w:tcW w:w="2268" w:type="dxa"/>
          </w:tcPr>
          <w:p w14:paraId="2C2494C5"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126C18C5" w14:textId="77777777" w:rsidR="00B70BC2" w:rsidRPr="00B70BC2" w:rsidRDefault="00000000" w:rsidP="005D6AEB">
            <w:pPr>
              <w:rPr>
                <w:rFonts w:ascii="Source Sans Pro" w:hAnsi="Source Sans Pro"/>
                <w:sz w:val="22"/>
                <w:szCs w:val="22"/>
              </w:rPr>
            </w:pPr>
            <w:sdt>
              <w:sdtPr>
                <w:rPr>
                  <w:rFonts w:ascii="Source Sans Pro" w:hAnsi="Source Sans Pro"/>
                </w:rPr>
                <w:id w:val="-1625844782"/>
                <w:text/>
              </w:sdtPr>
              <w:sdtContent>
                <w:r w:rsidR="00901D18">
                  <w:rPr>
                    <w:rFonts w:ascii="Source Sans Pro" w:hAnsi="Source Sans Pro"/>
                  </w:rPr>
                  <w:t>Keine</w:t>
                </w:r>
              </w:sdtContent>
            </w:sdt>
          </w:p>
        </w:tc>
      </w:tr>
      <w:tr w:rsidR="00B70BC2" w:rsidRPr="00B70BC2" w14:paraId="60A49834" w14:textId="77777777" w:rsidTr="005D6AEB">
        <w:trPr>
          <w:trHeight w:val="170"/>
        </w:trPr>
        <w:tc>
          <w:tcPr>
            <w:tcW w:w="2268" w:type="dxa"/>
          </w:tcPr>
          <w:p w14:paraId="6A69650E"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Ausrüstung</w:t>
            </w:r>
          </w:p>
        </w:tc>
        <w:sdt>
          <w:sdtPr>
            <w:rPr>
              <w:rFonts w:eastAsia="SimSun"/>
              <w:lang w:eastAsia="zh-CN"/>
            </w:rPr>
            <w:id w:val="-1980523809"/>
            <w:text/>
          </w:sdtPr>
          <w:sdtContent>
            <w:tc>
              <w:tcPr>
                <w:tcW w:w="7086" w:type="dxa"/>
              </w:tcPr>
              <w:p w14:paraId="6856AFD6" w14:textId="77777777" w:rsidR="00B70BC2" w:rsidRPr="00B70BC2" w:rsidRDefault="00901D18" w:rsidP="005D6AEB">
                <w:pPr>
                  <w:rPr>
                    <w:rFonts w:ascii="Source Sans Pro" w:hAnsi="Source Sans Pro"/>
                    <w:sz w:val="22"/>
                    <w:szCs w:val="22"/>
                  </w:rPr>
                </w:pPr>
                <w:r>
                  <w:rPr>
                    <w:rFonts w:eastAsia="SimSun"/>
                    <w:lang w:eastAsia="zh-CN"/>
                  </w:rPr>
                  <w:t>Segelkleidung / wasserdichte Hose und Jacke, Turnschuhe</w:t>
                </w:r>
              </w:p>
            </w:tc>
          </w:sdtContent>
        </w:sdt>
      </w:tr>
      <w:tr w:rsidR="00B70BC2" w:rsidRPr="00B70BC2" w14:paraId="750A41DA" w14:textId="77777777" w:rsidTr="005D6AEB">
        <w:trPr>
          <w:trHeight w:val="170"/>
        </w:trPr>
        <w:tc>
          <w:tcPr>
            <w:tcW w:w="2268" w:type="dxa"/>
          </w:tcPr>
          <w:p w14:paraId="256FFF93"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text/>
          </w:sdtPr>
          <w:sdtContent>
            <w:tc>
              <w:tcPr>
                <w:tcW w:w="7086" w:type="dxa"/>
              </w:tcPr>
              <w:p w14:paraId="54AC6778" w14:textId="77777777" w:rsidR="00B70BC2" w:rsidRPr="00B70BC2" w:rsidRDefault="00901D18" w:rsidP="0057127B">
                <w:pPr>
                  <w:rPr>
                    <w:rFonts w:ascii="Source Sans Pro" w:hAnsi="Source Sans Pro"/>
                    <w:sz w:val="22"/>
                    <w:szCs w:val="22"/>
                  </w:rPr>
                </w:pPr>
                <w:r>
                  <w:rPr>
                    <w:rFonts w:ascii="Source Sans Pro" w:hAnsi="Source Sans Pro"/>
                  </w:rPr>
                  <w:t>BVS-Mitglied 20,00 €</w:t>
                </w:r>
              </w:p>
            </w:tc>
          </w:sdtContent>
        </w:sdt>
      </w:tr>
      <w:tr w:rsidR="00B70BC2" w:rsidRPr="00B70BC2" w14:paraId="2FE1097E" w14:textId="77777777" w:rsidTr="005D6AEB">
        <w:trPr>
          <w:trHeight w:val="170"/>
        </w:trPr>
        <w:tc>
          <w:tcPr>
            <w:tcW w:w="2268" w:type="dxa"/>
            <w:shd w:val="clear" w:color="auto" w:fill="auto"/>
          </w:tcPr>
          <w:p w14:paraId="258D518A"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text/>
          </w:sdtPr>
          <w:sdtContent>
            <w:tc>
              <w:tcPr>
                <w:tcW w:w="7086" w:type="dxa"/>
                <w:shd w:val="clear" w:color="auto" w:fill="auto"/>
              </w:tcPr>
              <w:p w14:paraId="397DF306" w14:textId="68D32527" w:rsidR="00B70BC2" w:rsidRPr="00B70BC2" w:rsidRDefault="004C5D4B" w:rsidP="00195A47">
                <w:pPr>
                  <w:rPr>
                    <w:rFonts w:ascii="Source Sans Pro" w:hAnsi="Source Sans Pro"/>
                    <w:b/>
                    <w:sz w:val="22"/>
                    <w:szCs w:val="22"/>
                  </w:rPr>
                </w:pPr>
                <w:r>
                  <w:rPr>
                    <w:rFonts w:ascii="Source Sans Pro" w:hAnsi="Source Sans Pro"/>
                    <w:b/>
                  </w:rPr>
                  <w:t>05.06</w:t>
                </w:r>
                <w:r w:rsidR="005C3EDE">
                  <w:rPr>
                    <w:rFonts w:ascii="Source Sans Pro" w:hAnsi="Source Sans Pro"/>
                    <w:b/>
                  </w:rPr>
                  <w:t>.202</w:t>
                </w:r>
                <w:r w:rsidR="00320FE0">
                  <w:rPr>
                    <w:rFonts w:ascii="Source Sans Pro" w:hAnsi="Source Sans Pro"/>
                    <w:b/>
                  </w:rPr>
                  <w:t>3</w:t>
                </w:r>
              </w:p>
            </w:tc>
          </w:sdtContent>
        </w:sdt>
      </w:tr>
      <w:tr w:rsidR="00B70BC2" w:rsidRPr="00B70BC2" w14:paraId="05039D65" w14:textId="77777777" w:rsidTr="005D6AEB">
        <w:trPr>
          <w:trHeight w:val="170"/>
        </w:trPr>
        <w:tc>
          <w:tcPr>
            <w:tcW w:w="2268" w:type="dxa"/>
          </w:tcPr>
          <w:p w14:paraId="6735F838"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Anmeldung</w:t>
            </w:r>
          </w:p>
        </w:tc>
        <w:sdt>
          <w:sdtPr>
            <w:rPr>
              <w:rFonts w:eastAsia="Adobe Gothic Std B"/>
              <w:bCs/>
            </w:rPr>
            <w:id w:val="171920528"/>
            <w:text/>
          </w:sdtPr>
          <w:sdtContent>
            <w:tc>
              <w:tcPr>
                <w:tcW w:w="7086" w:type="dxa"/>
              </w:tcPr>
              <w:p w14:paraId="1C806732" w14:textId="77777777" w:rsidR="00B70BC2" w:rsidRPr="00B70BC2" w:rsidRDefault="00901D18" w:rsidP="005D6AEB">
                <w:pPr>
                  <w:rPr>
                    <w:rFonts w:ascii="Source Sans Pro" w:hAnsi="Source Sans Pro"/>
                    <w:sz w:val="22"/>
                    <w:szCs w:val="22"/>
                  </w:rPr>
                </w:pPr>
                <w:r>
                  <w:rPr>
                    <w:rFonts w:eastAsia="Adobe Gothic Std B"/>
                    <w:bCs/>
                  </w:rPr>
                  <w:t>Online Anmeldung / Fax / E-Mail unter … biburger9@gmail.com</w:t>
                </w:r>
              </w:p>
            </w:tc>
          </w:sdtContent>
        </w:sdt>
      </w:tr>
      <w:tr w:rsidR="00B70BC2" w:rsidRPr="00B70BC2" w14:paraId="06796FCB" w14:textId="77777777" w:rsidTr="005D6AEB">
        <w:trPr>
          <w:trHeight w:val="170"/>
        </w:trPr>
        <w:tc>
          <w:tcPr>
            <w:tcW w:w="2268" w:type="dxa"/>
          </w:tcPr>
          <w:p w14:paraId="76B9CFF4"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dtPr>
          <w:sdtEndPr>
            <w:rPr>
              <w:szCs w:val="22"/>
            </w:rPr>
          </w:sdtEndPr>
          <w:sdtContent>
            <w:tc>
              <w:tcPr>
                <w:tcW w:w="7086" w:type="dxa"/>
              </w:tcPr>
              <w:p w14:paraId="516BC08C"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Auf Euch warten:</w:t>
                </w:r>
              </w:p>
              <w:p w14:paraId="2DC68CE8" w14:textId="77777777" w:rsidR="00B70BC2" w:rsidRPr="003B2ED8" w:rsidRDefault="00B70BC2" w:rsidP="003B2ED8">
                <w:pPr>
                  <w:pStyle w:val="Aufzhlung"/>
                  <w:rPr>
                    <w:sz w:val="22"/>
                    <w:szCs w:val="22"/>
                  </w:rPr>
                </w:pPr>
                <w:r w:rsidRPr="00B70BC2">
                  <w:rPr>
                    <w:sz w:val="22"/>
                    <w:szCs w:val="22"/>
                  </w:rPr>
                  <w:t xml:space="preserve">Tolle </w:t>
                </w:r>
                <w:r w:rsidR="003B2ED8">
                  <w:rPr>
                    <w:sz w:val="22"/>
                    <w:szCs w:val="22"/>
                  </w:rPr>
                  <w:t>Segeltage am Chiemsee</w:t>
                </w:r>
              </w:p>
              <w:p w14:paraId="35187626" w14:textId="77777777" w:rsidR="00B70BC2" w:rsidRPr="00D401A8" w:rsidRDefault="00B70BC2" w:rsidP="00D401A8">
                <w:pPr>
                  <w:pStyle w:val="Aufzhlung"/>
                  <w:rPr>
                    <w:sz w:val="22"/>
                    <w:szCs w:val="22"/>
                  </w:rPr>
                </w:pPr>
                <w:r w:rsidRPr="00B70BC2">
                  <w:rPr>
                    <w:sz w:val="22"/>
                    <w:szCs w:val="22"/>
                  </w:rPr>
                  <w:t>Leckere Verpflegung</w:t>
                </w:r>
              </w:p>
            </w:tc>
          </w:sdtContent>
        </w:sdt>
      </w:tr>
      <w:tr w:rsidR="00684897" w:rsidRPr="00B70BC2" w14:paraId="2E85E487" w14:textId="77777777" w:rsidTr="005D6AEB">
        <w:trPr>
          <w:trHeight w:val="170"/>
        </w:trPr>
        <w:tc>
          <w:tcPr>
            <w:tcW w:w="2268" w:type="dxa"/>
          </w:tcPr>
          <w:p w14:paraId="7BC26601" w14:textId="77777777" w:rsidR="00684897" w:rsidRPr="00B70BC2" w:rsidRDefault="00684897" w:rsidP="005D6AEB">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6BD03B75"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3075B01E" w14:textId="77777777" w:rsidTr="005D6AEB">
        <w:trPr>
          <w:trHeight w:val="170"/>
        </w:trPr>
        <w:tc>
          <w:tcPr>
            <w:tcW w:w="2268" w:type="dxa"/>
          </w:tcPr>
          <w:p w14:paraId="619CCD9B" w14:textId="77777777" w:rsidR="00684897" w:rsidRDefault="00684897" w:rsidP="005D6AEB">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5788A6D9"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Teilnehmer/innen 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306325F0" w14:textId="77777777" w:rsidTr="005D6AEB">
        <w:trPr>
          <w:trHeight w:val="571"/>
        </w:trPr>
        <w:tc>
          <w:tcPr>
            <w:tcW w:w="3800" w:type="dxa"/>
          </w:tcPr>
          <w:p w14:paraId="2DF24E35" w14:textId="77777777" w:rsidR="00684897" w:rsidRPr="00775F89" w:rsidRDefault="00684897" w:rsidP="005D6AEB">
            <w:pPr>
              <w:rPr>
                <w:rFonts w:ascii="Source Sans Pro" w:hAnsi="Source Sans Pro"/>
              </w:rPr>
            </w:pPr>
            <w:r w:rsidRPr="00775F89">
              <w:rPr>
                <w:rFonts w:ascii="Source Sans Pro" w:hAnsi="Source Sans Pro"/>
                <w:b/>
                <w:sz w:val="22"/>
                <w:szCs w:val="22"/>
              </w:rPr>
              <w:t>Zusatzinformationen</w:t>
            </w:r>
          </w:p>
        </w:tc>
        <w:tc>
          <w:tcPr>
            <w:tcW w:w="1853" w:type="dxa"/>
          </w:tcPr>
          <w:p w14:paraId="43AF22E4"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0C52983D" wp14:editId="57A72118">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0DA644A"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41AD73C1" wp14:editId="363E8B61">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45462E18" w14:textId="77777777" w:rsidR="00684897" w:rsidRPr="00775F89" w:rsidRDefault="00684897" w:rsidP="005D6AEB">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875E108" wp14:editId="7D46ACBF">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752876BE" w14:textId="77777777" w:rsidTr="005D6AEB">
        <w:tc>
          <w:tcPr>
            <w:tcW w:w="3800" w:type="dxa"/>
          </w:tcPr>
          <w:p w14:paraId="66B32C25"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02B17DFB" w14:textId="77777777" w:rsidR="00684897" w:rsidRPr="00775F89" w:rsidRDefault="00000000" w:rsidP="005D6AEB">
            <w:pPr>
              <w:rPr>
                <w:rFonts w:ascii="Source Sans Pro" w:hAnsi="Source Sans Pro"/>
              </w:rPr>
            </w:pPr>
            <w:sdt>
              <w:sdtPr>
                <w:rPr>
                  <w:rFonts w:ascii="Source Sans Pro" w:hAnsi="Source Sans Pro"/>
                </w:rPr>
                <w:alias w:val="Sportstätte barrierefrei"/>
                <w:tag w:val="Sportstaette"/>
                <w:id w:val="-1908149332"/>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6E3AC74B" w14:textId="77777777" w:rsidR="00684897" w:rsidRPr="00775F89" w:rsidRDefault="00000000" w:rsidP="005D6AEB">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5FFC8288" w14:textId="77777777" w:rsidR="00684897" w:rsidRPr="00775F89" w:rsidRDefault="00000000" w:rsidP="005D6AEB">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68529EDC" w14:textId="77777777" w:rsidTr="005D6AEB">
        <w:tc>
          <w:tcPr>
            <w:tcW w:w="3800" w:type="dxa"/>
          </w:tcPr>
          <w:p w14:paraId="2C6040F9"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03A9644E" w14:textId="77777777" w:rsidR="00684897" w:rsidRPr="00775F89" w:rsidRDefault="00000000" w:rsidP="005D6AEB">
            <w:pPr>
              <w:rPr>
                <w:rFonts w:ascii="Source Sans Pro" w:hAnsi="Source Sans Pro"/>
              </w:rPr>
            </w:pPr>
            <w:sdt>
              <w:sdtPr>
                <w:rPr>
                  <w:rFonts w:ascii="Source Sans Pro" w:hAnsi="Source Sans Pro"/>
                </w:rPr>
                <w:alias w:val="Behindertentoilette vorhanden"/>
                <w:tag w:val="Behindertentoilette vorhanden"/>
                <w:id w:val="212256722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1479C1A1" w14:textId="77777777" w:rsidR="00684897" w:rsidRPr="00775F89" w:rsidRDefault="00000000" w:rsidP="005D6AEB">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1E06074C" w14:textId="77777777" w:rsidR="00684897" w:rsidRPr="00775F89" w:rsidRDefault="00000000" w:rsidP="005D6AEB">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38AAEE66" w14:textId="77777777" w:rsidTr="005D6AEB">
        <w:tc>
          <w:tcPr>
            <w:tcW w:w="3800" w:type="dxa"/>
          </w:tcPr>
          <w:p w14:paraId="44A55D3A"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16F644DA" w14:textId="77777777" w:rsidR="00684897" w:rsidRPr="00775F89" w:rsidRDefault="00000000" w:rsidP="005D6AEB">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00BC1D51" w14:textId="77777777" w:rsidR="00684897" w:rsidRPr="00775F89" w:rsidRDefault="00000000" w:rsidP="005D6AEB">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53" w:type="dxa"/>
          </w:tcPr>
          <w:p w14:paraId="4BBD4FCB" w14:textId="77777777" w:rsidR="00684897" w:rsidRPr="00775F89" w:rsidRDefault="00000000" w:rsidP="005D6AEB">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6DF36C0D" w14:textId="77777777" w:rsidTr="005D6AEB">
        <w:tc>
          <w:tcPr>
            <w:tcW w:w="3800" w:type="dxa"/>
          </w:tcPr>
          <w:p w14:paraId="10888138"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5FD203BB" w14:textId="77777777" w:rsidR="00684897" w:rsidRPr="00775F89" w:rsidRDefault="00000000" w:rsidP="005D6AEB">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48" w:type="dxa"/>
          </w:tcPr>
          <w:p w14:paraId="16E5F43A" w14:textId="77777777" w:rsidR="00684897" w:rsidRPr="00775F89" w:rsidRDefault="00000000" w:rsidP="005D6AEB">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0ED72000" w14:textId="77777777" w:rsidR="00684897" w:rsidRPr="00775F89" w:rsidRDefault="00000000" w:rsidP="005D6AEB">
            <w:pPr>
              <w:rPr>
                <w:rFonts w:ascii="Source Sans Pro" w:hAnsi="Source Sans Pro"/>
              </w:rPr>
            </w:pPr>
            <w:sdt>
              <w:sdtPr>
                <w:rPr>
                  <w:rFonts w:ascii="Source Sans Pro" w:hAnsi="Source Sans Pro"/>
                </w:rPr>
                <w:alias w:val="Unterkunft nicht barrierefrei"/>
                <w:tag w:val="Unterkunft nicht barrierefrei"/>
                <w:id w:val="-719133815"/>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59782EAB" w14:textId="77777777" w:rsidTr="005D6AEB">
        <w:tc>
          <w:tcPr>
            <w:tcW w:w="3800" w:type="dxa"/>
          </w:tcPr>
          <w:p w14:paraId="2E851693"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42BFD5F3" w14:textId="77777777" w:rsidR="00684897" w:rsidRPr="00775F89" w:rsidRDefault="00000000" w:rsidP="005D6AEB">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547FAF3B" w14:textId="77777777" w:rsidR="00684897" w:rsidRPr="00775F89" w:rsidRDefault="00000000" w:rsidP="005D6AEB">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4172501D" w14:textId="77777777" w:rsidR="00684897" w:rsidRPr="00775F89" w:rsidRDefault="00000000" w:rsidP="005D6AEB">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7B30DF22" w14:textId="77777777" w:rsidTr="005D6AEB">
        <w:tc>
          <w:tcPr>
            <w:tcW w:w="3800" w:type="dxa"/>
          </w:tcPr>
          <w:p w14:paraId="72A3308F"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798AC100" w14:textId="77777777" w:rsidR="00684897" w:rsidRPr="00775F89" w:rsidRDefault="00000000" w:rsidP="005D6AEB">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5B1B224C" w14:textId="77777777" w:rsidR="00684897" w:rsidRPr="00775F89" w:rsidRDefault="00000000" w:rsidP="005D6AEB">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3AFF9CD8" w14:textId="77777777" w:rsidR="00684897" w:rsidRPr="00775F89" w:rsidRDefault="00000000" w:rsidP="005D6AEB">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bl>
    <w:p w14:paraId="1CED254C" w14:textId="77777777" w:rsidR="00D401A8" w:rsidRDefault="00D401A8" w:rsidP="00B70BC2">
      <w:pPr>
        <w:spacing w:after="0" w:line="240" w:lineRule="auto"/>
        <w:rPr>
          <w:sz w:val="16"/>
        </w:rPr>
      </w:pPr>
    </w:p>
    <w:p w14:paraId="50BC9785"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3"/>
      <w:footerReference w:type="default" r:id="rId14"/>
      <w:headerReference w:type="first" r:id="rId15"/>
      <w:footerReference w:type="first" r:id="rId16"/>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0C558" w14:textId="77777777" w:rsidR="00D67507" w:rsidRDefault="00D67507" w:rsidP="009C392E">
      <w:pPr>
        <w:spacing w:after="0" w:line="240" w:lineRule="auto"/>
      </w:pPr>
      <w:r>
        <w:separator/>
      </w:r>
    </w:p>
  </w:endnote>
  <w:endnote w:type="continuationSeparator" w:id="0">
    <w:p w14:paraId="6BAFF98D" w14:textId="77777777" w:rsidR="00D67507" w:rsidRDefault="00D67507"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71BBAC9-739B-6142-9DE5-AA7771669577}"/>
  </w:font>
  <w:font w:name="Times New Roman">
    <w:panose1 w:val="02020603050405020304"/>
    <w:charset w:val="00"/>
    <w:family w:val="roman"/>
    <w:pitch w:val="variable"/>
    <w:sig w:usb0="E0002EFF" w:usb1="C000785B" w:usb2="00000009" w:usb3="00000000" w:csb0="000001FF" w:csb1="00000000"/>
    <w:embedRegular r:id="rId2" w:fontKey="{CEEA2864-0928-0242-9DB2-26900055DB2A}"/>
    <w:embedBold r:id="rId3" w:fontKey="{7A6772F9-A06D-E247-ABFB-887C412A6CC0}"/>
  </w:font>
  <w:font w:name="Courier New">
    <w:panose1 w:val="02070309020205020404"/>
    <w:charset w:val="00"/>
    <w:family w:val="modern"/>
    <w:pitch w:val="fixed"/>
    <w:sig w:usb0="E0002EFF" w:usb1="C0007843" w:usb2="00000009" w:usb3="00000000" w:csb0="000001FF" w:csb1="00000000"/>
    <w:embedRegular r:id="rId4" w:fontKey="{3D2FB232-F88E-7E44-90AD-3480DB3F5F3A}"/>
  </w:font>
  <w:font w:name="Wingdings">
    <w:panose1 w:val="05020102010804080708"/>
    <w:charset w:val="4D"/>
    <w:family w:val="decorative"/>
    <w:pitch w:val="variable"/>
    <w:sig w:usb0="00000003" w:usb1="00000000" w:usb2="00000000" w:usb3="00000000" w:csb0="80000001" w:csb1="00000000"/>
    <w:embedRegular r:id="rId5" w:fontKey="{89357132-9B7D-5241-AE16-130A1A875EA1}"/>
  </w:font>
  <w:font w:name="Calibri">
    <w:panose1 w:val="020F0502020204030204"/>
    <w:charset w:val="00"/>
    <w:family w:val="swiss"/>
    <w:pitch w:val="variable"/>
    <w:sig w:usb0="E0002AFF" w:usb1="C000247B" w:usb2="00000009" w:usb3="00000000" w:csb0="000001FF" w:csb1="00000000"/>
    <w:embedRegular r:id="rId6" w:fontKey="{DBCFBD1D-BA64-4444-B165-F43368EBA6A5}"/>
  </w:font>
  <w:font w:name="Source Sans Pro">
    <w:panose1 w:val="020B0503030403020204"/>
    <w:charset w:val="00"/>
    <w:family w:val="swiss"/>
    <w:pitch w:val="variable"/>
    <w:sig w:usb0="600002F7" w:usb1="02000001" w:usb2="00000000" w:usb3="00000000" w:csb0="0000019F" w:csb1="00000000"/>
    <w:embedRegular r:id="rId7" w:fontKey="{8DFD7470-0EFE-414F-81E6-2C54EAE6C80B}"/>
    <w:embedBold r:id="rId8" w:fontKey="{B650138A-43FA-1B49-8AD5-E37406B13E76}"/>
  </w:font>
  <w:font w:name="Segoe UI">
    <w:panose1 w:val="020B0502040204020203"/>
    <w:charset w:val="00"/>
    <w:family w:val="swiss"/>
    <w:pitch w:val="variable"/>
    <w:sig w:usb0="E4002EFF" w:usb1="C000E47F" w:usb2="00000009" w:usb3="00000000" w:csb0="000001FF" w:csb1="00000000"/>
    <w:embedRegular r:id="rId9" w:fontKey="{BCFBF7C1-730D-8240-A77E-EA56B4015666}"/>
  </w:font>
  <w:font w:name="Arial">
    <w:panose1 w:val="020B0604020202020204"/>
    <w:charset w:val="00"/>
    <w:family w:val="swiss"/>
    <w:pitch w:val="variable"/>
    <w:sig w:usb0="E0002AFF" w:usb1="C0007843" w:usb2="00000009" w:usb3="00000000" w:csb0="000001FF" w:csb1="00000000"/>
    <w:embedRegular r:id="rId10" w:fontKey="{D6B58D59-E6A9-DA40-817E-955E743C7568}"/>
    <w:embedBold r:id="rId11" w:fontKey="{0E8B7A05-951A-494E-AD35-CF351F3FC023}"/>
  </w:font>
  <w:font w:name="Source Sans Pro Light">
    <w:panose1 w:val="020B0403030403020204"/>
    <w:charset w:val="00"/>
    <w:family w:val="swiss"/>
    <w:pitch w:val="variable"/>
    <w:sig w:usb0="600002F7" w:usb1="02000001" w:usb2="00000000" w:usb3="00000000" w:csb0="0000019F" w:csb1="00000000"/>
    <w:embedRegular r:id="rId12" w:fontKey="{BA68B3F5-161F-4D4F-BFB1-8A71622AA9A2}"/>
  </w:font>
  <w:font w:name="SimSun">
    <w:altName w:val="宋体"/>
    <w:panose1 w:val="02010600030101010101"/>
    <w:charset w:val="86"/>
    <w:family w:val="auto"/>
    <w:pitch w:val="variable"/>
    <w:sig w:usb0="000000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888FF5AE-B396-804A-93E0-D12088B0419A}"/>
  </w:font>
  <w:font w:name="Calibri Light">
    <w:panose1 w:val="020F0302020204030204"/>
    <w:charset w:val="00"/>
    <w:family w:val="swiss"/>
    <w:pitch w:val="variable"/>
    <w:sig w:usb0="E4002EFF" w:usb1="C000247B" w:usb2="00000009" w:usb3="00000000" w:csb0="000001FF" w:csb1="00000000"/>
    <w:embedRegular r:id="rId14" w:fontKey="{E5CA066E-49DA-824D-BD5F-2C626950C78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2F48"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BD26F4">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BD26F4">
      <w:rPr>
        <w:noProof/>
      </w:rPr>
      <w:t>2</w:t>
    </w:r>
    <w:r w:rsidRPr="004A750B">
      <w:fldChar w:fldCharType="end"/>
    </w:r>
  </w:p>
  <w:p w14:paraId="19EFB0EE"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72576" behindDoc="0" locked="1" layoutInCell="1" allowOverlap="1" wp14:anchorId="787198DB" wp14:editId="39020D0F">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7D4FC" w14:textId="77777777" w:rsidR="009C392E" w:rsidRDefault="009C392E" w:rsidP="009C392E">
                          <w:pPr>
                            <w:pStyle w:val="zzFuzeile1"/>
                          </w:pPr>
                          <w:r>
                            <w:t>Dieses Projekt wird gefördert durch:</w:t>
                          </w:r>
                        </w:p>
                        <w:p w14:paraId="06E27C73" w14:textId="77777777" w:rsidR="009C392E" w:rsidRPr="00AB19BF" w:rsidRDefault="009C392E" w:rsidP="009C392E">
                          <w:pPr>
                            <w:pStyle w:val="zzFuzeile1"/>
                          </w:pPr>
                          <w:r>
                            <w:rPr>
                              <w:noProof/>
                            </w:rPr>
                            <w:drawing>
                              <wp:inline distT="0" distB="0" distL="0" distR="0" wp14:anchorId="78DBF5BB" wp14:editId="296F11ED">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9CD0465"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198DB"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7VtXwIAADQFAAAOAAAAZHJzL2Uyb0RvYy54bWysVN9P2zAQfp+0/8Hy+0gLgq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" filled="f" stroked="f" strokeweight=".5pt">
              <v:textbox inset="0,0,0,0">
                <w:txbxContent>
                  <w:p w14:paraId="06E7D4FC" w14:textId="77777777" w:rsidR="009C392E" w:rsidRDefault="009C392E" w:rsidP="009C392E">
                    <w:pPr>
                      <w:pStyle w:val="zzFuzeile1"/>
                    </w:pPr>
                    <w:r>
                      <w:t>Dieses Projekt wird gefördert durch:</w:t>
                    </w:r>
                  </w:p>
                  <w:p w14:paraId="06E27C73" w14:textId="77777777" w:rsidR="009C392E" w:rsidRPr="00AB19BF" w:rsidRDefault="009C392E" w:rsidP="009C392E">
                    <w:pPr>
                      <w:pStyle w:val="zzFuzeile1"/>
                    </w:pPr>
                    <w:r>
                      <w:rPr>
                        <w:noProof/>
                      </w:rPr>
                      <w:drawing>
                        <wp:inline distT="0" distB="0" distL="0" distR="0" wp14:anchorId="78DBF5BB" wp14:editId="296F11ED">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9CD0465"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1552" behindDoc="0" locked="1" layoutInCell="1" allowOverlap="1" wp14:anchorId="1EBBC9E6" wp14:editId="253D410B">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24692" w14:textId="77777777" w:rsidR="009C392E" w:rsidRPr="00AB19BF" w:rsidRDefault="009C392E" w:rsidP="009C392E">
                          <w:pPr>
                            <w:pStyle w:val="zzFuzeile1"/>
                          </w:pPr>
                          <w:r w:rsidRPr="00AB19BF">
                            <w:t>Steuer-Nr. 143/211/30179</w:t>
                          </w:r>
                        </w:p>
                        <w:p w14:paraId="506A249B" w14:textId="77777777" w:rsidR="009C392E" w:rsidRPr="00AB19BF" w:rsidRDefault="009C392E" w:rsidP="009C392E">
                          <w:pPr>
                            <w:pStyle w:val="zzFuzeile1"/>
                          </w:pPr>
                          <w:r w:rsidRPr="00AB19BF">
                            <w:t>Präsidentin: Diana Stachowitz</w:t>
                          </w:r>
                        </w:p>
                        <w:p w14:paraId="130B38C9"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C9E6" id="Textfeld 20" o:spid="_x0000_s1028" type="#_x0000_t202" style="position:absolute;left:0;text-align:left;margin-left:326.9pt;margin-top:790.95pt;width:93.85pt;height:2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AFyUfnYQIAADQFAAAOAAAAAAAAAAAAAAAAAC4C&#13;&#10;AABkcnMvZTJvRG9jLnhtbFBLAQItABQABgAIAAAAIQAZA0Lq5wAAABIBAAAPAAAAAAAAAAAAAAAA&#13;&#10;ALsEAABkcnMvZG93bnJldi54bWxQSwUGAAAAAAQABADzAAAAzwUAAAAA&#13;&#10;" filled="f" stroked="f" strokeweight=".5pt">
              <v:textbox inset="0,0,0,0">
                <w:txbxContent>
                  <w:p w14:paraId="55524692" w14:textId="77777777" w:rsidR="009C392E" w:rsidRPr="00AB19BF" w:rsidRDefault="009C392E" w:rsidP="009C392E">
                    <w:pPr>
                      <w:pStyle w:val="zzFuzeile1"/>
                    </w:pPr>
                    <w:r w:rsidRPr="00AB19BF">
                      <w:t>Steuer-Nr. 143/211/30179</w:t>
                    </w:r>
                  </w:p>
                  <w:p w14:paraId="506A249B" w14:textId="77777777" w:rsidR="009C392E" w:rsidRPr="00AB19BF" w:rsidRDefault="009C392E" w:rsidP="009C392E">
                    <w:pPr>
                      <w:pStyle w:val="zzFuzeile1"/>
                    </w:pPr>
                    <w:r w:rsidRPr="00AB19BF">
                      <w:t>Präsidentin: Diana Stachowitz</w:t>
                    </w:r>
                  </w:p>
                  <w:p w14:paraId="130B38C9"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9504" behindDoc="0" locked="1" layoutInCell="1" allowOverlap="1" wp14:anchorId="39F4F739" wp14:editId="05BD1057">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4F470" w14:textId="77777777" w:rsidR="009C392E" w:rsidRDefault="009C392E" w:rsidP="009C392E">
                          <w:pPr>
                            <w:pStyle w:val="zzFuzeile1"/>
                          </w:pPr>
                          <w:r>
                            <w:t>B</w:t>
                          </w:r>
                          <w:r w:rsidRPr="005C4536">
                            <w:t>ehinderten- und Rehabilitations-S</w:t>
                          </w:r>
                          <w:r>
                            <w:t>portverband Bayern e.V.</w:t>
                          </w:r>
                        </w:p>
                        <w:p w14:paraId="2842415C"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10D223A4" w14:textId="77777777" w:rsidR="009C392E" w:rsidRPr="001E474F" w:rsidRDefault="009C392E" w:rsidP="009C392E">
                          <w:pPr>
                            <w:pStyle w:val="zzFuzeile1"/>
                            <w:rPr>
                              <w:b/>
                            </w:rPr>
                          </w:pPr>
                          <w:r w:rsidRPr="001E474F">
                            <w:rPr>
                              <w:b/>
                            </w:rPr>
                            <w:t>www.bvs-bayer</w:t>
                          </w:r>
                          <w:r>
                            <w:rPr>
                              <w:b/>
                            </w:rPr>
                            <w:t>n</w:t>
                          </w:r>
                          <w:r w:rsidRPr="001E474F">
                            <w:rPr>
                              <w:b/>
                            </w:rPr>
                            <w:t>.com</w:t>
                          </w:r>
                        </w:p>
                        <w:p w14:paraId="68AE0D69"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F739" id="Textfeld 14" o:spid="_x0000_s1029" type="#_x0000_t202" style="position:absolute;left:0;text-align:left;margin-left:70.9pt;margin-top:790.95pt;width:175.2pt;height:2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" filled="f" stroked="f" strokeweight=".5pt">
              <v:textbox inset="0,0,0,0">
                <w:txbxContent>
                  <w:p w14:paraId="59A4F470" w14:textId="77777777" w:rsidR="009C392E" w:rsidRDefault="009C392E" w:rsidP="009C392E">
                    <w:pPr>
                      <w:pStyle w:val="zzFuzeile1"/>
                    </w:pPr>
                    <w:r>
                      <w:t>B</w:t>
                    </w:r>
                    <w:r w:rsidRPr="005C4536">
                      <w:t>ehinderten- und Rehabilitations-S</w:t>
                    </w:r>
                    <w:r>
                      <w:t>portverband Bayern e.V.</w:t>
                    </w:r>
                  </w:p>
                  <w:p w14:paraId="2842415C"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10D223A4" w14:textId="77777777" w:rsidR="009C392E" w:rsidRPr="001E474F" w:rsidRDefault="009C392E" w:rsidP="009C392E">
                    <w:pPr>
                      <w:pStyle w:val="zzFuzeile1"/>
                      <w:rPr>
                        <w:b/>
                      </w:rPr>
                    </w:pPr>
                    <w:r w:rsidRPr="001E474F">
                      <w:rPr>
                        <w:b/>
                      </w:rPr>
                      <w:t>www.bvs-bayer</w:t>
                    </w:r>
                    <w:r>
                      <w:rPr>
                        <w:b/>
                      </w:rPr>
                      <w:t>n</w:t>
                    </w:r>
                    <w:r w:rsidRPr="001E474F">
                      <w:rPr>
                        <w:b/>
                      </w:rPr>
                      <w:t>.com</w:t>
                    </w:r>
                  </w:p>
                  <w:p w14:paraId="68AE0D69"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0528" behindDoc="0" locked="1" layoutInCell="1" allowOverlap="1" wp14:anchorId="412889C9" wp14:editId="4B3AB5FE">
              <wp:simplePos x="0" y="0"/>
              <wp:positionH relativeFrom="page">
                <wp:posOffset>3197225</wp:posOffset>
              </wp:positionH>
              <wp:positionV relativeFrom="page">
                <wp:posOffset>10045065</wp:posOffset>
              </wp:positionV>
              <wp:extent cx="864000" cy="363600"/>
              <wp:effectExtent l="0" t="0" r="12700" b="0"/>
              <wp:wrapNone/>
              <wp:docPr id="15" name="Textfeld 1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62774" w14:textId="77777777" w:rsidR="009C392E" w:rsidRPr="00B93370" w:rsidRDefault="009C392E" w:rsidP="009C392E">
                          <w:pPr>
                            <w:pStyle w:val="zzFuzeile1"/>
                            <w:rPr>
                              <w:lang w:val="en-US"/>
                            </w:rPr>
                          </w:pPr>
                          <w:r w:rsidRPr="00B93370">
                            <w:rPr>
                              <w:lang w:val="en-US"/>
                            </w:rPr>
                            <w:t>Tel.: 089 544189-0</w:t>
                          </w:r>
                        </w:p>
                        <w:p w14:paraId="01B45B98"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89C9" id="Textfeld 15" o:spid="_x0000_s1030" type="#_x0000_t202" style="position:absolute;left:0;text-align:left;margin-left:251.75pt;margin-top:790.95pt;width:68.05pt;height:2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" filled="f" stroked="f" strokeweight=".5pt">
              <v:textbox inset="0,0,0,0">
                <w:txbxContent>
                  <w:p w14:paraId="1BD62774" w14:textId="77777777" w:rsidR="009C392E" w:rsidRPr="00B93370" w:rsidRDefault="009C392E" w:rsidP="009C392E">
                    <w:pPr>
                      <w:pStyle w:val="zzFuzeile1"/>
                      <w:rPr>
                        <w:lang w:val="en-US"/>
                      </w:rPr>
                    </w:pPr>
                    <w:r w:rsidRPr="00B93370">
                      <w:rPr>
                        <w:lang w:val="en-US"/>
                      </w:rPr>
                      <w:t>Tel.: 089 544189-0</w:t>
                    </w:r>
                  </w:p>
                  <w:p w14:paraId="01B45B98"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3940"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77696" behindDoc="0" locked="1" layoutInCell="1" allowOverlap="1" wp14:anchorId="17079145" wp14:editId="185CD2E5">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482C0" w14:textId="77777777" w:rsidR="009C392E" w:rsidRDefault="009C392E" w:rsidP="009C392E">
                          <w:pPr>
                            <w:pStyle w:val="zzFuzeile1"/>
                          </w:pPr>
                          <w:r>
                            <w:t>Dieses Projekt wird gefördert durch:</w:t>
                          </w:r>
                        </w:p>
                        <w:p w14:paraId="4BB8BBB1" w14:textId="77777777" w:rsidR="009C392E" w:rsidRPr="00AB19BF" w:rsidRDefault="009C392E" w:rsidP="009C392E">
                          <w:pPr>
                            <w:pStyle w:val="zzFuzeile1"/>
                          </w:pPr>
                          <w:r>
                            <w:rPr>
                              <w:noProof/>
                            </w:rPr>
                            <w:drawing>
                              <wp:inline distT="0" distB="0" distL="0" distR="0" wp14:anchorId="250F88D7" wp14:editId="60016E7B">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09055B22"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9145" id="_x0000_t202" coordsize="21600,21600" o:spt="202" path="m,l,21600r21600,l21600,xe">
              <v:stroke joinstyle="miter"/>
              <v:path gradientshapeok="t" o:connecttype="rect"/>
            </v:shapetype>
            <v:shape id="_x0000_s1033" type="#_x0000_t202" style="position:absolute;margin-left:430.65pt;margin-top:790.95pt;width:108pt;height:2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" filled="f" stroked="f" strokeweight=".5pt">
              <v:textbox inset="0,0,0,0">
                <w:txbxContent>
                  <w:p w14:paraId="182482C0" w14:textId="77777777" w:rsidR="009C392E" w:rsidRDefault="009C392E" w:rsidP="009C392E">
                    <w:pPr>
                      <w:pStyle w:val="zzFuzeile1"/>
                    </w:pPr>
                    <w:r>
                      <w:t>Dieses Projekt wird gefördert durch:</w:t>
                    </w:r>
                  </w:p>
                  <w:p w14:paraId="4BB8BBB1" w14:textId="77777777" w:rsidR="009C392E" w:rsidRPr="00AB19BF" w:rsidRDefault="009C392E" w:rsidP="009C392E">
                    <w:pPr>
                      <w:pStyle w:val="zzFuzeile1"/>
                    </w:pPr>
                    <w:r>
                      <w:rPr>
                        <w:noProof/>
                      </w:rPr>
                      <w:drawing>
                        <wp:inline distT="0" distB="0" distL="0" distR="0" wp14:anchorId="250F88D7" wp14:editId="60016E7B">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09055B22"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6672" behindDoc="0" locked="1" layoutInCell="1" allowOverlap="1" wp14:anchorId="3C1351F7" wp14:editId="4C3C421A">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B72A6" w14:textId="77777777" w:rsidR="009C392E" w:rsidRPr="00AB19BF" w:rsidRDefault="009C392E" w:rsidP="009C392E">
                          <w:pPr>
                            <w:pStyle w:val="zzFuzeile1"/>
                          </w:pPr>
                          <w:r w:rsidRPr="00AB19BF">
                            <w:t>Steuer-Nr. 143/211/30179</w:t>
                          </w:r>
                        </w:p>
                        <w:p w14:paraId="237A07BF" w14:textId="77777777" w:rsidR="009C392E" w:rsidRPr="00AB19BF" w:rsidRDefault="009C392E" w:rsidP="009C392E">
                          <w:pPr>
                            <w:pStyle w:val="zzFuzeile1"/>
                          </w:pPr>
                          <w:r w:rsidRPr="00AB19BF">
                            <w:t>Präsidentin: Diana Stachowitz</w:t>
                          </w:r>
                        </w:p>
                        <w:p w14:paraId="1B880222"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351F7" id="Textfeld 3" o:spid="_x0000_s1034" type="#_x0000_t202" style="position:absolute;margin-left:326.9pt;margin-top:790.95pt;width:93.85pt;height:27.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FpfYQIAADQFAAAOAAAAZHJzL2Uyb0RvYy54bWysVN9P2zAQfp+0/8Hy+0gLAr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BOvFpfYQIAADQFAAAOAAAAAAAAAAAAAAAAAC4C&#13;&#10;AABkcnMvZTJvRG9jLnhtbFBLAQItABQABgAIAAAAIQAZA0Lq5wAAABIBAAAPAAAAAAAAAAAAAAAA&#13;&#10;ALsEAABkcnMvZG93bnJldi54bWxQSwUGAAAAAAQABADzAAAAzwUAAAAA&#13;&#10;" filled="f" stroked="f" strokeweight=".5pt">
              <v:textbox inset="0,0,0,0">
                <w:txbxContent>
                  <w:p w14:paraId="024B72A6" w14:textId="77777777" w:rsidR="009C392E" w:rsidRPr="00AB19BF" w:rsidRDefault="009C392E" w:rsidP="009C392E">
                    <w:pPr>
                      <w:pStyle w:val="zzFuzeile1"/>
                    </w:pPr>
                    <w:r w:rsidRPr="00AB19BF">
                      <w:t>Steuer-Nr. 143/211/30179</w:t>
                    </w:r>
                  </w:p>
                  <w:p w14:paraId="237A07BF" w14:textId="77777777" w:rsidR="009C392E" w:rsidRPr="00AB19BF" w:rsidRDefault="009C392E" w:rsidP="009C392E">
                    <w:pPr>
                      <w:pStyle w:val="zzFuzeile1"/>
                    </w:pPr>
                    <w:r w:rsidRPr="00AB19BF">
                      <w:t>Präsidentin: Diana Stachowitz</w:t>
                    </w:r>
                  </w:p>
                  <w:p w14:paraId="1B880222"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4624" behindDoc="0" locked="1" layoutInCell="1" allowOverlap="1" wp14:anchorId="3EC0C353" wp14:editId="041225DE">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393C6" w14:textId="77777777" w:rsidR="009C392E" w:rsidRDefault="009C392E" w:rsidP="009C392E">
                          <w:pPr>
                            <w:pStyle w:val="zzFuzeile1"/>
                          </w:pPr>
                          <w:r>
                            <w:t>B</w:t>
                          </w:r>
                          <w:r w:rsidRPr="005C4536">
                            <w:t>ehinderten- und Rehabilitations-S</w:t>
                          </w:r>
                          <w:r>
                            <w:t>portverband Bayern e.V.</w:t>
                          </w:r>
                        </w:p>
                        <w:p w14:paraId="3908D77D"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33FB7F8" w14:textId="77777777" w:rsidR="009C392E" w:rsidRPr="001E474F" w:rsidRDefault="009C392E" w:rsidP="009C392E">
                          <w:pPr>
                            <w:pStyle w:val="zzFuzeile1"/>
                            <w:rPr>
                              <w:b/>
                            </w:rPr>
                          </w:pPr>
                          <w:r w:rsidRPr="001E474F">
                            <w:rPr>
                              <w:b/>
                            </w:rPr>
                            <w:t>www.bvs-bayer</w:t>
                          </w:r>
                          <w:r>
                            <w:rPr>
                              <w:b/>
                            </w:rPr>
                            <w:t>n</w:t>
                          </w:r>
                          <w:r w:rsidRPr="001E474F">
                            <w:rPr>
                              <w:b/>
                            </w:rPr>
                            <w:t>.com</w:t>
                          </w:r>
                        </w:p>
                        <w:p w14:paraId="5E816B9A"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C353" id="Textfeld 4" o:spid="_x0000_s1035" type="#_x0000_t202" style="position:absolute;margin-left:70.9pt;margin-top:790.95pt;width:175.2pt;height:26.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" filled="f" stroked="f" strokeweight=".5pt">
              <v:textbox inset="0,0,0,0">
                <w:txbxContent>
                  <w:p w14:paraId="1BC393C6" w14:textId="77777777" w:rsidR="009C392E" w:rsidRDefault="009C392E" w:rsidP="009C392E">
                    <w:pPr>
                      <w:pStyle w:val="zzFuzeile1"/>
                    </w:pPr>
                    <w:r>
                      <w:t>B</w:t>
                    </w:r>
                    <w:r w:rsidRPr="005C4536">
                      <w:t>ehinderten- und Rehabilitations-S</w:t>
                    </w:r>
                    <w:r>
                      <w:t>portverband Bayern e.V.</w:t>
                    </w:r>
                  </w:p>
                  <w:p w14:paraId="3908D77D"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33FB7F8" w14:textId="77777777" w:rsidR="009C392E" w:rsidRPr="001E474F" w:rsidRDefault="009C392E" w:rsidP="009C392E">
                    <w:pPr>
                      <w:pStyle w:val="zzFuzeile1"/>
                      <w:rPr>
                        <w:b/>
                      </w:rPr>
                    </w:pPr>
                    <w:r w:rsidRPr="001E474F">
                      <w:rPr>
                        <w:b/>
                      </w:rPr>
                      <w:t>www.bvs-bayer</w:t>
                    </w:r>
                    <w:r>
                      <w:rPr>
                        <w:b/>
                      </w:rPr>
                      <w:t>n</w:t>
                    </w:r>
                    <w:r w:rsidRPr="001E474F">
                      <w:rPr>
                        <w:b/>
                      </w:rPr>
                      <w:t>.com</w:t>
                    </w:r>
                  </w:p>
                  <w:p w14:paraId="5E816B9A"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5648" behindDoc="0" locked="1" layoutInCell="1" allowOverlap="1" wp14:anchorId="4743598A" wp14:editId="7DCEDD31">
              <wp:simplePos x="0" y="0"/>
              <wp:positionH relativeFrom="page">
                <wp:posOffset>3197225</wp:posOffset>
              </wp:positionH>
              <wp:positionV relativeFrom="page">
                <wp:posOffset>10045065</wp:posOffset>
              </wp:positionV>
              <wp:extent cx="864000" cy="36360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1F1BC" w14:textId="77777777" w:rsidR="009C392E" w:rsidRPr="00B93370" w:rsidRDefault="009C392E" w:rsidP="009C392E">
                          <w:pPr>
                            <w:pStyle w:val="zzFuzeile1"/>
                            <w:rPr>
                              <w:lang w:val="en-US"/>
                            </w:rPr>
                          </w:pPr>
                          <w:r w:rsidRPr="00B93370">
                            <w:rPr>
                              <w:lang w:val="en-US"/>
                            </w:rPr>
                            <w:t>Tel.: 089 544189-0</w:t>
                          </w:r>
                        </w:p>
                        <w:p w14:paraId="59F399F4"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598A" id="Textfeld 5" o:spid="_x0000_s1036" type="#_x0000_t202" style="position:absolute;margin-left:251.75pt;margin-top:790.95pt;width:68.05pt;height:28.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" filled="f" stroked="f" strokeweight=".5pt">
              <v:textbox inset="0,0,0,0">
                <w:txbxContent>
                  <w:p w14:paraId="6091F1BC" w14:textId="77777777" w:rsidR="009C392E" w:rsidRPr="00B93370" w:rsidRDefault="009C392E" w:rsidP="009C392E">
                    <w:pPr>
                      <w:pStyle w:val="zzFuzeile1"/>
                      <w:rPr>
                        <w:lang w:val="en-US"/>
                      </w:rPr>
                    </w:pPr>
                    <w:r w:rsidRPr="00B93370">
                      <w:rPr>
                        <w:lang w:val="en-US"/>
                      </w:rPr>
                      <w:t>Tel.: 089 544189-0</w:t>
                    </w:r>
                  </w:p>
                  <w:p w14:paraId="59F399F4"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5687" w14:textId="77777777" w:rsidR="00D67507" w:rsidRDefault="00D67507" w:rsidP="009C392E">
      <w:pPr>
        <w:spacing w:after="0" w:line="240" w:lineRule="auto"/>
      </w:pPr>
      <w:r>
        <w:separator/>
      </w:r>
    </w:p>
  </w:footnote>
  <w:footnote w:type="continuationSeparator" w:id="0">
    <w:p w14:paraId="3661AEBA" w14:textId="77777777" w:rsidR="00D67507" w:rsidRDefault="00D67507"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8755"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6432" behindDoc="0" locked="0" layoutInCell="1" allowOverlap="1" wp14:anchorId="388126A9" wp14:editId="4DB50307">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0408ADB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5BFE1F20"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126A9"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" filled="f" stroked="f">
              <v:textbox inset="0,0">
                <w:txbxContent>
                  <w:p w14:paraId="0408ADB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5BFE1F20"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7456" behindDoc="1" locked="0" layoutInCell="1" allowOverlap="1" wp14:anchorId="3441F105" wp14:editId="60C81F9C">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FCF2"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9264" behindDoc="0" locked="0" layoutInCell="1" allowOverlap="1" wp14:anchorId="2664A02D" wp14:editId="7D619C16">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1EF6D792" w14:textId="77777777" w:rsidR="009C392E" w:rsidRPr="0009144B" w:rsidRDefault="009C392E" w:rsidP="009C392E">
                          <w:pPr>
                            <w:pStyle w:val="zzLogo2"/>
                          </w:pPr>
                          <w:r w:rsidRPr="0009144B">
                            <w:t>BEHINDERTEN- UND REHABILITATIONS-</w:t>
                          </w:r>
                          <w:r w:rsidRPr="0009144B">
                            <w:br/>
                            <w:t>SPORTVERBAND BAYERN e.V.</w:t>
                          </w:r>
                        </w:p>
                        <w:p w14:paraId="7EB8CEAE"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4A02D" id="_x0000_t202" coordsize="21600,21600" o:spt="202" path="m,l,21600r21600,l21600,xe">
              <v:stroke joinstyle="miter"/>
              <v:path gradientshapeok="t" o:connecttype="rect"/>
            </v:shapetype>
            <v:shape id="_x0000_s1031" type="#_x0000_t202" style="position:absolute;margin-left:138.75pt;margin-top:68.25pt;width:399.05pt;height:57.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" filled="f" stroked="f">
              <v:textbox inset="0,0">
                <w:txbxContent>
                  <w:p w14:paraId="1EF6D792" w14:textId="77777777" w:rsidR="009C392E" w:rsidRPr="0009144B" w:rsidRDefault="009C392E" w:rsidP="009C392E">
                    <w:pPr>
                      <w:pStyle w:val="zzLogo2"/>
                    </w:pPr>
                    <w:r w:rsidRPr="0009144B">
                      <w:t>BEHINDERTEN- UND REHABILITATIONS-</w:t>
                    </w:r>
                    <w:r w:rsidRPr="0009144B">
                      <w:br/>
                      <w:t>SPORTVERBAND BAYERN e.V.</w:t>
                    </w:r>
                  </w:p>
                  <w:p w14:paraId="7EB8CEAE"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5BDAA628" w14:textId="77777777" w:rsidR="009C392E" w:rsidRDefault="009C392E" w:rsidP="009C392E">
    <w:pPr>
      <w:pStyle w:val="zzLogo"/>
      <w:rPr>
        <w:b/>
        <w:sz w:val="23"/>
        <w:szCs w:val="23"/>
      </w:rPr>
    </w:pPr>
  </w:p>
  <w:p w14:paraId="6E2528FE" w14:textId="77777777" w:rsidR="009C392E" w:rsidRDefault="009C392E" w:rsidP="009C392E">
    <w:pPr>
      <w:pStyle w:val="zzLogo"/>
      <w:rPr>
        <w:b/>
        <w:sz w:val="23"/>
        <w:szCs w:val="23"/>
      </w:rPr>
    </w:pPr>
  </w:p>
  <w:p w14:paraId="22A277A9" w14:textId="77777777" w:rsidR="009C392E" w:rsidRDefault="009C392E" w:rsidP="009C392E">
    <w:pPr>
      <w:pStyle w:val="zzLogo"/>
      <w:rPr>
        <w:b/>
        <w:sz w:val="23"/>
        <w:szCs w:val="23"/>
      </w:rPr>
    </w:pPr>
  </w:p>
  <w:p w14:paraId="4DD54AB6" w14:textId="77777777" w:rsidR="009C392E" w:rsidRDefault="009C392E" w:rsidP="009C392E">
    <w:pPr>
      <w:pStyle w:val="zzLogo"/>
      <w:rPr>
        <w:b/>
        <w:sz w:val="23"/>
        <w:szCs w:val="23"/>
      </w:rPr>
    </w:pPr>
  </w:p>
  <w:p w14:paraId="0AA00A6D" w14:textId="77777777" w:rsidR="009C392E" w:rsidRDefault="009C392E" w:rsidP="009C392E">
    <w:pPr>
      <w:pStyle w:val="zzLogo"/>
      <w:rPr>
        <w:b/>
        <w:sz w:val="23"/>
        <w:szCs w:val="23"/>
      </w:rPr>
    </w:pPr>
  </w:p>
  <w:p w14:paraId="38BCB710" w14:textId="77777777" w:rsidR="009C392E" w:rsidRPr="00FF48C8" w:rsidRDefault="009C392E" w:rsidP="009C392E">
    <w:pPr>
      <w:pStyle w:val="zzLogo"/>
      <w:rPr>
        <w:b/>
        <w:sz w:val="23"/>
        <w:szCs w:val="23"/>
      </w:rPr>
    </w:pPr>
    <w:r>
      <w:rPr>
        <w:noProof/>
      </w:rPr>
      <w:drawing>
        <wp:anchor distT="0" distB="0" distL="114300" distR="114300" simplePos="0" relativeHeight="251661312" behindDoc="1" locked="0" layoutInCell="1" allowOverlap="1" wp14:anchorId="24ADEB9C" wp14:editId="3F347DA3">
          <wp:simplePos x="0" y="0"/>
          <wp:positionH relativeFrom="page">
            <wp:posOffset>5497830</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0288" behindDoc="0" locked="0" layoutInCell="1" allowOverlap="1" wp14:anchorId="5BC4B85F" wp14:editId="24E1EC68">
              <wp:simplePos x="0" y="0"/>
              <wp:positionH relativeFrom="page">
                <wp:posOffset>4759960</wp:posOffset>
              </wp:positionH>
              <wp:positionV relativeFrom="page">
                <wp:posOffset>1600835</wp:posOffset>
              </wp:positionV>
              <wp:extent cx="2069465" cy="96520"/>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96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52E22E"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C4B85F" id="Textfeld 9" o:spid="_x0000_s1032" type="#_x0000_t202" style="position:absolute;margin-left:374.8pt;margin-top:126.05pt;width:162.95pt;height:7.6pt;z-index:25166028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" filled="f" stroked="f">
              <v:textbox style="mso-fit-shape-to-text:t" inset="0,0,0,0">
                <w:txbxContent>
                  <w:p w14:paraId="6852E22E"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64384" behindDoc="1" locked="0" layoutInCell="1" allowOverlap="1" wp14:anchorId="0A3707BC" wp14:editId="7C306261">
          <wp:simplePos x="0" y="0"/>
          <wp:positionH relativeFrom="page">
            <wp:posOffset>6390640</wp:posOffset>
          </wp:positionH>
          <wp:positionV relativeFrom="page">
            <wp:posOffset>1723390</wp:posOffset>
          </wp:positionV>
          <wp:extent cx="427990" cy="427990"/>
          <wp:effectExtent l="0" t="0" r="0" b="0"/>
          <wp:wrapTight wrapText="bothSides">
            <wp:wrapPolygon edited="0">
              <wp:start x="0" y="0"/>
              <wp:lineTo x="0" y="20190"/>
              <wp:lineTo x="20190" y="20190"/>
              <wp:lineTo x="20190" y="0"/>
              <wp:lineTo x="0" y="0"/>
            </wp:wrapPolygon>
          </wp:wrapTight>
          <wp:docPr id="18" name="Grafik 7" descr="Logo des 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vbw_DbW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73B0E15" wp14:editId="5F983CBB">
          <wp:simplePos x="0" y="0"/>
          <wp:positionH relativeFrom="page">
            <wp:posOffset>4605020</wp:posOffset>
          </wp:positionH>
          <wp:positionV relativeFrom="page">
            <wp:posOffset>1838546</wp:posOffset>
          </wp:positionV>
          <wp:extent cx="828000" cy="306000"/>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000" cy="30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E5EAA7F" wp14:editId="40BFBECD">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B4E2" w14:textId="77777777" w:rsidR="009C392E" w:rsidRDefault="009C392E" w:rsidP="009C392E">
    <w:pPr>
      <w:pStyle w:val="Kopfzeile"/>
    </w:pPr>
  </w:p>
  <w:p w14:paraId="1A73144D" w14:textId="77777777" w:rsidR="009C392E" w:rsidRDefault="009C3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9518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proofState w:spelling="clean" w:grammar="clean"/>
  <w:attachedTemplate r:id="rId1"/>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97"/>
    <w:rsid w:val="000743A7"/>
    <w:rsid w:val="00092964"/>
    <w:rsid w:val="000E306A"/>
    <w:rsid w:val="000F5D4E"/>
    <w:rsid w:val="00195A47"/>
    <w:rsid w:val="002039BA"/>
    <w:rsid w:val="002C4DFC"/>
    <w:rsid w:val="00320FE0"/>
    <w:rsid w:val="00347D94"/>
    <w:rsid w:val="003B2ED8"/>
    <w:rsid w:val="004C5D4B"/>
    <w:rsid w:val="00510BB1"/>
    <w:rsid w:val="00547E2C"/>
    <w:rsid w:val="0057127B"/>
    <w:rsid w:val="005C3EDE"/>
    <w:rsid w:val="005D6AEB"/>
    <w:rsid w:val="00684897"/>
    <w:rsid w:val="006D38C7"/>
    <w:rsid w:val="00773997"/>
    <w:rsid w:val="008A582C"/>
    <w:rsid w:val="008F7DF0"/>
    <w:rsid w:val="00901D18"/>
    <w:rsid w:val="009643FD"/>
    <w:rsid w:val="009A6B74"/>
    <w:rsid w:val="009C392E"/>
    <w:rsid w:val="00A5206C"/>
    <w:rsid w:val="00AB0B8F"/>
    <w:rsid w:val="00AE23E4"/>
    <w:rsid w:val="00B412E1"/>
    <w:rsid w:val="00B508BD"/>
    <w:rsid w:val="00B70BC2"/>
    <w:rsid w:val="00B93370"/>
    <w:rsid w:val="00BB38DC"/>
    <w:rsid w:val="00BD26F4"/>
    <w:rsid w:val="00C04C40"/>
    <w:rsid w:val="00CF61BA"/>
    <w:rsid w:val="00D401A8"/>
    <w:rsid w:val="00D46206"/>
    <w:rsid w:val="00D67507"/>
    <w:rsid w:val="00DE2EE2"/>
    <w:rsid w:val="00DE5F9A"/>
    <w:rsid w:val="00E657A3"/>
    <w:rsid w:val="00EF763B"/>
    <w:rsid w:val="00F1055A"/>
    <w:rsid w:val="00F1162B"/>
    <w:rsid w:val="00F42486"/>
    <w:rsid w:val="00F458A5"/>
    <w:rsid w:val="00F475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D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3A0A67"/>
    <w:rsid w:val="00540C73"/>
    <w:rsid w:val="006C5938"/>
    <w:rsid w:val="0074398D"/>
    <w:rsid w:val="00852FDE"/>
    <w:rsid w:val="00956EC2"/>
    <w:rsid w:val="00B6412A"/>
    <w:rsid w:val="00B751BF"/>
    <w:rsid w:val="00B874F1"/>
    <w:rsid w:val="00C235F5"/>
    <w:rsid w:val="00C77F4C"/>
    <w:rsid w:val="00CC6921"/>
    <w:rsid w:val="00D461A1"/>
    <w:rsid w:val="00F619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2F388-C0BF-0D48-B0D2-FBBE519AC517}">
  <ds:schemaRefs>
    <ds:schemaRef ds:uri="http://schemas.openxmlformats.org/officeDocument/2006/bibliography"/>
  </ds:schemaRefs>
</ds:datastoreItem>
</file>

<file path=customXml/itemProps2.xml><?xml version="1.0" encoding="utf-8"?>
<ds:datastoreItem xmlns:ds="http://schemas.openxmlformats.org/officeDocument/2006/customXml" ds:itemID="{14AA1E03-98D8-4E5A-ACFE-65D2AC58A2EB}"/>
</file>

<file path=customXml/itemProps3.xml><?xml version="1.0" encoding="utf-8"?>
<ds:datastoreItem xmlns:ds="http://schemas.openxmlformats.org/officeDocument/2006/customXml" ds:itemID="{0DF7AEDE-B18D-4B63-BBAD-37572E84FF63}"/>
</file>

<file path=docProps/app.xml><?xml version="1.0" encoding="utf-8"?>
<Properties xmlns="http://schemas.openxmlformats.org/officeDocument/2006/extended-properties" xmlns:vt="http://schemas.openxmlformats.org/officeDocument/2006/docPropsVTypes">
  <Template>C:\Users\e_reimchen\Desktop\BVS Ausschreibung Vorlage 2019-04-12-v04-rebuild.dotx</Template>
  <TotalTime>0</TotalTime>
  <Pages>2</Pages>
  <Words>328</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2023-05-29T14:21:00Z</dcterms:created>
  <dcterms:modified xsi:type="dcterms:W3CDTF">2023-05-29T14:21:00Z</dcterms:modified>
</cp:coreProperties>
</file>