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4D24D" w14:textId="5A5637AB" w:rsidR="00CF61BA" w:rsidRPr="00CF61BA" w:rsidRDefault="00CF61BA" w:rsidP="00CF61BA">
      <w:pPr>
        <w:pStyle w:val="berschrift1"/>
        <w:spacing w:after="0"/>
        <w:rPr>
          <w:rFonts w:ascii="Source Sans Pro Light" w:hAnsi="Source Sans Pro Light"/>
          <w:color w:val="auto"/>
          <w:sz w:val="72"/>
          <w:szCs w:val="72"/>
        </w:rPr>
      </w:pPr>
      <w:r w:rsidRPr="0051748E">
        <w:rPr>
          <w:noProof/>
        </w:rPr>
        <mc:AlternateContent>
          <mc:Choice Requires="wps">
            <w:drawing>
              <wp:anchor distT="0" distB="0" distL="114300" distR="114300" simplePos="0" relativeHeight="251660288" behindDoc="1" locked="1" layoutInCell="0" allowOverlap="1" wp14:anchorId="00776C91" wp14:editId="008CA31D">
                <wp:simplePos x="0" y="0"/>
                <wp:positionH relativeFrom="page">
                  <wp:posOffset>4320540</wp:posOffset>
                </wp:positionH>
                <wp:positionV relativeFrom="page">
                  <wp:posOffset>6264910</wp:posOffset>
                </wp:positionV>
                <wp:extent cx="2520000" cy="2520000"/>
                <wp:effectExtent l="0" t="0" r="0" b="0"/>
                <wp:wrapNone/>
                <wp:docPr id="8" name="Ellipse 8"/>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B861D1" id="Ellipse 8" o:spid="_x0000_s1026" style="position:absolute;margin-left:340.2pt;margin-top:493.3pt;width:198.45pt;height:198.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" o:allowincell="f" fillcolor="#00b0f0" stroked="f" strokeweight="1pt">
                <v:stroke joinstyle="miter"/>
                <w10:wrap anchorx="page" anchory="page"/>
                <w10:anchorlock/>
              </v:oval>
            </w:pict>
          </mc:Fallback>
        </mc:AlternateContent>
      </w:r>
      <w:r w:rsidRPr="0051748E">
        <w:rPr>
          <w:noProof/>
        </w:rPr>
        <mc:AlternateContent>
          <mc:Choice Requires="wps">
            <w:drawing>
              <wp:anchor distT="0" distB="0" distL="114300" distR="114300" simplePos="0" relativeHeight="251659264" behindDoc="1" locked="1" layoutInCell="0" allowOverlap="1" wp14:anchorId="2E5A3800" wp14:editId="56231A45">
                <wp:simplePos x="0" y="0"/>
                <wp:positionH relativeFrom="page">
                  <wp:posOffset>828040</wp:posOffset>
                </wp:positionH>
                <wp:positionV relativeFrom="page">
                  <wp:posOffset>6840855</wp:posOffset>
                </wp:positionV>
                <wp:extent cx="2880000" cy="2880000"/>
                <wp:effectExtent l="0" t="0" r="0" b="0"/>
                <wp:wrapNone/>
                <wp:docPr id="24" name="Ellipse 24"/>
                <wp:cNvGraphicFramePr/>
                <a:graphic xmlns:a="http://schemas.openxmlformats.org/drawingml/2006/main">
                  <a:graphicData uri="http://schemas.microsoft.com/office/word/2010/wordprocessingShape">
                    <wps:wsp>
                      <wps:cNvSpPr/>
                      <wps:spPr>
                        <a:xfrm>
                          <a:off x="0" y="0"/>
                          <a:ext cx="2880000" cy="2880000"/>
                        </a:xfrm>
                        <a:prstGeom prst="ellipse">
                          <a:avLst/>
                        </a:prstGeom>
                        <a:solidFill>
                          <a:srgbClr val="E3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132BBA" id="Ellipse 24" o:spid="_x0000_s1026" style="position:absolute;margin-left:65.2pt;margin-top:538.65pt;width:226.75pt;height:226.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" o:allowincell="f" fillcolor="#e3f5fc" stroked="f" strokeweight="1pt">
                <v:stroke joinstyle="miter"/>
                <w10:wrap anchorx="page" anchory="page"/>
                <w10:anchorlock/>
              </v:oval>
            </w:pict>
          </mc:Fallback>
        </mc:AlternateContent>
      </w:r>
      <w:r>
        <w:rPr>
          <w:rFonts w:ascii="Source Sans Pro Light" w:hAnsi="Source Sans Pro Light"/>
          <w:color w:val="auto"/>
          <w:sz w:val="72"/>
          <w:szCs w:val="72"/>
        </w:rPr>
        <w:t>EINLADUN</w:t>
      </w:r>
      <w:r w:rsidR="00684897">
        <w:rPr>
          <w:rFonts w:ascii="Source Sans Pro Light" w:hAnsi="Source Sans Pro Light"/>
          <w:color w:val="auto"/>
          <w:sz w:val="72"/>
          <w:szCs w:val="72"/>
        </w:rPr>
        <w:t>G</w:t>
      </w:r>
    </w:p>
    <w:p w14:paraId="60B49336" w14:textId="77777777" w:rsidR="00CF61BA" w:rsidRDefault="00CF61BA" w:rsidP="00CF61BA">
      <w:pPr>
        <w:rPr>
          <w:noProof/>
        </w:rPr>
      </w:pPr>
      <w:r w:rsidRPr="00D966ED">
        <w:rPr>
          <w:noProof/>
          <w:lang w:eastAsia="de-DE"/>
        </w:rPr>
        <w:drawing>
          <wp:inline distT="0" distB="0" distL="0" distR="0" wp14:anchorId="1BB3B873" wp14:editId="58B7DACF">
            <wp:extent cx="1945640" cy="59450"/>
            <wp:effectExtent l="0" t="0" r="0" b="0"/>
            <wp:docPr id="27" name="Grafik 13">
              <a:extLst xmlns:a="http://schemas.openxmlformats.org/drawingml/2006/main">
                <a:ext uri="{FF2B5EF4-FFF2-40B4-BE49-F238E27FC236}">
                  <a16:creationId xmlns:a16="http://schemas.microsoft.com/office/drawing/2014/main" id="{C8D03149-8711-F045-BC82-2A79DC97D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C8D03149-8711-F045-BC82-2A79DC97DC51}"/>
                        </a:ext>
                      </a:extLst>
                    </pic:cNvPr>
                    <pic:cNvPicPr>
                      <a:picLocks noChangeAspect="1"/>
                    </pic:cNvPicPr>
                  </pic:nvPicPr>
                  <pic:blipFill>
                    <a:blip r:embed="rId11"/>
                    <a:stretch>
                      <a:fillRect/>
                    </a:stretch>
                  </pic:blipFill>
                  <pic:spPr>
                    <a:xfrm flipV="1">
                      <a:off x="0" y="0"/>
                      <a:ext cx="1945640" cy="59450"/>
                    </a:xfrm>
                    <a:prstGeom prst="rect">
                      <a:avLst/>
                    </a:prstGeom>
                  </pic:spPr>
                </pic:pic>
              </a:graphicData>
            </a:graphic>
          </wp:inline>
        </w:drawing>
      </w:r>
    </w:p>
    <w:sdt>
      <w:sdtPr>
        <w:rPr>
          <w:rStyle w:val="berschrift1Zchn"/>
          <w:rFonts w:eastAsiaTheme="minorHAnsi"/>
        </w:rPr>
        <w:alias w:val="Veranstaltungstitel"/>
        <w:tag w:val="Veranstaltungstitel"/>
        <w:id w:val="1441106629"/>
        <w:placeholder>
          <w:docPart w:val="273DDF90110F4C03884FDCEA6F615BEC"/>
        </w:placeholder>
        <w:text w:multiLine="1"/>
      </w:sdtPr>
      <w:sdtEndPr>
        <w:rPr>
          <w:rStyle w:val="berschrift1Zchn"/>
        </w:rPr>
      </w:sdtEndPr>
      <w:sdtContent>
        <w:p w14:paraId="0A806426" w14:textId="5B421501" w:rsidR="00CF61BA" w:rsidRDefault="00C34B27" w:rsidP="00CF61BA">
          <w:pPr>
            <w:spacing w:after="240" w:line="240" w:lineRule="auto"/>
            <w:ind w:right="-284"/>
            <w:rPr>
              <w:rStyle w:val="berschrift1Zchn"/>
              <w:rFonts w:eastAsiaTheme="minorHAnsi"/>
            </w:rPr>
          </w:pPr>
          <w:r>
            <w:rPr>
              <w:rStyle w:val="berschrift1Zchn"/>
              <w:rFonts w:eastAsiaTheme="minorHAnsi"/>
            </w:rPr>
            <w:t>Inklusives</w:t>
          </w:r>
        </w:p>
      </w:sdtContent>
    </w:sdt>
    <w:sdt>
      <w:sdtPr>
        <w:rPr>
          <w:rFonts w:ascii="Source Sans Pro" w:eastAsia="Times New Roman" w:hAnsi="Source Sans Pro" w:cs="Times New Roman"/>
          <w:lang w:eastAsia="de-DE"/>
        </w:rPr>
        <w:alias w:val="Einladungstext"/>
        <w:tag w:val="Einladungstext"/>
        <w:id w:val="-1913617767"/>
        <w:placeholder>
          <w:docPart w:val="5B54711DF2034E68960B6087799B1222"/>
        </w:placeholder>
        <w:showingPlcHdr/>
      </w:sdtPr>
      <w:sdtEndPr/>
      <w:sdtContent>
        <w:p w14:paraId="3840F49E" w14:textId="2B6B1E57" w:rsidR="00CF61BA" w:rsidRPr="00684897" w:rsidRDefault="00C34B27" w:rsidP="007750A3">
          <w:pPr>
            <w:spacing w:after="240"/>
            <w:ind w:right="-284"/>
            <w:rPr>
              <w:rFonts w:ascii="Source Sans Pro" w:hAnsi="Source Sans Pro"/>
            </w:rPr>
          </w:pPr>
          <w:r w:rsidRPr="003B05AD">
            <w:rPr>
              <w:rStyle w:val="Platzhaltertext"/>
            </w:rPr>
            <w:t>Klicken oder tippen Sie hier, um Text einzugeben.</w:t>
          </w:r>
        </w:p>
      </w:sdtContent>
    </w:sdt>
    <w:tbl>
      <w:tblPr>
        <w:tblStyle w:val="Tabellenraster"/>
        <w:tblpPr w:leftFromText="142" w:rightFromText="142" w:horzAnchor="margin" w:tblpXSpec="right" w:tblpY="9073"/>
        <w:tblW w:w="0" w:type="auto"/>
        <w:tblCellMar>
          <w:left w:w="0" w:type="dxa"/>
          <w:right w:w="0" w:type="dxa"/>
        </w:tblCellMar>
        <w:tblLook w:val="04A0" w:firstRow="1" w:lastRow="0" w:firstColumn="1" w:lastColumn="0" w:noHBand="0" w:noVBand="1"/>
      </w:tblPr>
      <w:tblGrid>
        <w:gridCol w:w="4390"/>
        <w:gridCol w:w="992"/>
        <w:gridCol w:w="3962"/>
      </w:tblGrid>
      <w:tr w:rsidR="00B70BC2" w14:paraId="02B85B67" w14:textId="77777777" w:rsidTr="000E306A">
        <w:trPr>
          <w:trHeight w:val="840"/>
        </w:trPr>
        <w:tc>
          <w:tcPr>
            <w:tcW w:w="4390" w:type="dxa"/>
            <w:tcBorders>
              <w:top w:val="nil"/>
              <w:left w:val="nil"/>
              <w:bottom w:val="nil"/>
              <w:right w:val="nil"/>
            </w:tcBorders>
          </w:tcPr>
          <w:p w14:paraId="2EF523F9" w14:textId="77777777" w:rsidR="00B70BC2" w:rsidRDefault="00B70BC2" w:rsidP="000E306A">
            <w:pPr>
              <w:ind w:right="-284"/>
            </w:pPr>
          </w:p>
        </w:tc>
        <w:tc>
          <w:tcPr>
            <w:tcW w:w="992" w:type="dxa"/>
            <w:tcBorders>
              <w:top w:val="nil"/>
              <w:left w:val="nil"/>
              <w:bottom w:val="nil"/>
              <w:right w:val="nil"/>
            </w:tcBorders>
          </w:tcPr>
          <w:p w14:paraId="0D71C161" w14:textId="77777777" w:rsidR="00B70BC2" w:rsidRDefault="00B70BC2" w:rsidP="000E306A">
            <w:pPr>
              <w:ind w:right="-284"/>
            </w:pPr>
          </w:p>
        </w:tc>
        <w:tc>
          <w:tcPr>
            <w:tcW w:w="3962" w:type="dxa"/>
            <w:vMerge w:val="restart"/>
            <w:tcBorders>
              <w:top w:val="nil"/>
              <w:left w:val="nil"/>
              <w:bottom w:val="nil"/>
              <w:right w:val="nil"/>
            </w:tcBorders>
          </w:tcPr>
          <w:p w14:paraId="6014695F" w14:textId="77777777" w:rsidR="00B70BC2" w:rsidRDefault="00B70BC2" w:rsidP="000E306A">
            <w:pPr>
              <w:pStyle w:val="zzAdressse"/>
              <w:jc w:val="center"/>
              <w:rPr>
                <w:rFonts w:ascii="Source Sans Pro" w:hAnsi="Source Sans Pro"/>
                <w:color w:val="FFFFFF" w:themeColor="background1"/>
                <w:sz w:val="56"/>
              </w:rPr>
            </w:pPr>
            <w:r>
              <w:rPr>
                <w:rFonts w:ascii="Source Sans Pro" w:hAnsi="Source Sans Pro"/>
                <w:color w:val="FFFFFF" w:themeColor="background1"/>
                <w:sz w:val="56"/>
              </w:rPr>
              <w:t>WANN</w:t>
            </w:r>
          </w:p>
          <w:sdt>
            <w:sdtPr>
              <w:alias w:val="Zeit"/>
              <w:tag w:val="Zeit"/>
              <w:id w:val="-851102339"/>
              <w:placeholder>
                <w:docPart w:val="124DE9DA811F4728AE7BBB4472B27B1A"/>
              </w:placeholder>
            </w:sdtPr>
            <w:sdtEndPr/>
            <w:sdtContent>
              <w:p w14:paraId="7AB0AE6B" w14:textId="77777777" w:rsidR="00A24DBE" w:rsidRDefault="00A24DBE" w:rsidP="00A24DBE">
                <w:pPr>
                  <w:pStyle w:val="WOWann"/>
                </w:pPr>
                <w:r>
                  <w:t xml:space="preserve"> </w:t>
                </w:r>
              </w:p>
              <w:sdt>
                <w:sdtPr>
                  <w:alias w:val="Zeit"/>
                  <w:tag w:val="Zeit"/>
                  <w:id w:val="-306164387"/>
                  <w:placeholder>
                    <w:docPart w:val="9525D0AA9DCC4F4491A4B6176DAFA9E8"/>
                  </w:placeholder>
                </w:sdtPr>
                <w:sdtEndPr/>
                <w:sdtContent>
                  <w:p w14:paraId="24992CA0" w14:textId="2D9F2214" w:rsidR="00C34B27" w:rsidRDefault="00C34B27" w:rsidP="00C34B27">
                    <w:pPr>
                      <w:pStyle w:val="WOWann"/>
                    </w:pPr>
                  </w:p>
                  <w:p w14:paraId="0FBBE0EC" w14:textId="72875024" w:rsidR="00A24DBE" w:rsidRDefault="001A3565" w:rsidP="00A24DBE">
                    <w:pPr>
                      <w:pStyle w:val="WOWann"/>
                      <w:rPr>
                        <w:rFonts w:asciiTheme="minorHAnsi" w:eastAsiaTheme="minorHAnsi" w:hAnsiTheme="minorHAnsi" w:cstheme="minorBidi"/>
                        <w:sz w:val="22"/>
                        <w:szCs w:val="22"/>
                        <w:lang w:eastAsia="en-US"/>
                      </w:rPr>
                    </w:pPr>
                  </w:p>
                </w:sdtContent>
              </w:sdt>
              <w:sdt>
                <w:sdtPr>
                  <w:rPr>
                    <w:rFonts w:ascii="Source Sans Pro" w:hAnsi="Source Sans Pro"/>
                    <w:sz w:val="28"/>
                  </w:rPr>
                  <w:alias w:val="Ort"/>
                  <w:tag w:val="Ort"/>
                  <w:id w:val="-952476566"/>
                  <w:placeholder>
                    <w:docPart w:val="F90D9D09A364468E955B3F261F9E7F6E"/>
                  </w:placeholder>
                </w:sdtPr>
                <w:sdtEndPr/>
                <w:sdtContent>
                  <w:p w14:paraId="5C28BE36" w14:textId="67BE0C93" w:rsidR="00EE000F" w:rsidRDefault="00EE000F" w:rsidP="00EE000F">
                    <w:pPr>
                      <w:pStyle w:val="Kopfzeile"/>
                      <w:tabs>
                        <w:tab w:val="clear" w:pos="4536"/>
                        <w:tab w:val="center" w:pos="5103"/>
                      </w:tabs>
                      <w:jc w:val="center"/>
                      <w:rPr>
                        <w:rFonts w:ascii="Source Sans Pro" w:hAnsi="Source Sans Pro"/>
                        <w:sz w:val="28"/>
                      </w:rPr>
                    </w:pPr>
                  </w:p>
                  <w:p w14:paraId="64BA0238" w14:textId="17CA2BD3" w:rsidR="000E306A" w:rsidRPr="00EE000F" w:rsidRDefault="001A3565" w:rsidP="00EE000F">
                    <w:pPr>
                      <w:pStyle w:val="WOWann"/>
                      <w:rPr>
                        <w:rFonts w:asciiTheme="minorHAnsi" w:eastAsiaTheme="minorHAnsi" w:hAnsiTheme="minorHAnsi" w:cstheme="minorBidi"/>
                        <w:sz w:val="22"/>
                        <w:szCs w:val="22"/>
                        <w:lang w:eastAsia="en-US"/>
                      </w:rPr>
                    </w:pPr>
                  </w:p>
                </w:sdtContent>
              </w:sdt>
            </w:sdtContent>
          </w:sdt>
          <w:p w14:paraId="4EF406DE" w14:textId="77777777" w:rsidR="000E306A" w:rsidRPr="000E306A" w:rsidRDefault="000E306A" w:rsidP="000E306A">
            <w:pPr>
              <w:pStyle w:val="zzAdressse"/>
              <w:jc w:val="center"/>
              <w:rPr>
                <w:rFonts w:ascii="Source Sans Pro" w:hAnsi="Source Sans Pro"/>
                <w:color w:val="FFFFFF" w:themeColor="background1"/>
                <w:sz w:val="56"/>
              </w:rPr>
            </w:pPr>
          </w:p>
        </w:tc>
      </w:tr>
      <w:tr w:rsidR="00B70BC2" w14:paraId="6A3077FD" w14:textId="77777777" w:rsidTr="000E306A">
        <w:trPr>
          <w:trHeight w:val="2397"/>
        </w:trPr>
        <w:tc>
          <w:tcPr>
            <w:tcW w:w="4390" w:type="dxa"/>
            <w:vMerge w:val="restart"/>
            <w:tcBorders>
              <w:top w:val="nil"/>
              <w:left w:val="nil"/>
              <w:bottom w:val="nil"/>
              <w:right w:val="nil"/>
            </w:tcBorders>
          </w:tcPr>
          <w:p w14:paraId="75972F58" w14:textId="77777777" w:rsidR="00B70BC2" w:rsidRDefault="00B70BC2" w:rsidP="000E306A">
            <w:pPr>
              <w:pStyle w:val="zzAdresse-Absender"/>
              <w:jc w:val="center"/>
              <w:rPr>
                <w:rFonts w:ascii="Source Sans Pro" w:hAnsi="Source Sans Pro"/>
                <w:color w:val="auto"/>
                <w:sz w:val="56"/>
              </w:rPr>
            </w:pPr>
            <w:r w:rsidRPr="00FD1E3C">
              <w:rPr>
                <w:rFonts w:ascii="Source Sans Pro" w:hAnsi="Source Sans Pro"/>
                <w:color w:val="auto"/>
                <w:sz w:val="56"/>
              </w:rPr>
              <w:t>WO</w:t>
            </w:r>
          </w:p>
          <w:sdt>
            <w:sdtPr>
              <w:alias w:val="Ort"/>
              <w:tag w:val="Ort"/>
              <w:id w:val="155585285"/>
              <w:placeholder>
                <w:docPart w:val="7FAC2F8A98D1455BA2069BAD92A7ED0B"/>
              </w:placeholder>
            </w:sdtPr>
            <w:sdtEndPr/>
            <w:sdtContent>
              <w:p w14:paraId="75BE587B" w14:textId="060FE253" w:rsidR="00C34B27" w:rsidRDefault="00C34B27" w:rsidP="00C34B27">
                <w:pPr>
                  <w:pStyle w:val="WOWann"/>
                </w:pPr>
              </w:p>
              <w:p w14:paraId="302DCE59" w14:textId="34556335" w:rsidR="00B70BC2" w:rsidRDefault="001A3565" w:rsidP="007750A3">
                <w:pPr>
                  <w:pStyle w:val="WOWann"/>
                </w:pPr>
              </w:p>
            </w:sdtContent>
          </w:sdt>
          <w:p w14:paraId="6851F96E" w14:textId="77777777" w:rsidR="00B70BC2" w:rsidRDefault="00B70BC2" w:rsidP="000E306A">
            <w:pPr>
              <w:ind w:right="-284"/>
            </w:pPr>
          </w:p>
        </w:tc>
        <w:tc>
          <w:tcPr>
            <w:tcW w:w="992" w:type="dxa"/>
            <w:tcBorders>
              <w:top w:val="nil"/>
              <w:left w:val="nil"/>
              <w:bottom w:val="nil"/>
              <w:right w:val="nil"/>
            </w:tcBorders>
          </w:tcPr>
          <w:p w14:paraId="2BDAEDA5" w14:textId="77777777" w:rsidR="00B70BC2" w:rsidRDefault="00B70BC2" w:rsidP="000E306A">
            <w:pPr>
              <w:ind w:right="-284"/>
            </w:pPr>
          </w:p>
        </w:tc>
        <w:tc>
          <w:tcPr>
            <w:tcW w:w="3962" w:type="dxa"/>
            <w:vMerge/>
            <w:tcBorders>
              <w:top w:val="nil"/>
              <w:left w:val="nil"/>
              <w:bottom w:val="nil"/>
              <w:right w:val="nil"/>
            </w:tcBorders>
          </w:tcPr>
          <w:p w14:paraId="08DB9003" w14:textId="77777777" w:rsidR="00B70BC2" w:rsidRDefault="00B70BC2" w:rsidP="000E306A">
            <w:pPr>
              <w:ind w:right="-284"/>
            </w:pPr>
          </w:p>
        </w:tc>
      </w:tr>
      <w:tr w:rsidR="00B70BC2" w14:paraId="09EDC84A" w14:textId="77777777" w:rsidTr="000E306A">
        <w:trPr>
          <w:trHeight w:val="1701"/>
        </w:trPr>
        <w:tc>
          <w:tcPr>
            <w:tcW w:w="4390" w:type="dxa"/>
            <w:vMerge/>
            <w:tcBorders>
              <w:top w:val="nil"/>
              <w:left w:val="nil"/>
              <w:bottom w:val="nil"/>
              <w:right w:val="nil"/>
            </w:tcBorders>
          </w:tcPr>
          <w:p w14:paraId="607807E4" w14:textId="77777777" w:rsidR="00B70BC2" w:rsidRDefault="00B70BC2" w:rsidP="000E306A">
            <w:pPr>
              <w:ind w:right="-284"/>
            </w:pPr>
          </w:p>
        </w:tc>
        <w:tc>
          <w:tcPr>
            <w:tcW w:w="4954" w:type="dxa"/>
            <w:gridSpan w:val="2"/>
            <w:tcBorders>
              <w:top w:val="nil"/>
              <w:left w:val="nil"/>
              <w:bottom w:val="nil"/>
              <w:right w:val="nil"/>
            </w:tcBorders>
            <w:vAlign w:val="bottom"/>
          </w:tcPr>
          <w:p w14:paraId="77D38DA4" w14:textId="77777777" w:rsidR="00B70BC2" w:rsidRDefault="001A3565" w:rsidP="000E306A">
            <w:pPr>
              <w:tabs>
                <w:tab w:val="left" w:pos="2010"/>
              </w:tabs>
              <w:ind w:right="-284"/>
              <w:jc w:val="center"/>
            </w:pPr>
            <w:sdt>
              <w:sdtPr>
                <w:id w:val="1282225163"/>
                <w:showingPlcHdr/>
                <w:picture/>
              </w:sdtPr>
              <w:sdtEndPr/>
              <w:sdtContent>
                <w:r w:rsidR="000E306A">
                  <w:rPr>
                    <w:noProof/>
                  </w:rPr>
                  <w:drawing>
                    <wp:inline distT="0" distB="0" distL="0" distR="0" wp14:anchorId="20521889" wp14:editId="0883F160">
                      <wp:extent cx="954000" cy="954000"/>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729745800"/>
                <w:showingPlcHdr/>
                <w:picture/>
              </w:sdtPr>
              <w:sdtEndPr/>
              <w:sdtContent>
                <w:r w:rsidR="000E306A">
                  <w:rPr>
                    <w:noProof/>
                  </w:rPr>
                  <w:drawing>
                    <wp:inline distT="0" distB="0" distL="0" distR="0" wp14:anchorId="48CFACCB" wp14:editId="6224B512">
                      <wp:extent cx="954000" cy="954000"/>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467099338"/>
                <w:showingPlcHdr/>
                <w:picture/>
              </w:sdtPr>
              <w:sdtEndPr/>
              <w:sdtContent>
                <w:r w:rsidR="000E306A">
                  <w:rPr>
                    <w:noProof/>
                  </w:rPr>
                  <w:drawing>
                    <wp:inline distT="0" distB="0" distL="0" distR="0" wp14:anchorId="35435EC3" wp14:editId="749735E7">
                      <wp:extent cx="954000" cy="954000"/>
                      <wp:effectExtent l="0" t="0" r="0" b="0"/>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p>
        </w:tc>
      </w:tr>
    </w:tbl>
    <w:p w14:paraId="02296E2B" w14:textId="77777777" w:rsidR="000E306A" w:rsidRDefault="000E306A" w:rsidP="00CF61BA">
      <w:pPr>
        <w:ind w:right="-284"/>
      </w:pPr>
    </w:p>
    <w:p w14:paraId="0A740C57" w14:textId="77777777" w:rsidR="00684897" w:rsidRDefault="00684897">
      <w: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680" w:firstRow="0" w:lastRow="0" w:firstColumn="1" w:lastColumn="0" w:noHBand="1" w:noVBand="1"/>
        <w:tblCaption w:val="Angaben zur Veranstaltung"/>
      </w:tblPr>
      <w:tblGrid>
        <w:gridCol w:w="2268"/>
        <w:gridCol w:w="7086"/>
      </w:tblGrid>
      <w:tr w:rsidR="00B70BC2" w:rsidRPr="00B70BC2" w14:paraId="3AF0AF77" w14:textId="77777777" w:rsidTr="00AB45B1">
        <w:trPr>
          <w:trHeight w:val="170"/>
        </w:trPr>
        <w:tc>
          <w:tcPr>
            <w:tcW w:w="2268" w:type="dxa"/>
          </w:tcPr>
          <w:p w14:paraId="210A193C" w14:textId="77777777" w:rsidR="00B70BC2" w:rsidRPr="00B70BC2" w:rsidRDefault="00CF61BA" w:rsidP="00AB45B1">
            <w:pPr>
              <w:rPr>
                <w:rFonts w:ascii="Source Sans Pro" w:hAnsi="Source Sans Pro"/>
                <w:b/>
                <w:sz w:val="22"/>
                <w:szCs w:val="22"/>
              </w:rPr>
            </w:pPr>
            <w:r>
              <w:lastRenderedPageBreak/>
              <w:br w:type="page"/>
            </w:r>
            <w:r w:rsidR="00B70BC2" w:rsidRPr="00B70BC2">
              <w:rPr>
                <w:rFonts w:ascii="Source Sans Pro" w:hAnsi="Source Sans Pro"/>
                <w:b/>
                <w:sz w:val="22"/>
                <w:szCs w:val="22"/>
              </w:rPr>
              <w:t>Veranstalter</w:t>
            </w:r>
          </w:p>
        </w:tc>
        <w:tc>
          <w:tcPr>
            <w:tcW w:w="7086" w:type="dxa"/>
          </w:tcPr>
          <w:p w14:paraId="1B76E30A" w14:textId="7591CBC5" w:rsidR="00B70BC2" w:rsidRPr="00B70BC2" w:rsidRDefault="001A3565" w:rsidP="00AB45B1">
            <w:pPr>
              <w:rPr>
                <w:rFonts w:ascii="Source Sans Pro" w:hAnsi="Source Sans Pro"/>
                <w:sz w:val="22"/>
                <w:szCs w:val="22"/>
              </w:rPr>
            </w:pPr>
            <w:sdt>
              <w:sdtPr>
                <w:rPr>
                  <w:rFonts w:ascii="Source Sans Pro" w:hAnsi="Source Sans Pro"/>
                </w:rPr>
                <w:id w:val="1393227374"/>
                <w:text/>
              </w:sdtPr>
              <w:sdtEndPr/>
              <w:sdtContent>
                <w:r w:rsidR="0051360A">
                  <w:rPr>
                    <w:rFonts w:ascii="Source Sans Pro" w:hAnsi="Source Sans Pro"/>
                    <w:sz w:val="22"/>
                    <w:szCs w:val="22"/>
                  </w:rPr>
                  <w:t>BVS Bayern</w:t>
                </w:r>
              </w:sdtContent>
            </w:sdt>
          </w:p>
        </w:tc>
      </w:tr>
      <w:tr w:rsidR="00B70BC2" w:rsidRPr="00B70BC2" w14:paraId="32A964B6" w14:textId="77777777" w:rsidTr="00AB45B1">
        <w:trPr>
          <w:trHeight w:val="170"/>
        </w:trPr>
        <w:tc>
          <w:tcPr>
            <w:tcW w:w="2268" w:type="dxa"/>
          </w:tcPr>
          <w:p w14:paraId="3E884C99"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Leitung</w:t>
            </w:r>
          </w:p>
        </w:tc>
        <w:tc>
          <w:tcPr>
            <w:tcW w:w="7086" w:type="dxa"/>
          </w:tcPr>
          <w:p w14:paraId="0DEF5C02" w14:textId="2EF19F7D" w:rsidR="00B70BC2" w:rsidRPr="00B70BC2" w:rsidRDefault="001A3565" w:rsidP="00AB45B1">
            <w:pPr>
              <w:rPr>
                <w:rFonts w:ascii="Source Sans Pro" w:hAnsi="Source Sans Pro"/>
                <w:sz w:val="22"/>
                <w:szCs w:val="22"/>
              </w:rPr>
            </w:pPr>
            <w:sdt>
              <w:sdtPr>
                <w:rPr>
                  <w:rFonts w:ascii="Source Sans Pro" w:hAnsi="Source Sans Pro"/>
                </w:rPr>
                <w:id w:val="-1434661918"/>
                <w:showingPlcHdr/>
                <w:text/>
              </w:sdtPr>
              <w:sdtEndPr/>
              <w:sdtContent>
                <w:r w:rsidR="00C34B27">
                  <w:rPr>
                    <w:rFonts w:ascii="Source Sans Pro" w:hAnsi="Source Sans Pro"/>
                  </w:rPr>
                  <w:t xml:space="preserve">     </w:t>
                </w:r>
              </w:sdtContent>
            </w:sdt>
          </w:p>
        </w:tc>
      </w:tr>
      <w:tr w:rsidR="00B70BC2" w:rsidRPr="00B70BC2" w14:paraId="27112E81" w14:textId="77777777" w:rsidTr="00AB45B1">
        <w:trPr>
          <w:trHeight w:val="170"/>
        </w:trPr>
        <w:tc>
          <w:tcPr>
            <w:tcW w:w="2268" w:type="dxa"/>
          </w:tcPr>
          <w:p w14:paraId="2789657F"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Kontakt</w:t>
            </w:r>
          </w:p>
        </w:tc>
        <w:tc>
          <w:tcPr>
            <w:tcW w:w="7086" w:type="dxa"/>
          </w:tcPr>
          <w:p w14:paraId="5D0788A2" w14:textId="045EE595" w:rsidR="00B70BC2" w:rsidRPr="00B70BC2" w:rsidRDefault="001A3565" w:rsidP="00AB45B1">
            <w:pPr>
              <w:rPr>
                <w:rFonts w:ascii="Source Sans Pro" w:hAnsi="Source Sans Pro"/>
                <w:sz w:val="22"/>
                <w:szCs w:val="22"/>
              </w:rPr>
            </w:pPr>
            <w:sdt>
              <w:sdtPr>
                <w:rPr>
                  <w:rFonts w:ascii="Source Sans Pro" w:hAnsi="Source Sans Pro"/>
                </w:rPr>
                <w:id w:val="-1302376838"/>
                <w:showingPlcHdr/>
                <w:text w:multiLine="1"/>
              </w:sdtPr>
              <w:sdtEndPr/>
              <w:sdtContent>
                <w:r w:rsidR="00C34B27">
                  <w:rPr>
                    <w:rFonts w:ascii="Source Sans Pro" w:hAnsi="Source Sans Pro"/>
                  </w:rPr>
                  <w:t xml:space="preserve">     </w:t>
                </w:r>
              </w:sdtContent>
            </w:sdt>
          </w:p>
          <w:p w14:paraId="0511A458" w14:textId="01A5AD8E" w:rsidR="00B70BC2" w:rsidRPr="00B70BC2" w:rsidRDefault="00B70BC2" w:rsidP="00AB45B1">
            <w:pPr>
              <w:rPr>
                <w:rFonts w:ascii="Source Sans Pro" w:hAnsi="Source Sans Pro"/>
                <w:sz w:val="22"/>
                <w:szCs w:val="22"/>
              </w:rPr>
            </w:pPr>
            <w:r w:rsidRPr="00B70BC2">
              <w:rPr>
                <w:rFonts w:ascii="Source Sans Pro" w:hAnsi="Source Sans Pro"/>
                <w:sz w:val="22"/>
                <w:szCs w:val="22"/>
              </w:rPr>
              <w:t xml:space="preserve">Telefon: </w:t>
            </w:r>
            <w:sdt>
              <w:sdtPr>
                <w:rPr>
                  <w:rFonts w:ascii="Source Sans Pro" w:hAnsi="Source Sans Pro"/>
                </w:rPr>
                <w:id w:val="-94631580"/>
                <w:showingPlcHdr/>
                <w:text/>
              </w:sdtPr>
              <w:sdtEndPr/>
              <w:sdtContent>
                <w:r w:rsidR="00C34B27">
                  <w:rPr>
                    <w:rFonts w:ascii="Source Sans Pro" w:hAnsi="Source Sans Pro"/>
                  </w:rPr>
                  <w:t xml:space="preserve">     </w:t>
                </w:r>
              </w:sdtContent>
            </w:sdt>
          </w:p>
          <w:p w14:paraId="10DA7041" w14:textId="301B3FA0" w:rsidR="00B70BC2" w:rsidRPr="00B70BC2" w:rsidRDefault="00B70BC2" w:rsidP="00AB45B1">
            <w:pPr>
              <w:rPr>
                <w:rFonts w:ascii="Source Sans Pro" w:hAnsi="Source Sans Pro"/>
                <w:sz w:val="22"/>
                <w:szCs w:val="22"/>
              </w:rPr>
            </w:pPr>
            <w:r w:rsidRPr="00B70BC2">
              <w:rPr>
                <w:rFonts w:ascii="Source Sans Pro" w:hAnsi="Source Sans Pro"/>
                <w:sz w:val="22"/>
                <w:szCs w:val="22"/>
              </w:rPr>
              <w:t xml:space="preserve">E-Mail: </w:t>
            </w:r>
            <w:sdt>
              <w:sdtPr>
                <w:rPr>
                  <w:rFonts w:ascii="Source Sans Pro" w:hAnsi="Source Sans Pro"/>
                </w:rPr>
                <w:id w:val="1892070496"/>
                <w:showingPlcHdr/>
                <w:text/>
              </w:sdtPr>
              <w:sdtEndPr/>
              <w:sdtContent>
                <w:r w:rsidR="00C34B27">
                  <w:rPr>
                    <w:rFonts w:ascii="Source Sans Pro" w:hAnsi="Source Sans Pro"/>
                  </w:rPr>
                  <w:t xml:space="preserve">     </w:t>
                </w:r>
              </w:sdtContent>
            </w:sdt>
          </w:p>
        </w:tc>
      </w:tr>
      <w:tr w:rsidR="00B70BC2" w:rsidRPr="00B70BC2" w14:paraId="23ADED59" w14:textId="77777777" w:rsidTr="00AB45B1">
        <w:trPr>
          <w:trHeight w:val="170"/>
        </w:trPr>
        <w:tc>
          <w:tcPr>
            <w:tcW w:w="2268" w:type="dxa"/>
          </w:tcPr>
          <w:p w14:paraId="5931C9E0"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Teilnahme für</w:t>
            </w:r>
          </w:p>
        </w:tc>
        <w:tc>
          <w:tcPr>
            <w:tcW w:w="7086" w:type="dxa"/>
          </w:tcPr>
          <w:p w14:paraId="661A8D5C" w14:textId="5136A5A3" w:rsidR="00B70BC2" w:rsidRPr="00B70BC2" w:rsidRDefault="001A3565" w:rsidP="00AB45B1">
            <w:pPr>
              <w:rPr>
                <w:rFonts w:ascii="Source Sans Pro" w:hAnsi="Source Sans Pro"/>
                <w:sz w:val="22"/>
                <w:szCs w:val="22"/>
              </w:rPr>
            </w:pPr>
            <w:sdt>
              <w:sdtPr>
                <w:rPr>
                  <w:rFonts w:ascii="Source Sans Pro" w:hAnsi="Source Sans Pro"/>
                </w:rPr>
                <w:id w:val="1812595582"/>
                <w:showingPlcHdr/>
                <w:text/>
              </w:sdtPr>
              <w:sdtEndPr/>
              <w:sdtContent>
                <w:r w:rsidR="00C34B27">
                  <w:rPr>
                    <w:rFonts w:ascii="Source Sans Pro" w:hAnsi="Source Sans Pro"/>
                  </w:rPr>
                  <w:t xml:space="preserve">     </w:t>
                </w:r>
              </w:sdtContent>
            </w:sdt>
          </w:p>
        </w:tc>
      </w:tr>
      <w:tr w:rsidR="00B70BC2" w:rsidRPr="00B70BC2" w14:paraId="572FCA29" w14:textId="77777777" w:rsidTr="00AB45B1">
        <w:trPr>
          <w:trHeight w:val="170"/>
        </w:trPr>
        <w:tc>
          <w:tcPr>
            <w:tcW w:w="2268" w:type="dxa"/>
          </w:tcPr>
          <w:p w14:paraId="62772A86"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Inhalt</w:t>
            </w:r>
          </w:p>
        </w:tc>
        <w:tc>
          <w:tcPr>
            <w:tcW w:w="7086" w:type="dxa"/>
          </w:tcPr>
          <w:sdt>
            <w:sdtPr>
              <w:rPr>
                <w:rFonts w:ascii="Source Sans Pro" w:hAnsi="Source Sans Pro"/>
                <w:u w:val="single"/>
              </w:rPr>
              <w:id w:val="-705717952"/>
              <w:showingPlcHdr/>
            </w:sdtPr>
            <w:sdtEndPr/>
            <w:sdtContent>
              <w:p w14:paraId="6484D6C2" w14:textId="37A299D6" w:rsidR="00B70BC2" w:rsidRPr="00B70BC2" w:rsidRDefault="00C34B27" w:rsidP="007750A3">
                <w:pPr>
                  <w:rPr>
                    <w:rFonts w:ascii="Source Sans Pro" w:hAnsi="Source Sans Pro"/>
                    <w:sz w:val="22"/>
                    <w:szCs w:val="22"/>
                    <w:u w:val="single"/>
                  </w:rPr>
                </w:pPr>
                <w:r>
                  <w:rPr>
                    <w:rFonts w:ascii="Source Sans Pro" w:hAnsi="Source Sans Pro"/>
                    <w:u w:val="single"/>
                  </w:rPr>
                  <w:t xml:space="preserve">     </w:t>
                </w:r>
              </w:p>
            </w:sdtContent>
          </w:sdt>
        </w:tc>
      </w:tr>
      <w:tr w:rsidR="00B70BC2" w:rsidRPr="00B70BC2" w14:paraId="6D9EFD5B" w14:textId="77777777" w:rsidTr="00AB45B1">
        <w:trPr>
          <w:trHeight w:val="170"/>
        </w:trPr>
        <w:tc>
          <w:tcPr>
            <w:tcW w:w="2268" w:type="dxa"/>
          </w:tcPr>
          <w:p w14:paraId="5F6B6022"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Unterkunft</w:t>
            </w:r>
          </w:p>
        </w:tc>
        <w:tc>
          <w:tcPr>
            <w:tcW w:w="7086" w:type="dxa"/>
          </w:tcPr>
          <w:p w14:paraId="3553DF01" w14:textId="77777777" w:rsidR="00B70BC2" w:rsidRPr="00B70BC2" w:rsidRDefault="001A3565" w:rsidP="00AB45B1">
            <w:pPr>
              <w:rPr>
                <w:rFonts w:ascii="Source Sans Pro" w:hAnsi="Source Sans Pro"/>
                <w:sz w:val="22"/>
                <w:szCs w:val="22"/>
              </w:rPr>
            </w:pPr>
            <w:sdt>
              <w:sdtPr>
                <w:rPr>
                  <w:rFonts w:ascii="Source Sans Pro" w:hAnsi="Source Sans Pro"/>
                </w:rPr>
                <w:id w:val="-1625844782"/>
                <w:text/>
              </w:sdtPr>
              <w:sdtEndPr/>
              <w:sdtContent>
                <w:r w:rsidR="00B70BC2" w:rsidRPr="00B70BC2">
                  <w:rPr>
                    <w:rFonts w:ascii="Source Sans Pro" w:hAnsi="Source Sans Pro"/>
                    <w:sz w:val="22"/>
                    <w:szCs w:val="22"/>
                  </w:rPr>
                  <w:t>Keine</w:t>
                </w:r>
              </w:sdtContent>
            </w:sdt>
          </w:p>
        </w:tc>
      </w:tr>
      <w:tr w:rsidR="00B70BC2" w:rsidRPr="00B70BC2" w14:paraId="47647BCD" w14:textId="77777777" w:rsidTr="00AB45B1">
        <w:trPr>
          <w:trHeight w:val="170"/>
        </w:trPr>
        <w:tc>
          <w:tcPr>
            <w:tcW w:w="2268" w:type="dxa"/>
          </w:tcPr>
          <w:p w14:paraId="076A7DA7"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Ausrüstung</w:t>
            </w:r>
          </w:p>
        </w:tc>
        <w:sdt>
          <w:sdtPr>
            <w:rPr>
              <w:rFonts w:ascii="Source Sans Pro" w:hAnsi="Source Sans Pro"/>
            </w:rPr>
            <w:id w:val="-1980523809"/>
            <w:showingPlcHdr/>
            <w:text/>
          </w:sdtPr>
          <w:sdtEndPr/>
          <w:sdtContent>
            <w:tc>
              <w:tcPr>
                <w:tcW w:w="7086" w:type="dxa"/>
              </w:tcPr>
              <w:p w14:paraId="1B63313C" w14:textId="0385E1DE" w:rsidR="00B70BC2" w:rsidRPr="00B70BC2" w:rsidRDefault="00C34B27" w:rsidP="00AB45B1">
                <w:pPr>
                  <w:rPr>
                    <w:rFonts w:ascii="Source Sans Pro" w:hAnsi="Source Sans Pro"/>
                    <w:sz w:val="22"/>
                    <w:szCs w:val="22"/>
                  </w:rPr>
                </w:pPr>
                <w:r>
                  <w:rPr>
                    <w:rFonts w:ascii="Source Sans Pro" w:hAnsi="Source Sans Pro"/>
                  </w:rPr>
                  <w:t xml:space="preserve">     </w:t>
                </w:r>
              </w:p>
            </w:tc>
          </w:sdtContent>
        </w:sdt>
      </w:tr>
      <w:tr w:rsidR="00B70BC2" w:rsidRPr="00B70BC2" w14:paraId="2CA60C47" w14:textId="77777777" w:rsidTr="00AB45B1">
        <w:trPr>
          <w:trHeight w:val="170"/>
        </w:trPr>
        <w:tc>
          <w:tcPr>
            <w:tcW w:w="2268" w:type="dxa"/>
          </w:tcPr>
          <w:p w14:paraId="74EE395E"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Teilnehmergebühr</w:t>
            </w:r>
          </w:p>
        </w:tc>
        <w:sdt>
          <w:sdtPr>
            <w:rPr>
              <w:rFonts w:ascii="Source Sans Pro" w:hAnsi="Source Sans Pro"/>
            </w:rPr>
            <w:id w:val="884986195"/>
            <w:showingPlcHdr/>
            <w:text/>
          </w:sdtPr>
          <w:sdtEndPr/>
          <w:sdtContent>
            <w:tc>
              <w:tcPr>
                <w:tcW w:w="7086" w:type="dxa"/>
              </w:tcPr>
              <w:p w14:paraId="721BB971" w14:textId="498A0A61" w:rsidR="00B70BC2" w:rsidRPr="00B70BC2" w:rsidRDefault="00C34B27" w:rsidP="0057127B">
                <w:pPr>
                  <w:rPr>
                    <w:rFonts w:ascii="Source Sans Pro" w:hAnsi="Source Sans Pro"/>
                    <w:sz w:val="22"/>
                    <w:szCs w:val="22"/>
                  </w:rPr>
                </w:pPr>
                <w:r>
                  <w:rPr>
                    <w:rFonts w:ascii="Source Sans Pro" w:hAnsi="Source Sans Pro"/>
                  </w:rPr>
                  <w:t xml:space="preserve">     </w:t>
                </w:r>
              </w:p>
            </w:tc>
          </w:sdtContent>
        </w:sdt>
      </w:tr>
      <w:tr w:rsidR="00B70BC2" w:rsidRPr="00B70BC2" w14:paraId="3E33E206" w14:textId="77777777" w:rsidTr="00AB45B1">
        <w:trPr>
          <w:trHeight w:val="170"/>
        </w:trPr>
        <w:tc>
          <w:tcPr>
            <w:tcW w:w="2268" w:type="dxa"/>
            <w:shd w:val="clear" w:color="auto" w:fill="auto"/>
          </w:tcPr>
          <w:p w14:paraId="7931CCBE"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Anmeldeschluss</w:t>
            </w:r>
          </w:p>
        </w:tc>
        <w:sdt>
          <w:sdtPr>
            <w:rPr>
              <w:rFonts w:ascii="Source Sans Pro" w:hAnsi="Source Sans Pro"/>
              <w:b/>
            </w:rPr>
            <w:id w:val="354312841"/>
            <w:showingPlcHdr/>
            <w:text/>
          </w:sdtPr>
          <w:sdtEndPr/>
          <w:sdtContent>
            <w:tc>
              <w:tcPr>
                <w:tcW w:w="7086" w:type="dxa"/>
                <w:shd w:val="clear" w:color="auto" w:fill="auto"/>
              </w:tcPr>
              <w:p w14:paraId="068883C5" w14:textId="24080474" w:rsidR="00B70BC2" w:rsidRPr="00B70BC2" w:rsidRDefault="00C34B27" w:rsidP="00AB45B1">
                <w:pPr>
                  <w:rPr>
                    <w:rFonts w:ascii="Source Sans Pro" w:hAnsi="Source Sans Pro"/>
                    <w:b/>
                    <w:sz w:val="22"/>
                    <w:szCs w:val="22"/>
                  </w:rPr>
                </w:pPr>
                <w:r>
                  <w:rPr>
                    <w:rFonts w:ascii="Source Sans Pro" w:hAnsi="Source Sans Pro"/>
                    <w:b/>
                  </w:rPr>
                  <w:t xml:space="preserve">     </w:t>
                </w:r>
              </w:p>
            </w:tc>
          </w:sdtContent>
        </w:sdt>
      </w:tr>
      <w:tr w:rsidR="00B70BC2" w:rsidRPr="00B70BC2" w14:paraId="1C55147B" w14:textId="77777777" w:rsidTr="00AB45B1">
        <w:trPr>
          <w:trHeight w:val="170"/>
        </w:trPr>
        <w:tc>
          <w:tcPr>
            <w:tcW w:w="2268" w:type="dxa"/>
          </w:tcPr>
          <w:p w14:paraId="6772E8A1"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Anmeldung</w:t>
            </w:r>
          </w:p>
        </w:tc>
        <w:sdt>
          <w:sdtPr>
            <w:rPr>
              <w:rFonts w:ascii="Source Sans Pro" w:hAnsi="Source Sans Pro"/>
            </w:rPr>
            <w:id w:val="171920528"/>
            <w:text/>
          </w:sdtPr>
          <w:sdtEndPr/>
          <w:sdtContent>
            <w:tc>
              <w:tcPr>
                <w:tcW w:w="7086" w:type="dxa"/>
              </w:tcPr>
              <w:p w14:paraId="3E534A45" w14:textId="6759275F" w:rsidR="00B70BC2" w:rsidRPr="00B70BC2" w:rsidRDefault="00B70BC2" w:rsidP="00AB45B1">
                <w:pPr>
                  <w:rPr>
                    <w:rFonts w:ascii="Source Sans Pro" w:hAnsi="Source Sans Pro"/>
                    <w:sz w:val="22"/>
                    <w:szCs w:val="22"/>
                  </w:rPr>
                </w:pPr>
                <w:r w:rsidRPr="00B70BC2">
                  <w:rPr>
                    <w:rFonts w:ascii="Source Sans Pro" w:hAnsi="Source Sans Pro"/>
                    <w:sz w:val="22"/>
                    <w:szCs w:val="22"/>
                  </w:rPr>
                  <w:t>Online Anmeldun</w:t>
                </w:r>
                <w:r w:rsidR="001A3565">
                  <w:rPr>
                    <w:rFonts w:ascii="Source Sans Pro" w:hAnsi="Source Sans Pro"/>
                    <w:sz w:val="22"/>
                    <w:szCs w:val="22"/>
                  </w:rPr>
                  <w:t>g</w:t>
                </w:r>
                <w:r w:rsidRPr="00B70BC2">
                  <w:rPr>
                    <w:rFonts w:ascii="Source Sans Pro" w:hAnsi="Source Sans Pro"/>
                    <w:sz w:val="22"/>
                    <w:szCs w:val="22"/>
                  </w:rPr>
                  <w:t xml:space="preserve"> unter </w:t>
                </w:r>
                <w:r w:rsidR="001A3565">
                  <w:rPr>
                    <w:rFonts w:ascii="Source Sans Pro" w:hAnsi="Source Sans Pro"/>
                    <w:sz w:val="22"/>
                    <w:szCs w:val="22"/>
                  </w:rPr>
                  <w:t>/per E-Mail an</w:t>
                </w:r>
              </w:p>
            </w:tc>
          </w:sdtContent>
        </w:sdt>
      </w:tr>
      <w:tr w:rsidR="00B70BC2" w:rsidRPr="00B70BC2" w14:paraId="5ABA2425" w14:textId="77777777" w:rsidTr="00AB45B1">
        <w:trPr>
          <w:trHeight w:val="170"/>
        </w:trPr>
        <w:tc>
          <w:tcPr>
            <w:tcW w:w="2268" w:type="dxa"/>
          </w:tcPr>
          <w:p w14:paraId="06FF7D3E" w14:textId="77777777" w:rsidR="00B70BC2" w:rsidRPr="00B70BC2" w:rsidRDefault="00B70BC2" w:rsidP="00AB45B1">
            <w:pPr>
              <w:rPr>
                <w:rFonts w:ascii="Source Sans Pro" w:hAnsi="Source Sans Pro"/>
                <w:b/>
                <w:sz w:val="22"/>
                <w:szCs w:val="22"/>
              </w:rPr>
            </w:pPr>
            <w:r w:rsidRPr="00B70BC2">
              <w:rPr>
                <w:rFonts w:ascii="Source Sans Pro" w:hAnsi="Source Sans Pro"/>
                <w:b/>
                <w:sz w:val="22"/>
                <w:szCs w:val="22"/>
              </w:rPr>
              <w:t>Sonstige Info</w:t>
            </w:r>
          </w:p>
        </w:tc>
        <w:sdt>
          <w:sdtPr>
            <w:rPr>
              <w:rFonts w:ascii="Source Sans Pro" w:hAnsi="Source Sans Pro"/>
            </w:rPr>
            <w:id w:val="-137731556"/>
            <w:showingPlcHdr/>
          </w:sdtPr>
          <w:sdtEndPr>
            <w:rPr>
              <w:rFonts w:ascii="Times New Roman" w:hAnsi="Times New Roman"/>
            </w:rPr>
          </w:sdtEndPr>
          <w:sdtContent>
            <w:tc>
              <w:tcPr>
                <w:tcW w:w="7086" w:type="dxa"/>
              </w:tcPr>
              <w:p w14:paraId="441452D2" w14:textId="17696461" w:rsidR="00B70BC2" w:rsidRPr="00EE7AE9" w:rsidRDefault="001A3565" w:rsidP="00EE7AE9">
                <w:pPr>
                  <w:rPr>
                    <w:rFonts w:ascii="Source Sans Pro" w:hAnsi="Source Sans Pro"/>
                  </w:rPr>
                </w:pPr>
                <w:r>
                  <w:rPr>
                    <w:rFonts w:ascii="Source Sans Pro" w:hAnsi="Source Sans Pro"/>
                  </w:rPr>
                  <w:t xml:space="preserve">     </w:t>
                </w:r>
              </w:p>
            </w:tc>
          </w:sdtContent>
        </w:sdt>
      </w:tr>
      <w:tr w:rsidR="00684897" w:rsidRPr="00B70BC2" w14:paraId="1DE215F1" w14:textId="77777777" w:rsidTr="00AB45B1">
        <w:trPr>
          <w:trHeight w:val="170"/>
        </w:trPr>
        <w:tc>
          <w:tcPr>
            <w:tcW w:w="2268" w:type="dxa"/>
          </w:tcPr>
          <w:p w14:paraId="320981D3" w14:textId="77777777" w:rsidR="00684897" w:rsidRPr="00B70BC2" w:rsidRDefault="00684897" w:rsidP="00AB45B1">
            <w:pPr>
              <w:rPr>
                <w:rFonts w:ascii="Source Sans Pro" w:hAnsi="Source Sans Pro"/>
                <w:b/>
              </w:rPr>
            </w:pPr>
            <w:r w:rsidRPr="00684897">
              <w:rPr>
                <w:rFonts w:ascii="Source Sans Pro" w:hAnsi="Source Sans Pro"/>
                <w:b/>
                <w:sz w:val="22"/>
                <w:szCs w:val="22"/>
              </w:rPr>
              <w:t>Unfall</w:t>
            </w:r>
          </w:p>
        </w:tc>
        <w:tc>
          <w:tcPr>
            <w:tcW w:w="7086" w:type="dxa"/>
          </w:tcPr>
          <w:sdt>
            <w:sdtPr>
              <w:rPr>
                <w:rFonts w:ascii="Source Sans Pro" w:hAnsi="Source Sans Pro"/>
                <w:u w:val="single"/>
              </w:rPr>
              <w:id w:val="187185888"/>
            </w:sdtPr>
            <w:sdtEndPr>
              <w:rPr>
                <w:u w:val="none"/>
              </w:rPr>
            </w:sdtEndPr>
            <w:sdtContent>
              <w:p w14:paraId="31C64216" w14:textId="77777777" w:rsidR="00684897" w:rsidRPr="00D401A8" w:rsidRDefault="00D401A8" w:rsidP="00684897">
                <w:pPr>
                  <w:rPr>
                    <w:rFonts w:ascii="Source Sans Pro" w:hAnsi="Source Sans Pro"/>
                    <w:sz w:val="22"/>
                    <w:szCs w:val="22"/>
                  </w:rPr>
                </w:pPr>
                <w:r w:rsidRPr="00D401A8">
                  <w:rPr>
                    <w:rFonts w:ascii="Source Sans Pro" w:hAnsi="Source Sans Pro"/>
                    <w:sz w:val="22"/>
                    <w:szCs w:val="22"/>
                  </w:rPr>
                  <w:t>Mitglieder des BVS Bayern sind im Rahmen der Unfallversicherung versichert.</w:t>
                </w:r>
              </w:p>
            </w:sdtContent>
          </w:sdt>
        </w:tc>
      </w:tr>
      <w:tr w:rsidR="00684897" w:rsidRPr="00B70BC2" w14:paraId="19ABE7FF" w14:textId="77777777" w:rsidTr="00AB45B1">
        <w:trPr>
          <w:trHeight w:val="170"/>
        </w:trPr>
        <w:tc>
          <w:tcPr>
            <w:tcW w:w="2268" w:type="dxa"/>
          </w:tcPr>
          <w:p w14:paraId="05709120" w14:textId="77777777" w:rsidR="00684897" w:rsidRDefault="00684897" w:rsidP="00AB45B1">
            <w:pPr>
              <w:rPr>
                <w:rFonts w:ascii="Source Sans Pro" w:hAnsi="Source Sans Pro"/>
                <w:b/>
              </w:rPr>
            </w:pPr>
            <w:r w:rsidRPr="00684897">
              <w:rPr>
                <w:rFonts w:ascii="Source Sans Pro" w:hAnsi="Source Sans Pro"/>
                <w:b/>
                <w:sz w:val="22"/>
                <w:szCs w:val="22"/>
              </w:rPr>
              <w:t>Haftpflicht</w:t>
            </w:r>
          </w:p>
        </w:tc>
        <w:tc>
          <w:tcPr>
            <w:tcW w:w="7086" w:type="dxa"/>
          </w:tcPr>
          <w:sdt>
            <w:sdtPr>
              <w:rPr>
                <w:rFonts w:ascii="Source Sans Pro" w:hAnsi="Source Sans Pro"/>
                <w:u w:val="single"/>
              </w:rPr>
              <w:id w:val="-365361074"/>
            </w:sdtPr>
            <w:sdtEndPr>
              <w:rPr>
                <w:u w:val="none"/>
              </w:rPr>
            </w:sdtEndPr>
            <w:sdtContent>
              <w:p w14:paraId="4A7C328B" w14:textId="4DCDEE95" w:rsidR="00684897" w:rsidRPr="00D401A8" w:rsidRDefault="00D401A8" w:rsidP="00684897">
                <w:pPr>
                  <w:rPr>
                    <w:rFonts w:ascii="Source Sans Pro" w:hAnsi="Source Sans Pro"/>
                    <w:sz w:val="22"/>
                    <w:szCs w:val="22"/>
                  </w:rPr>
                </w:pPr>
                <w:r w:rsidRPr="00D401A8">
                  <w:rPr>
                    <w:rFonts w:ascii="Source Sans Pro" w:hAnsi="Source Sans Pro"/>
                    <w:sz w:val="22"/>
                    <w:szCs w:val="22"/>
                  </w:rPr>
                  <w:t>Alle Teilnehmer</w:t>
                </w:r>
                <w:r w:rsidR="00EE7AE9">
                  <w:rPr>
                    <w:rFonts w:ascii="Source Sans Pro" w:hAnsi="Source Sans Pro"/>
                    <w:sz w:val="22"/>
                    <w:szCs w:val="22"/>
                  </w:rPr>
                  <w:t xml:space="preserve">*innen </w:t>
                </w:r>
                <w:r w:rsidRPr="00D401A8">
                  <w:rPr>
                    <w:rFonts w:ascii="Source Sans Pro" w:hAnsi="Source Sans Pro"/>
                    <w:sz w:val="22"/>
                    <w:szCs w:val="22"/>
                  </w:rPr>
                  <w:t>sind während der Veranstaltung im Rahmen der Haftpflichtversicherung</w:t>
                </w:r>
                <w:r>
                  <w:rPr>
                    <w:rFonts w:ascii="Source Sans Pro" w:hAnsi="Source Sans Pro"/>
                    <w:sz w:val="22"/>
                    <w:szCs w:val="22"/>
                  </w:rPr>
                  <w:t xml:space="preserve"> </w:t>
                </w:r>
                <w:r w:rsidRPr="00D401A8">
                  <w:rPr>
                    <w:rFonts w:ascii="Source Sans Pro" w:hAnsi="Source Sans Pro"/>
                    <w:sz w:val="22"/>
                    <w:szCs w:val="22"/>
                  </w:rPr>
                  <w:t>versichert.</w:t>
                </w:r>
              </w:p>
            </w:sdtContent>
          </w:sdt>
        </w:tc>
      </w:tr>
    </w:tbl>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4A0" w:firstRow="1" w:lastRow="0" w:firstColumn="1" w:lastColumn="0" w:noHBand="0" w:noVBand="1"/>
        <w:tblCaption w:val="Angaben zur Veranstaltung"/>
      </w:tblPr>
      <w:tblGrid>
        <w:gridCol w:w="3800"/>
        <w:gridCol w:w="1853"/>
        <w:gridCol w:w="1848"/>
        <w:gridCol w:w="1853"/>
      </w:tblGrid>
      <w:tr w:rsidR="00684897" w:rsidRPr="00775F89" w14:paraId="2CD2B7B9" w14:textId="77777777" w:rsidTr="00785E5F">
        <w:trPr>
          <w:trHeight w:val="571"/>
        </w:trPr>
        <w:tc>
          <w:tcPr>
            <w:tcW w:w="3800" w:type="dxa"/>
          </w:tcPr>
          <w:p w14:paraId="72EFF1E2" w14:textId="77777777" w:rsidR="00684897" w:rsidRPr="00775F89" w:rsidRDefault="00684897" w:rsidP="00785E5F">
            <w:pPr>
              <w:rPr>
                <w:rFonts w:ascii="Source Sans Pro" w:hAnsi="Source Sans Pro"/>
              </w:rPr>
            </w:pPr>
            <w:r w:rsidRPr="00775F89">
              <w:rPr>
                <w:rFonts w:ascii="Source Sans Pro" w:hAnsi="Source Sans Pro"/>
                <w:b/>
                <w:sz w:val="22"/>
                <w:szCs w:val="22"/>
              </w:rPr>
              <w:t>Zusatzinformationen</w:t>
            </w:r>
          </w:p>
        </w:tc>
        <w:tc>
          <w:tcPr>
            <w:tcW w:w="1853" w:type="dxa"/>
          </w:tcPr>
          <w:p w14:paraId="7A1F598B"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vorhanden</w:t>
            </w:r>
            <w:r w:rsidRPr="00775F89">
              <w:rPr>
                <w:rFonts w:ascii="Source Sans Pro" w:hAnsi="Source Sans Pro"/>
                <w:noProof/>
              </w:rPr>
              <w:drawing>
                <wp:anchor distT="0" distB="0" distL="114300" distR="114300" simplePos="0" relativeHeight="251662336" behindDoc="0" locked="0" layoutInCell="1" allowOverlap="1" wp14:anchorId="67FBE1AA" wp14:editId="450D359D">
                  <wp:simplePos x="0" y="0"/>
                  <wp:positionH relativeFrom="margin">
                    <wp:posOffset>0</wp:posOffset>
                  </wp:positionH>
                  <wp:positionV relativeFrom="margin">
                    <wp:posOffset>0</wp:posOffset>
                  </wp:positionV>
                  <wp:extent cx="208800" cy="216000"/>
                  <wp:effectExtent l="0" t="0" r="1270" b="0"/>
                  <wp:wrapTopAndBottom/>
                  <wp:docPr id="19" name="Bild 9" descr="Smiley_lach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_lache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8" w:type="dxa"/>
          </w:tcPr>
          <w:p w14:paraId="1FBB1FCF"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auf Anfrage</w:t>
            </w:r>
            <w:r w:rsidRPr="00775F89">
              <w:rPr>
                <w:rFonts w:ascii="Source Sans Pro" w:hAnsi="Source Sans Pro"/>
                <w:noProof/>
              </w:rPr>
              <w:drawing>
                <wp:anchor distT="0" distB="0" distL="114300" distR="114300" simplePos="0" relativeHeight="251663360" behindDoc="0" locked="0" layoutInCell="1" allowOverlap="1" wp14:anchorId="26CE8F5E" wp14:editId="5D5EDFFD">
                  <wp:simplePos x="0" y="0"/>
                  <wp:positionH relativeFrom="margin">
                    <wp:posOffset>1270</wp:posOffset>
                  </wp:positionH>
                  <wp:positionV relativeFrom="margin">
                    <wp:posOffset>0</wp:posOffset>
                  </wp:positionV>
                  <wp:extent cx="205200" cy="216000"/>
                  <wp:effectExtent l="0" t="0" r="4445" b="0"/>
                  <wp:wrapTopAndBottom/>
                  <wp:docPr id="21" name="Bild 10" descr="Smiley_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y_neutr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2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3" w:type="dxa"/>
          </w:tcPr>
          <w:p w14:paraId="68C01AD8" w14:textId="77777777" w:rsidR="00684897" w:rsidRPr="00775F89" w:rsidRDefault="00684897" w:rsidP="00785E5F">
            <w:pPr>
              <w:rPr>
                <w:rFonts w:ascii="Source Sans Pro" w:hAnsi="Source Sans Pro"/>
                <w:sz w:val="22"/>
                <w:szCs w:val="22"/>
              </w:rPr>
            </w:pPr>
            <w:r w:rsidRPr="00775F89">
              <w:rPr>
                <w:rFonts w:ascii="Source Sans Pro" w:hAnsi="Source Sans Pro"/>
                <w:noProof/>
              </w:rPr>
              <w:drawing>
                <wp:anchor distT="0" distB="0" distL="114300" distR="114300" simplePos="0" relativeHeight="251664384" behindDoc="0" locked="0" layoutInCell="1" allowOverlap="1" wp14:anchorId="1BC3DAC2" wp14:editId="43AC02E4">
                  <wp:simplePos x="0" y="0"/>
                  <wp:positionH relativeFrom="margin">
                    <wp:posOffset>-1905</wp:posOffset>
                  </wp:positionH>
                  <wp:positionV relativeFrom="margin">
                    <wp:posOffset>-635</wp:posOffset>
                  </wp:positionV>
                  <wp:extent cx="208800" cy="216000"/>
                  <wp:effectExtent l="0" t="0" r="1270" b="0"/>
                  <wp:wrapTopAndBottom/>
                  <wp:docPr id="22" name="Bild 13" descr="Smiley_trau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iley_traur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89">
              <w:rPr>
                <w:rFonts w:ascii="Source Sans Pro" w:hAnsi="Source Sans Pro"/>
                <w:sz w:val="22"/>
                <w:szCs w:val="22"/>
              </w:rPr>
              <w:t>nicht vorhanden</w:t>
            </w:r>
          </w:p>
        </w:tc>
      </w:tr>
      <w:tr w:rsidR="00684897" w:rsidRPr="00775F89" w14:paraId="01A86C66" w14:textId="77777777" w:rsidTr="00785E5F">
        <w:tc>
          <w:tcPr>
            <w:tcW w:w="3800" w:type="dxa"/>
          </w:tcPr>
          <w:p w14:paraId="2ADEF339"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Sportstätten barrierefrei?</w:t>
            </w:r>
          </w:p>
        </w:tc>
        <w:tc>
          <w:tcPr>
            <w:tcW w:w="1853" w:type="dxa"/>
          </w:tcPr>
          <w:p w14:paraId="4625A254" w14:textId="4F76A0E3" w:rsidR="00684897" w:rsidRPr="00775F89" w:rsidRDefault="001A3565" w:rsidP="00785E5F">
            <w:pPr>
              <w:rPr>
                <w:rFonts w:ascii="Source Sans Pro" w:hAnsi="Source Sans Pro"/>
              </w:rPr>
            </w:pPr>
            <w:sdt>
              <w:sdtPr>
                <w:rPr>
                  <w:rFonts w:ascii="Source Sans Pro" w:hAnsi="Source Sans Pro"/>
                </w:rPr>
                <w:alias w:val="Sportstätte barrierefrei"/>
                <w:tag w:val="Sportstaette"/>
                <w:id w:val="-1908149332"/>
                <w14:checkbox>
                  <w14:checked w14:val="0"/>
                  <w14:checkedState w14:val="2612" w14:font="MS Gothic"/>
                  <w14:uncheckedState w14:val="2610" w14:font="MS Gothic"/>
                </w14:checkbox>
              </w:sdtPr>
              <w:sdtEndPr/>
              <w:sdtContent>
                <w:r w:rsidRPr="001A3565">
                  <w:rPr>
                    <w:rFonts w:ascii="MS Gothic" w:hAnsi="MS Gothic" w:hint="eastAsia"/>
                  </w:rPr>
                  <w:t>☐</w:t>
                </w:r>
              </w:sdtContent>
            </w:sdt>
          </w:p>
        </w:tc>
        <w:tc>
          <w:tcPr>
            <w:tcW w:w="1848" w:type="dxa"/>
          </w:tcPr>
          <w:p w14:paraId="2CD15B71" w14:textId="77777777" w:rsidR="00684897" w:rsidRPr="00775F89" w:rsidRDefault="001A3565" w:rsidP="00785E5F">
            <w:pPr>
              <w:rPr>
                <w:rFonts w:ascii="Source Sans Pro" w:hAnsi="Source Sans Pro"/>
              </w:rPr>
            </w:pPr>
            <w:sdt>
              <w:sdtPr>
                <w:rPr>
                  <w:rFonts w:ascii="Source Sans Pro" w:hAnsi="Source Sans Pro"/>
                </w:rPr>
                <w:alias w:val="Sportstätte Barrierefreiheit auf Anfrage"/>
                <w:tag w:val="Sportstaette"/>
                <w:id w:val="2010403577"/>
                <w14:checkbox>
                  <w14:checked w14:val="0"/>
                  <w14:checkedState w14:val="2612" w14:font="MS Gothic"/>
                  <w14:uncheckedState w14:val="2610" w14:font="MS Gothic"/>
                </w14:checkbox>
              </w:sdtPr>
              <w:sdtEndPr/>
              <w:sdtContent>
                <w:r w:rsidR="00D401A8">
                  <w:rPr>
                    <w:rFonts w:ascii="MS Gothic" w:eastAsia="MS Gothic" w:hAnsi="MS Gothic" w:hint="eastAsia"/>
                  </w:rPr>
                  <w:t>☐</w:t>
                </w:r>
              </w:sdtContent>
            </w:sdt>
          </w:p>
        </w:tc>
        <w:tc>
          <w:tcPr>
            <w:tcW w:w="1853" w:type="dxa"/>
          </w:tcPr>
          <w:p w14:paraId="76ADB93E" w14:textId="77777777" w:rsidR="00684897" w:rsidRPr="00775F89" w:rsidRDefault="001A3565" w:rsidP="00785E5F">
            <w:pPr>
              <w:rPr>
                <w:rFonts w:ascii="Source Sans Pro" w:hAnsi="Source Sans Pro"/>
              </w:rPr>
            </w:pPr>
            <w:sdt>
              <w:sdtPr>
                <w:rPr>
                  <w:rFonts w:ascii="Source Sans Pro" w:hAnsi="Source Sans Pro"/>
                </w:rPr>
                <w:alias w:val="Sportstätte nicht barrierefrei"/>
                <w:tag w:val="Sportstaette"/>
                <w:id w:val="2134135298"/>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r>
      <w:tr w:rsidR="00684897" w:rsidRPr="00775F89" w14:paraId="5D5E23DC" w14:textId="77777777" w:rsidTr="00785E5F">
        <w:tc>
          <w:tcPr>
            <w:tcW w:w="3800" w:type="dxa"/>
          </w:tcPr>
          <w:p w14:paraId="355335AF"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Behindertentoilette vorhanden?</w:t>
            </w:r>
          </w:p>
        </w:tc>
        <w:tc>
          <w:tcPr>
            <w:tcW w:w="1853" w:type="dxa"/>
          </w:tcPr>
          <w:p w14:paraId="543F4FFE" w14:textId="4A95AE24" w:rsidR="00684897" w:rsidRPr="00775F89" w:rsidRDefault="001A3565" w:rsidP="00785E5F">
            <w:pPr>
              <w:rPr>
                <w:rFonts w:ascii="Source Sans Pro" w:hAnsi="Source Sans Pro"/>
              </w:rPr>
            </w:pPr>
            <w:sdt>
              <w:sdtPr>
                <w:rPr>
                  <w:rFonts w:ascii="Source Sans Pro" w:hAnsi="Source Sans Pro"/>
                </w:rPr>
                <w:alias w:val="Behindertentoilette vorhanden"/>
                <w:tag w:val="Behindertentoilette vorhanden"/>
                <w:id w:val="2122567228"/>
                <w14:checkbox>
                  <w14:checked w14:val="0"/>
                  <w14:checkedState w14:val="2612" w14:font="MS Gothic"/>
                  <w14:uncheckedState w14:val="2610" w14:font="MS Gothic"/>
                </w14:checkbox>
              </w:sdtPr>
              <w:sdtEndPr/>
              <w:sdtContent>
                <w:r w:rsidRPr="001A3565">
                  <w:rPr>
                    <w:rFonts w:ascii="MS Gothic" w:hAnsi="MS Gothic" w:hint="eastAsia"/>
                  </w:rPr>
                  <w:t>☐</w:t>
                </w:r>
              </w:sdtContent>
            </w:sdt>
          </w:p>
        </w:tc>
        <w:tc>
          <w:tcPr>
            <w:tcW w:w="1848" w:type="dxa"/>
          </w:tcPr>
          <w:p w14:paraId="1BECAB50" w14:textId="4D94B2EE" w:rsidR="00684897" w:rsidRPr="00775F89" w:rsidRDefault="001A3565" w:rsidP="00785E5F">
            <w:pPr>
              <w:rPr>
                <w:rFonts w:ascii="Source Sans Pro" w:hAnsi="Source Sans Pro"/>
              </w:rPr>
            </w:pPr>
            <w:sdt>
              <w:sdtPr>
                <w:rPr>
                  <w:rFonts w:ascii="Source Sans Pro" w:hAnsi="Source Sans Pro"/>
                </w:rPr>
                <w:alias w:val="Behindertentoilette auf Anfrage"/>
                <w:tag w:val="Behindertentoilette auf Anfrage"/>
                <w:id w:val="717787018"/>
                <w14:checkbox>
                  <w14:checked w14:val="0"/>
                  <w14:checkedState w14:val="2612" w14:font="MS Gothic"/>
                  <w14:uncheckedState w14:val="2610" w14:font="MS Gothic"/>
                </w14:checkbox>
              </w:sdtPr>
              <w:sdtEndPr/>
              <w:sdtContent>
                <w:r w:rsidR="000E07ED">
                  <w:rPr>
                    <w:rFonts w:ascii="MS Gothic" w:eastAsia="MS Gothic" w:hAnsi="MS Gothic" w:hint="eastAsia"/>
                  </w:rPr>
                  <w:t>☐</w:t>
                </w:r>
              </w:sdtContent>
            </w:sdt>
          </w:p>
        </w:tc>
        <w:tc>
          <w:tcPr>
            <w:tcW w:w="1853" w:type="dxa"/>
          </w:tcPr>
          <w:p w14:paraId="6174EABC" w14:textId="77777777" w:rsidR="00684897" w:rsidRPr="00775F89" w:rsidRDefault="001A3565" w:rsidP="00785E5F">
            <w:pPr>
              <w:rPr>
                <w:rFonts w:ascii="Source Sans Pro" w:hAnsi="Source Sans Pro"/>
              </w:rPr>
            </w:pPr>
            <w:sdt>
              <w:sdtPr>
                <w:rPr>
                  <w:rFonts w:ascii="Source Sans Pro" w:hAnsi="Source Sans Pro"/>
                </w:rPr>
                <w:alias w:val="Keine Behindertentoilette"/>
                <w:tag w:val="Keine Behindertentoilette"/>
                <w:id w:val="-257757264"/>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r>
      <w:tr w:rsidR="00684897" w:rsidRPr="00775F89" w14:paraId="58404EAE" w14:textId="77777777" w:rsidTr="00785E5F">
        <w:tc>
          <w:tcPr>
            <w:tcW w:w="3800" w:type="dxa"/>
          </w:tcPr>
          <w:p w14:paraId="7F928888"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Behindertenparkplätze vorhanden?</w:t>
            </w:r>
          </w:p>
        </w:tc>
        <w:tc>
          <w:tcPr>
            <w:tcW w:w="1853" w:type="dxa"/>
          </w:tcPr>
          <w:p w14:paraId="338CD2E7" w14:textId="0BE5CBAE" w:rsidR="00684897" w:rsidRPr="00775F89" w:rsidRDefault="001A3565" w:rsidP="00785E5F">
            <w:pPr>
              <w:rPr>
                <w:rFonts w:ascii="Source Sans Pro" w:hAnsi="Source Sans Pro"/>
              </w:rPr>
            </w:pPr>
            <w:sdt>
              <w:sdtPr>
                <w:rPr>
                  <w:rFonts w:ascii="Source Sans Pro" w:hAnsi="Source Sans Pro"/>
                </w:rPr>
                <w:alias w:val="Behindertenparkplätze vorhanden"/>
                <w:tag w:val="Behindertenparkplätze vorhanden"/>
                <w:id w:val="-1534111547"/>
                <w14:checkbox>
                  <w14:checked w14:val="0"/>
                  <w14:checkedState w14:val="2612" w14:font="MS Gothic"/>
                  <w14:uncheckedState w14:val="2610" w14:font="MS Gothic"/>
                </w14:checkbox>
              </w:sdtPr>
              <w:sdtEndPr/>
              <w:sdtContent>
                <w:r w:rsidRPr="001A3565">
                  <w:rPr>
                    <w:rFonts w:ascii="MS Gothic" w:hAnsi="MS Gothic" w:hint="eastAsia"/>
                  </w:rPr>
                  <w:t>☐</w:t>
                </w:r>
              </w:sdtContent>
            </w:sdt>
          </w:p>
        </w:tc>
        <w:tc>
          <w:tcPr>
            <w:tcW w:w="1848" w:type="dxa"/>
          </w:tcPr>
          <w:p w14:paraId="3C83A762" w14:textId="77777777" w:rsidR="00684897" w:rsidRPr="00775F89" w:rsidRDefault="001A3565" w:rsidP="00785E5F">
            <w:pPr>
              <w:rPr>
                <w:rFonts w:ascii="Source Sans Pro" w:hAnsi="Source Sans Pro"/>
              </w:rPr>
            </w:pPr>
            <w:sdt>
              <w:sdtPr>
                <w:rPr>
                  <w:rFonts w:ascii="Source Sans Pro" w:hAnsi="Source Sans Pro"/>
                </w:rPr>
                <w:alias w:val="Behindertenparkplätze auf Anfrage"/>
                <w:tag w:val="Behindertenparkplätze auf Anfrage"/>
                <w:id w:val="-154928505"/>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c>
          <w:tcPr>
            <w:tcW w:w="1853" w:type="dxa"/>
          </w:tcPr>
          <w:p w14:paraId="21B92EAC" w14:textId="77777777" w:rsidR="00684897" w:rsidRPr="00775F89" w:rsidRDefault="001A3565" w:rsidP="00785E5F">
            <w:pPr>
              <w:rPr>
                <w:rFonts w:ascii="Source Sans Pro" w:hAnsi="Source Sans Pro"/>
              </w:rPr>
            </w:pPr>
            <w:sdt>
              <w:sdtPr>
                <w:rPr>
                  <w:rFonts w:ascii="Source Sans Pro" w:hAnsi="Source Sans Pro"/>
                </w:rPr>
                <w:alias w:val="Keine Behindertenparkplätze"/>
                <w:tag w:val="Keine Behindertenparkplätze"/>
                <w:id w:val="1927307270"/>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r>
      <w:tr w:rsidR="00684897" w:rsidRPr="00775F89" w14:paraId="36FC2B63" w14:textId="77777777" w:rsidTr="00785E5F">
        <w:tc>
          <w:tcPr>
            <w:tcW w:w="3800" w:type="dxa"/>
          </w:tcPr>
          <w:p w14:paraId="36174D04"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Unterkunftsmöglichkeiten barrierefrei?</w:t>
            </w:r>
          </w:p>
        </w:tc>
        <w:tc>
          <w:tcPr>
            <w:tcW w:w="1853" w:type="dxa"/>
          </w:tcPr>
          <w:p w14:paraId="36F26A32" w14:textId="77777777" w:rsidR="00684897" w:rsidRPr="00775F89" w:rsidRDefault="001A3565" w:rsidP="00785E5F">
            <w:pPr>
              <w:rPr>
                <w:rFonts w:ascii="Source Sans Pro" w:hAnsi="Source Sans Pro"/>
              </w:rPr>
            </w:pPr>
            <w:sdt>
              <w:sdtPr>
                <w:rPr>
                  <w:rFonts w:ascii="Source Sans Pro" w:hAnsi="Source Sans Pro"/>
                </w:rPr>
                <w:alias w:val="Unterkunft barrierefrei"/>
                <w:tag w:val="Unterkunft barrierefrei"/>
                <w:id w:val="385145455"/>
                <w14:checkbox>
                  <w14:checked w14:val="0"/>
                  <w14:checkedState w14:val="2612" w14:font="MS Gothic"/>
                  <w14:uncheckedState w14:val="2610" w14:font="MS Gothic"/>
                </w14:checkbox>
              </w:sdtPr>
              <w:sdtEndPr/>
              <w:sdtContent>
                <w:r w:rsidR="00684897" w:rsidRPr="00775F89">
                  <w:rPr>
                    <w:rFonts w:ascii="MS Gothic" w:eastAsia="MS Gothic" w:hAnsi="MS Gothic" w:cs="MS Gothic" w:hint="eastAsia"/>
                  </w:rPr>
                  <w:t>☐</w:t>
                </w:r>
              </w:sdtContent>
            </w:sdt>
          </w:p>
        </w:tc>
        <w:tc>
          <w:tcPr>
            <w:tcW w:w="1848" w:type="dxa"/>
          </w:tcPr>
          <w:p w14:paraId="0CE0CE8B" w14:textId="77777777" w:rsidR="00684897" w:rsidRPr="00775F89" w:rsidRDefault="001A3565" w:rsidP="00785E5F">
            <w:pPr>
              <w:rPr>
                <w:rFonts w:ascii="Source Sans Pro" w:hAnsi="Source Sans Pro"/>
              </w:rPr>
            </w:pPr>
            <w:sdt>
              <w:sdtPr>
                <w:rPr>
                  <w:rFonts w:ascii="Source Sans Pro" w:hAnsi="Source Sans Pro"/>
                </w:rPr>
                <w:alias w:val="Unterkunft auf Anfrage barrierefrei"/>
                <w:tag w:val="Unterkunft auf Anfrage barrierefrei"/>
                <w:id w:val="756559879"/>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53" w:type="dxa"/>
          </w:tcPr>
          <w:p w14:paraId="27605DD3" w14:textId="2E7EF081" w:rsidR="00684897" w:rsidRPr="00775F89" w:rsidRDefault="001A3565" w:rsidP="00785E5F">
            <w:pPr>
              <w:rPr>
                <w:rFonts w:ascii="Source Sans Pro" w:hAnsi="Source Sans Pro"/>
              </w:rPr>
            </w:pPr>
            <w:sdt>
              <w:sdtPr>
                <w:rPr>
                  <w:rFonts w:ascii="Source Sans Pro" w:hAnsi="Source Sans Pro"/>
                </w:rPr>
                <w:alias w:val="Unterkunft nicht barrierefrei"/>
                <w:tag w:val="Unterkunft nicht barrierefrei"/>
                <w:id w:val="-719133815"/>
                <w14:checkbox>
                  <w14:checked w14:val="0"/>
                  <w14:checkedState w14:val="2612" w14:font="MS Gothic"/>
                  <w14:uncheckedState w14:val="2610" w14:font="MS Gothic"/>
                </w14:checkbox>
              </w:sdtPr>
              <w:sdtEndPr/>
              <w:sdtContent>
                <w:r w:rsidRPr="001A3565">
                  <w:rPr>
                    <w:rFonts w:ascii="MS Gothic" w:hAnsi="MS Gothic" w:hint="eastAsia"/>
                  </w:rPr>
                  <w:t>☐</w:t>
                </w:r>
              </w:sdtContent>
            </w:sdt>
          </w:p>
        </w:tc>
      </w:tr>
      <w:tr w:rsidR="00684897" w:rsidRPr="00775F89" w14:paraId="1C3C7D8D" w14:textId="77777777" w:rsidTr="00785E5F">
        <w:tc>
          <w:tcPr>
            <w:tcW w:w="3800" w:type="dxa"/>
          </w:tcPr>
          <w:p w14:paraId="0319569A"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Gebärdendolmetscher vorhanden?</w:t>
            </w:r>
          </w:p>
        </w:tc>
        <w:tc>
          <w:tcPr>
            <w:tcW w:w="1853" w:type="dxa"/>
          </w:tcPr>
          <w:p w14:paraId="7E1BF90E" w14:textId="77777777" w:rsidR="00684897" w:rsidRPr="00775F89" w:rsidRDefault="001A3565" w:rsidP="00785E5F">
            <w:pPr>
              <w:rPr>
                <w:rFonts w:ascii="Source Sans Pro" w:hAnsi="Source Sans Pro"/>
              </w:rPr>
            </w:pPr>
            <w:sdt>
              <w:sdtPr>
                <w:rPr>
                  <w:rFonts w:ascii="Source Sans Pro" w:hAnsi="Source Sans Pro"/>
                </w:rPr>
                <w:alias w:val="Gebärdendolmetscher vorhanden"/>
                <w:tag w:val="Gebärdendolmetscher vorhanden"/>
                <w:id w:val="1736427034"/>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48" w:type="dxa"/>
          </w:tcPr>
          <w:p w14:paraId="122E8740" w14:textId="77777777" w:rsidR="00684897" w:rsidRPr="00775F89" w:rsidRDefault="001A3565" w:rsidP="00785E5F">
            <w:pPr>
              <w:rPr>
                <w:rFonts w:ascii="Source Sans Pro" w:hAnsi="Source Sans Pro"/>
              </w:rPr>
            </w:pPr>
            <w:sdt>
              <w:sdtPr>
                <w:rPr>
                  <w:rFonts w:ascii="Source Sans Pro" w:hAnsi="Source Sans Pro"/>
                </w:rPr>
                <w:alias w:val="Gebärdendolmetscher auf Anfrage"/>
                <w:tag w:val="Gebärdendolmetscher auf Anfrage"/>
                <w:id w:val="660743177"/>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53" w:type="dxa"/>
          </w:tcPr>
          <w:p w14:paraId="1E0761B7" w14:textId="053C346E" w:rsidR="00684897" w:rsidRPr="00775F89" w:rsidRDefault="001A3565" w:rsidP="00785E5F">
            <w:pPr>
              <w:rPr>
                <w:rFonts w:ascii="Source Sans Pro" w:hAnsi="Source Sans Pro"/>
              </w:rPr>
            </w:pPr>
            <w:sdt>
              <w:sdtPr>
                <w:rPr>
                  <w:rFonts w:ascii="Source Sans Pro" w:hAnsi="Source Sans Pro"/>
                </w:rPr>
                <w:alias w:val="Gebärdendolmetscher nicht vorhanden"/>
                <w:tag w:val="Gebärdendolmetscher nicht vorhanden"/>
                <w:id w:val="-1262064620"/>
                <w14:checkbox>
                  <w14:checked w14:val="0"/>
                  <w14:checkedState w14:val="2612" w14:font="MS Gothic"/>
                  <w14:uncheckedState w14:val="2610" w14:font="MS Gothic"/>
                </w14:checkbox>
              </w:sdtPr>
              <w:sdtEndPr/>
              <w:sdtContent>
                <w:r w:rsidRPr="001A3565">
                  <w:rPr>
                    <w:rFonts w:ascii="MS Gothic" w:hAnsi="MS Gothic" w:hint="eastAsia"/>
                  </w:rPr>
                  <w:t>☐</w:t>
                </w:r>
              </w:sdtContent>
            </w:sdt>
          </w:p>
        </w:tc>
      </w:tr>
      <w:tr w:rsidR="00684897" w:rsidRPr="00775F89" w14:paraId="3ECBA020" w14:textId="77777777" w:rsidTr="00785E5F">
        <w:tc>
          <w:tcPr>
            <w:tcW w:w="3800" w:type="dxa"/>
          </w:tcPr>
          <w:p w14:paraId="57A95C6B" w14:textId="77777777" w:rsidR="00684897" w:rsidRPr="00775F89" w:rsidRDefault="00684897" w:rsidP="00785E5F">
            <w:pPr>
              <w:rPr>
                <w:rFonts w:ascii="Source Sans Pro" w:hAnsi="Source Sans Pro"/>
                <w:sz w:val="22"/>
                <w:szCs w:val="22"/>
              </w:rPr>
            </w:pPr>
            <w:r w:rsidRPr="00775F89">
              <w:rPr>
                <w:rFonts w:ascii="Source Sans Pro" w:hAnsi="Source Sans Pro"/>
                <w:sz w:val="22"/>
                <w:szCs w:val="22"/>
              </w:rPr>
              <w:t>Induktionsschleife vorhanden?</w:t>
            </w:r>
          </w:p>
        </w:tc>
        <w:tc>
          <w:tcPr>
            <w:tcW w:w="1853" w:type="dxa"/>
          </w:tcPr>
          <w:p w14:paraId="174B58AE" w14:textId="77777777" w:rsidR="00684897" w:rsidRPr="00775F89" w:rsidRDefault="001A3565" w:rsidP="00785E5F">
            <w:pPr>
              <w:rPr>
                <w:rFonts w:ascii="Source Sans Pro" w:hAnsi="Source Sans Pro"/>
              </w:rPr>
            </w:pPr>
            <w:sdt>
              <w:sdtPr>
                <w:rPr>
                  <w:rFonts w:ascii="Source Sans Pro" w:hAnsi="Source Sans Pro"/>
                </w:rPr>
                <w:alias w:val="Induktionsschleife vorhanden"/>
                <w:tag w:val="Induktionsschleife vorhanden"/>
                <w:id w:val="-1778551274"/>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48" w:type="dxa"/>
          </w:tcPr>
          <w:p w14:paraId="4095BC97" w14:textId="77777777" w:rsidR="00684897" w:rsidRPr="00775F89" w:rsidRDefault="001A3565" w:rsidP="00785E5F">
            <w:pPr>
              <w:rPr>
                <w:rFonts w:ascii="Source Sans Pro" w:hAnsi="Source Sans Pro"/>
              </w:rPr>
            </w:pPr>
            <w:sdt>
              <w:sdtPr>
                <w:rPr>
                  <w:rFonts w:ascii="Source Sans Pro" w:hAnsi="Source Sans Pro"/>
                </w:rPr>
                <w:alias w:val="Induktionsschleife auf Anfrage"/>
                <w:tag w:val="Induktionsschleife auf Anfrage"/>
                <w:id w:val="-2115350906"/>
                <w14:checkbox>
                  <w14:checked w14:val="0"/>
                  <w14:checkedState w14:val="2612" w14:font="MS Gothic"/>
                  <w14:uncheckedState w14:val="2610" w14:font="MS Gothic"/>
                </w14:checkbox>
              </w:sdtPr>
              <w:sdtEndPr/>
              <w:sdtContent>
                <w:r w:rsidR="00684897">
                  <w:rPr>
                    <w:rFonts w:ascii="MS Gothic" w:eastAsia="MS Gothic" w:hAnsi="MS Gothic" w:hint="eastAsia"/>
                  </w:rPr>
                  <w:t>☐</w:t>
                </w:r>
              </w:sdtContent>
            </w:sdt>
          </w:p>
        </w:tc>
        <w:tc>
          <w:tcPr>
            <w:tcW w:w="1853" w:type="dxa"/>
          </w:tcPr>
          <w:p w14:paraId="4B70BB3B" w14:textId="23188FD9" w:rsidR="00684897" w:rsidRPr="00775F89" w:rsidRDefault="001A3565" w:rsidP="00785E5F">
            <w:pPr>
              <w:rPr>
                <w:rFonts w:ascii="Source Sans Pro" w:hAnsi="Source Sans Pro"/>
              </w:rPr>
            </w:pPr>
            <w:sdt>
              <w:sdtPr>
                <w:rPr>
                  <w:rFonts w:ascii="Source Sans Pro" w:hAnsi="Source Sans Pro"/>
                </w:rPr>
                <w:alias w:val="Induktionsschleife nicht vorhanden"/>
                <w:tag w:val="Induktionsschleife nicht vorhanden"/>
                <w:id w:val="-1340142658"/>
                <w14:checkbox>
                  <w14:checked w14:val="0"/>
                  <w14:checkedState w14:val="2612" w14:font="MS Gothic"/>
                  <w14:uncheckedState w14:val="2610" w14:font="MS Gothic"/>
                </w14:checkbox>
              </w:sdtPr>
              <w:sdtEndPr/>
              <w:sdtContent>
                <w:r w:rsidRPr="001A3565">
                  <w:rPr>
                    <w:rFonts w:ascii="MS Gothic" w:hAnsi="MS Gothic" w:hint="eastAsia"/>
                  </w:rPr>
                  <w:t>☐</w:t>
                </w:r>
              </w:sdtContent>
            </w:sdt>
          </w:p>
        </w:tc>
      </w:tr>
    </w:tbl>
    <w:p w14:paraId="24CAAF5D" w14:textId="77777777" w:rsidR="00D401A8" w:rsidRDefault="00D401A8" w:rsidP="00B70BC2">
      <w:pPr>
        <w:spacing w:after="0" w:line="240" w:lineRule="auto"/>
        <w:rPr>
          <w:sz w:val="16"/>
        </w:rPr>
      </w:pPr>
    </w:p>
    <w:p w14:paraId="0EB63E0F" w14:textId="77777777" w:rsidR="00B70BC2" w:rsidRDefault="00B70BC2" w:rsidP="00B70BC2">
      <w:pPr>
        <w:spacing w:after="0" w:line="240" w:lineRule="auto"/>
        <w:rPr>
          <w:sz w:val="16"/>
        </w:rPr>
      </w:pPr>
      <w:r w:rsidRPr="00D83C22">
        <w:rPr>
          <w:sz w:val="16"/>
        </w:rPr>
        <w:t xml:space="preserve">Hinweis: Mit </w:t>
      </w:r>
      <w:r>
        <w:rPr>
          <w:sz w:val="16"/>
        </w:rPr>
        <w:t xml:space="preserve">der </w:t>
      </w:r>
      <w:r w:rsidRPr="00D83C22">
        <w:rPr>
          <w:sz w:val="16"/>
        </w:rPr>
        <w:t>Anmeldung willigen die Teilnehmer/innen in die Veröffentlichung ihrer</w:t>
      </w:r>
      <w:r>
        <w:rPr>
          <w:sz w:val="16"/>
        </w:rPr>
        <w:t xml:space="preserve"> </w:t>
      </w:r>
      <w:r w:rsidRPr="00D83C22">
        <w:rPr>
          <w:sz w:val="16"/>
        </w:rPr>
        <w:t>Fotografien anlässlich der Veranstaltung ein. Die Einwilligung schließt alle Veröffentlichungen in Medien und Präsentationen des BVS Bayern ausdrücklich ein. Weiterhin besteht Einverständnis dafür, dass die persönlichen Daten vom BVS Bayern mittels EDV im Rahmen der Verbandsaufgaben verarbeitet werden.</w:t>
      </w:r>
    </w:p>
    <w:sectPr w:rsidR="00B70BC2" w:rsidSect="009C392E">
      <w:headerReference w:type="default" r:id="rId16"/>
      <w:footerReference w:type="default" r:id="rId17"/>
      <w:headerReference w:type="first" r:id="rId18"/>
      <w:footerReference w:type="first" r:id="rId19"/>
      <w:pgSz w:w="11906" w:h="16838"/>
      <w:pgMar w:top="1418"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2ABC4" w14:textId="77777777" w:rsidR="000657CA" w:rsidRDefault="000657CA" w:rsidP="009C392E">
      <w:pPr>
        <w:spacing w:after="0" w:line="240" w:lineRule="auto"/>
      </w:pPr>
      <w:r>
        <w:separator/>
      </w:r>
    </w:p>
  </w:endnote>
  <w:endnote w:type="continuationSeparator" w:id="0">
    <w:p w14:paraId="1A0FC176" w14:textId="77777777" w:rsidR="000657CA" w:rsidRDefault="000657CA" w:rsidP="009C3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9459DE1-0E72-40F4-94D3-675A1BDA07D6}"/>
  </w:font>
  <w:font w:name="Source Sans Pro">
    <w:charset w:val="00"/>
    <w:family w:val="swiss"/>
    <w:pitch w:val="variable"/>
    <w:sig w:usb0="600002F7" w:usb1="02000001" w:usb2="00000000" w:usb3="00000000" w:csb0="0000019F" w:csb1="00000000"/>
    <w:embedRegular r:id="rId2" w:fontKey="{90774D05-3149-4EBF-9578-650C52CD2A51}"/>
    <w:embedBold r:id="rId3" w:fontKey="{04C3512E-8EBB-4BD2-880D-D31D094F828E}"/>
  </w:font>
  <w:font w:name="Segoe UI">
    <w:panose1 w:val="020B0502040204020203"/>
    <w:charset w:val="00"/>
    <w:family w:val="swiss"/>
    <w:pitch w:val="variable"/>
    <w:sig w:usb0="E4002EFF" w:usb1="C000E47F" w:usb2="00000009" w:usb3="00000000" w:csb0="000001FF" w:csb1="00000000"/>
    <w:embedRegular r:id="rId4" w:fontKey="{A154002E-D6FF-40BA-A774-6F900F79D750}"/>
  </w:font>
  <w:font w:name="Arial">
    <w:panose1 w:val="020B0604020202020204"/>
    <w:charset w:val="00"/>
    <w:family w:val="swiss"/>
    <w:pitch w:val="variable"/>
    <w:sig w:usb0="E0002EFF" w:usb1="C000785B" w:usb2="00000009" w:usb3="00000000" w:csb0="000001FF" w:csb1="00000000"/>
  </w:font>
  <w:font w:name="Source Sans Pro Light">
    <w:charset w:val="00"/>
    <w:family w:val="swiss"/>
    <w:pitch w:val="variable"/>
    <w:sig w:usb0="600002F7" w:usb1="02000001" w:usb2="00000000" w:usb3="00000000" w:csb0="0000019F" w:csb1="00000000"/>
    <w:embedRegular r:id="rId5" w:fontKey="{17FC6569-F1D8-4795-9F3F-D0EC42B84BAB}"/>
  </w:font>
  <w:font w:name="MS Gothic">
    <w:altName w:val="ＭＳ ゴシック"/>
    <w:panose1 w:val="020B0609070205080204"/>
    <w:charset w:val="80"/>
    <w:family w:val="modern"/>
    <w:pitch w:val="fixed"/>
    <w:sig w:usb0="E00002FF" w:usb1="6AC7FDFB" w:usb2="08000012" w:usb3="00000000" w:csb0="0002009F" w:csb1="00000000"/>
    <w:embedRegular r:id="rId6" w:subsetted="1" w:fontKey="{316D4F71-74A4-4C61-B7F0-D5055A7B95F8}"/>
  </w:font>
  <w:font w:name="Calibri Light">
    <w:panose1 w:val="020F0302020204030204"/>
    <w:charset w:val="00"/>
    <w:family w:val="swiss"/>
    <w:pitch w:val="variable"/>
    <w:sig w:usb0="E4002EFF" w:usb1="C000247B" w:usb2="00000009" w:usb3="00000000" w:csb0="000001FF" w:csb1="00000000"/>
    <w:embedRegular r:id="rId7" w:fontKey="{F13903FB-6392-4F77-A30A-2F69D5800C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B0657" w14:textId="77777777" w:rsidR="009C392E" w:rsidRDefault="009C392E" w:rsidP="009C392E">
    <w:pPr>
      <w:pStyle w:val="zzSeitenzahlneu"/>
    </w:pPr>
    <w:r w:rsidRPr="004A750B">
      <w:t xml:space="preserve">Seite </w:t>
    </w:r>
    <w:r w:rsidRPr="004A750B">
      <w:fldChar w:fldCharType="begin"/>
    </w:r>
    <w:r w:rsidRPr="004A750B">
      <w:instrText>PAGE</w:instrText>
    </w:r>
    <w:r w:rsidRPr="004A750B">
      <w:fldChar w:fldCharType="separate"/>
    </w:r>
    <w:r w:rsidR="005C31A9">
      <w:rPr>
        <w:noProof/>
      </w:rPr>
      <w:t>2</w:t>
    </w:r>
    <w:r w:rsidRPr="004A750B">
      <w:fldChar w:fldCharType="end"/>
    </w:r>
    <w:r w:rsidRPr="004A750B">
      <w:t xml:space="preserve"> von </w:t>
    </w:r>
    <w:r w:rsidRPr="004A750B">
      <w:fldChar w:fldCharType="begin"/>
    </w:r>
    <w:r w:rsidRPr="004A750B">
      <w:instrText>NUMPAGES</w:instrText>
    </w:r>
    <w:r w:rsidRPr="004A750B">
      <w:fldChar w:fldCharType="separate"/>
    </w:r>
    <w:r w:rsidR="005C31A9">
      <w:rPr>
        <w:noProof/>
      </w:rPr>
      <w:t>2</w:t>
    </w:r>
    <w:r w:rsidRPr="004A750B">
      <w:fldChar w:fldCharType="end"/>
    </w:r>
  </w:p>
  <w:p w14:paraId="588F309D" w14:textId="77777777" w:rsidR="009C392E" w:rsidRDefault="009C392E" w:rsidP="009C392E">
    <w:pPr>
      <w:tabs>
        <w:tab w:val="center" w:pos="4536"/>
        <w:tab w:val="right" w:pos="9072"/>
      </w:tabs>
      <w:jc w:val="right"/>
    </w:pPr>
    <w:r w:rsidRPr="00357DE4">
      <w:rPr>
        <w:noProof/>
        <w:lang w:eastAsia="de-DE"/>
      </w:rPr>
      <mc:AlternateContent>
        <mc:Choice Requires="wps">
          <w:drawing>
            <wp:anchor distT="0" distB="0" distL="114300" distR="114300" simplePos="0" relativeHeight="251655168" behindDoc="0" locked="1" layoutInCell="1" allowOverlap="1" wp14:anchorId="224173DC" wp14:editId="0CD7A253">
              <wp:simplePos x="0" y="0"/>
              <wp:positionH relativeFrom="page">
                <wp:posOffset>5469255</wp:posOffset>
              </wp:positionH>
              <wp:positionV relativeFrom="page">
                <wp:posOffset>10045065</wp:posOffset>
              </wp:positionV>
              <wp:extent cx="1371600" cy="352800"/>
              <wp:effectExtent l="0" t="0" r="0" b="9525"/>
              <wp:wrapNone/>
              <wp:docPr id="23" name="Textfeld 23"/>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CDB0C" w14:textId="77777777" w:rsidR="009C392E" w:rsidRDefault="009C392E" w:rsidP="009C392E">
                          <w:pPr>
                            <w:pStyle w:val="zzFuzeile1"/>
                          </w:pPr>
                          <w:r>
                            <w:t>Dieses Projekt wird gefördert durch:</w:t>
                          </w:r>
                        </w:p>
                        <w:p w14:paraId="4F4C4502" w14:textId="77777777" w:rsidR="009C392E" w:rsidRPr="00AB19BF" w:rsidRDefault="009C392E" w:rsidP="009C392E">
                          <w:pPr>
                            <w:pStyle w:val="zzFuzeile1"/>
                          </w:pPr>
                          <w:r>
                            <w:rPr>
                              <w:noProof/>
                            </w:rPr>
                            <w:drawing>
                              <wp:inline distT="0" distB="0" distL="0" distR="0" wp14:anchorId="68CC96B1" wp14:editId="0BBDF79E">
                                <wp:extent cx="1365250" cy="218440"/>
                                <wp:effectExtent l="0" t="0" r="6350" b="0"/>
                                <wp:docPr id="28"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3C003BE9"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173DC" id="_x0000_t202" coordsize="21600,21600" o:spt="202" path="m,l,21600r21600,l21600,xe">
              <v:stroke joinstyle="miter"/>
              <v:path gradientshapeok="t" o:connecttype="rect"/>
            </v:shapetype>
            <v:shape id="Textfeld 23" o:spid="_x0000_s1027" type="#_x0000_t202" style="position:absolute;left:0;text-align:left;margin-left:430.65pt;margin-top:790.95pt;width:108pt;height:2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" filled="f" stroked="f" strokeweight=".5pt">
              <v:textbox inset="0,0,0,0">
                <w:txbxContent>
                  <w:p w14:paraId="525CDB0C" w14:textId="77777777" w:rsidR="009C392E" w:rsidRDefault="009C392E" w:rsidP="009C392E">
                    <w:pPr>
                      <w:pStyle w:val="zzFuzeile1"/>
                    </w:pPr>
                    <w:r>
                      <w:t>Dieses Projekt wird gefördert durch:</w:t>
                    </w:r>
                  </w:p>
                  <w:p w14:paraId="4F4C4502" w14:textId="77777777" w:rsidR="009C392E" w:rsidRPr="00AB19BF" w:rsidRDefault="009C392E" w:rsidP="009C392E">
                    <w:pPr>
                      <w:pStyle w:val="zzFuzeile1"/>
                    </w:pPr>
                    <w:r>
                      <w:rPr>
                        <w:noProof/>
                      </w:rPr>
                      <w:drawing>
                        <wp:inline distT="0" distB="0" distL="0" distR="0" wp14:anchorId="68CC96B1" wp14:editId="0BBDF79E">
                          <wp:extent cx="1365250" cy="218440"/>
                          <wp:effectExtent l="0" t="0" r="6350" b="0"/>
                          <wp:docPr id="28"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3C003BE9" w14:textId="77777777" w:rsidR="009C392E" w:rsidRPr="00AB19BF"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52096" behindDoc="0" locked="1" layoutInCell="1" allowOverlap="1" wp14:anchorId="46E69EA6" wp14:editId="477AFB74">
              <wp:simplePos x="0" y="0"/>
              <wp:positionH relativeFrom="page">
                <wp:posOffset>4151630</wp:posOffset>
              </wp:positionH>
              <wp:positionV relativeFrom="page">
                <wp:posOffset>10045065</wp:posOffset>
              </wp:positionV>
              <wp:extent cx="1191600" cy="352800"/>
              <wp:effectExtent l="0" t="0" r="8890" b="9525"/>
              <wp:wrapNone/>
              <wp:docPr id="20" name="Textfeld 20"/>
              <wp:cNvGraphicFramePr/>
              <a:graphic xmlns:a="http://schemas.openxmlformats.org/drawingml/2006/main">
                <a:graphicData uri="http://schemas.microsoft.com/office/word/2010/wordprocessingShape">
                  <wps:wsp>
                    <wps:cNvSpPr txBox="1"/>
                    <wps:spPr>
                      <a:xfrm>
                        <a:off x="0" y="0"/>
                        <a:ext cx="119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93861" w14:textId="77777777" w:rsidR="009C392E" w:rsidRPr="00AB19BF" w:rsidRDefault="009C392E" w:rsidP="009C392E">
                          <w:pPr>
                            <w:pStyle w:val="zzFuzeile1"/>
                          </w:pPr>
                          <w:r w:rsidRPr="00AB19BF">
                            <w:t>Steuer-Nr. 143/211/30179</w:t>
                          </w:r>
                        </w:p>
                        <w:p w14:paraId="0564C545" w14:textId="77777777" w:rsidR="009C392E" w:rsidRPr="00AB19BF" w:rsidRDefault="009C392E" w:rsidP="009C392E">
                          <w:pPr>
                            <w:pStyle w:val="zzFuzeile1"/>
                          </w:pPr>
                          <w:r w:rsidRPr="00AB19BF">
                            <w:t>Präsidentin: Diana Stachowitz</w:t>
                          </w:r>
                        </w:p>
                        <w:p w14:paraId="05F0AE5A"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69EA6" id="Textfeld 20" o:spid="_x0000_s1028" type="#_x0000_t202" style="position:absolute;left:0;text-align:left;margin-left:326.9pt;margin-top:790.95pt;width:93.85pt;height:27.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" filled="f" stroked="f" strokeweight=".5pt">
              <v:textbox inset="0,0,0,0">
                <w:txbxContent>
                  <w:p w14:paraId="61293861" w14:textId="77777777" w:rsidR="009C392E" w:rsidRPr="00AB19BF" w:rsidRDefault="009C392E" w:rsidP="009C392E">
                    <w:pPr>
                      <w:pStyle w:val="zzFuzeile1"/>
                    </w:pPr>
                    <w:r w:rsidRPr="00AB19BF">
                      <w:t>Steuer-Nr. 143/211/30179</w:t>
                    </w:r>
                  </w:p>
                  <w:p w14:paraId="0564C545" w14:textId="77777777" w:rsidR="009C392E" w:rsidRPr="00AB19BF" w:rsidRDefault="009C392E" w:rsidP="009C392E">
                    <w:pPr>
                      <w:pStyle w:val="zzFuzeile1"/>
                    </w:pPr>
                    <w:r w:rsidRPr="00AB19BF">
                      <w:t>Präsidentin: Diana Stachowitz</w:t>
                    </w:r>
                  </w:p>
                  <w:p w14:paraId="05F0AE5A"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50048" behindDoc="0" locked="1" layoutInCell="1" allowOverlap="1" wp14:anchorId="60C1E11F" wp14:editId="540D7EE9">
              <wp:simplePos x="0" y="0"/>
              <wp:positionH relativeFrom="page">
                <wp:posOffset>900430</wp:posOffset>
              </wp:positionH>
              <wp:positionV relativeFrom="page">
                <wp:posOffset>10045065</wp:posOffset>
              </wp:positionV>
              <wp:extent cx="2224800" cy="334800"/>
              <wp:effectExtent l="0" t="0" r="4445" b="8255"/>
              <wp:wrapNone/>
              <wp:docPr id="14" name="Textfeld 14"/>
              <wp:cNvGraphicFramePr/>
              <a:graphic xmlns:a="http://schemas.openxmlformats.org/drawingml/2006/main">
                <a:graphicData uri="http://schemas.microsoft.com/office/word/2010/wordprocessingShape">
                  <wps:wsp>
                    <wps:cNvSpPr txBox="1"/>
                    <wps:spPr>
                      <a:xfrm>
                        <a:off x="0" y="0"/>
                        <a:ext cx="2224800" cy="33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31E92" w14:textId="77777777" w:rsidR="009C392E" w:rsidRDefault="009C392E" w:rsidP="009C392E">
                          <w:pPr>
                            <w:pStyle w:val="zzFuzeile1"/>
                          </w:pPr>
                          <w:r>
                            <w:t>B</w:t>
                          </w:r>
                          <w:r w:rsidRPr="005C4536">
                            <w:t>ehinderten- und Rehabilitations-S</w:t>
                          </w:r>
                          <w:r>
                            <w:t>portverband Bayern e.V.</w:t>
                          </w:r>
                        </w:p>
                        <w:p w14:paraId="60C88035"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06EB61CD" w14:textId="77777777" w:rsidR="009C392E" w:rsidRPr="001E474F" w:rsidRDefault="009C392E" w:rsidP="009C392E">
                          <w:pPr>
                            <w:pStyle w:val="zzFuzeile1"/>
                            <w:rPr>
                              <w:b/>
                            </w:rPr>
                          </w:pPr>
                          <w:r w:rsidRPr="001E474F">
                            <w:rPr>
                              <w:b/>
                            </w:rPr>
                            <w:t>www.bvs-bayer</w:t>
                          </w:r>
                          <w:r>
                            <w:rPr>
                              <w:b/>
                            </w:rPr>
                            <w:t>n</w:t>
                          </w:r>
                          <w:r w:rsidRPr="001E474F">
                            <w:rPr>
                              <w:b/>
                            </w:rPr>
                            <w:t>.com</w:t>
                          </w:r>
                        </w:p>
                        <w:p w14:paraId="0F13A235"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1E11F" id="Textfeld 14" o:spid="_x0000_s1029" type="#_x0000_t202" style="position:absolute;left:0;text-align:left;margin-left:70.9pt;margin-top:790.95pt;width:175.2pt;height:26.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" filled="f" stroked="f" strokeweight=".5pt">
              <v:textbox inset="0,0,0,0">
                <w:txbxContent>
                  <w:p w14:paraId="05531E92" w14:textId="77777777" w:rsidR="009C392E" w:rsidRDefault="009C392E" w:rsidP="009C392E">
                    <w:pPr>
                      <w:pStyle w:val="zzFuzeile1"/>
                    </w:pPr>
                    <w:r>
                      <w:t>B</w:t>
                    </w:r>
                    <w:r w:rsidRPr="005C4536">
                      <w:t>ehinderten- und Rehabilitations-S</w:t>
                    </w:r>
                    <w:r>
                      <w:t>portverband Bayern e.V.</w:t>
                    </w:r>
                  </w:p>
                  <w:p w14:paraId="60C88035"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06EB61CD" w14:textId="77777777" w:rsidR="009C392E" w:rsidRPr="001E474F" w:rsidRDefault="009C392E" w:rsidP="009C392E">
                    <w:pPr>
                      <w:pStyle w:val="zzFuzeile1"/>
                      <w:rPr>
                        <w:b/>
                      </w:rPr>
                    </w:pPr>
                    <w:r w:rsidRPr="001E474F">
                      <w:rPr>
                        <w:b/>
                      </w:rPr>
                      <w:t>www.bvs-bayer</w:t>
                    </w:r>
                    <w:r>
                      <w:rPr>
                        <w:b/>
                      </w:rPr>
                      <w:t>n</w:t>
                    </w:r>
                    <w:r w:rsidRPr="001E474F">
                      <w:rPr>
                        <w:b/>
                      </w:rPr>
                      <w:t>.com</w:t>
                    </w:r>
                  </w:p>
                  <w:p w14:paraId="0F13A235" w14:textId="77777777" w:rsidR="009C392E" w:rsidRPr="005C4536"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51072" behindDoc="0" locked="1" layoutInCell="1" allowOverlap="1" wp14:anchorId="05710E0A" wp14:editId="5141FFE2">
              <wp:simplePos x="0" y="0"/>
              <wp:positionH relativeFrom="page">
                <wp:posOffset>3195320</wp:posOffset>
              </wp:positionH>
              <wp:positionV relativeFrom="page">
                <wp:posOffset>10043160</wp:posOffset>
              </wp:positionV>
              <wp:extent cx="899160" cy="492760"/>
              <wp:effectExtent l="0" t="0" r="15240" b="2540"/>
              <wp:wrapNone/>
              <wp:docPr id="15" name="Textfeld 15"/>
              <wp:cNvGraphicFramePr/>
              <a:graphic xmlns:a="http://schemas.openxmlformats.org/drawingml/2006/main">
                <a:graphicData uri="http://schemas.microsoft.com/office/word/2010/wordprocessingShape">
                  <wps:wsp>
                    <wps:cNvSpPr txBox="1"/>
                    <wps:spPr>
                      <a:xfrm>
                        <a:off x="0" y="0"/>
                        <a:ext cx="899160" cy="492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B6082" w14:textId="77777777" w:rsidR="009C392E" w:rsidRPr="00AB19BF" w:rsidRDefault="009C392E" w:rsidP="009C392E">
                          <w:pPr>
                            <w:pStyle w:val="zzFuzeile1"/>
                          </w:pPr>
                          <w:r w:rsidRPr="00AB19BF">
                            <w:t>Tel.: 089 544189-0</w:t>
                          </w:r>
                        </w:p>
                        <w:p w14:paraId="79022E2B" w14:textId="0AA94B63" w:rsidR="009C392E" w:rsidRPr="00AB19BF" w:rsidRDefault="009C392E" w:rsidP="009C392E">
                          <w:pPr>
                            <w:pStyle w:val="zzFuzeile1"/>
                          </w:pPr>
                          <w:r w:rsidRPr="00AB19BF">
                            <w:t>Fax: 089 544189-99</w:t>
                          </w:r>
                          <w:r>
                            <w:br/>
                          </w:r>
                          <w:r w:rsidR="002532F1">
                            <w:t>service</w:t>
                          </w:r>
                          <w:r w:rsidRPr="00AB19BF">
                            <w:t>@bvs-bayern.com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10E0A" id="Textfeld 15" o:spid="_x0000_s1030" type="#_x0000_t202" style="position:absolute;left:0;text-align:left;margin-left:251.6pt;margin-top:790.8pt;width:70.8pt;height:38.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" filled="f" stroked="f" strokeweight=".5pt">
              <v:textbox inset="0,0,0,0">
                <w:txbxContent>
                  <w:p w14:paraId="378B6082" w14:textId="77777777" w:rsidR="009C392E" w:rsidRPr="00AB19BF" w:rsidRDefault="009C392E" w:rsidP="009C392E">
                    <w:pPr>
                      <w:pStyle w:val="zzFuzeile1"/>
                    </w:pPr>
                    <w:r w:rsidRPr="00AB19BF">
                      <w:t>Tel.: 089 544189-0</w:t>
                    </w:r>
                  </w:p>
                  <w:p w14:paraId="79022E2B" w14:textId="0AA94B63" w:rsidR="009C392E" w:rsidRPr="00AB19BF" w:rsidRDefault="009C392E" w:rsidP="009C392E">
                    <w:pPr>
                      <w:pStyle w:val="zzFuzeile1"/>
                    </w:pPr>
                    <w:r w:rsidRPr="00AB19BF">
                      <w:t>Fax: 089 544189-99</w:t>
                    </w:r>
                    <w:r>
                      <w:br/>
                    </w:r>
                    <w:r w:rsidR="002532F1">
                      <w:t>service</w:t>
                    </w:r>
                    <w:r w:rsidRPr="00AB19BF">
                      <w:t>@bvs-bayern.com</w:t>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0C3CF" w14:textId="77777777" w:rsidR="009C392E" w:rsidRDefault="009C392E" w:rsidP="009C392E">
    <w:pPr>
      <w:tabs>
        <w:tab w:val="center" w:pos="4536"/>
        <w:tab w:val="right" w:pos="9072"/>
      </w:tabs>
    </w:pPr>
    <w:r w:rsidRPr="00357DE4">
      <w:rPr>
        <w:noProof/>
        <w:lang w:eastAsia="de-DE"/>
      </w:rPr>
      <mc:AlternateContent>
        <mc:Choice Requires="wps">
          <w:drawing>
            <wp:anchor distT="0" distB="0" distL="114300" distR="114300" simplePos="0" relativeHeight="251665408" behindDoc="0" locked="1" layoutInCell="1" allowOverlap="1" wp14:anchorId="7A9C7E13" wp14:editId="03889A82">
              <wp:simplePos x="0" y="0"/>
              <wp:positionH relativeFrom="page">
                <wp:posOffset>5469255</wp:posOffset>
              </wp:positionH>
              <wp:positionV relativeFrom="page">
                <wp:posOffset>10045065</wp:posOffset>
              </wp:positionV>
              <wp:extent cx="1371600" cy="352800"/>
              <wp:effectExtent l="0" t="0" r="0" b="9525"/>
              <wp:wrapNone/>
              <wp:docPr id="2" name="Textfeld 2"/>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927B0" w14:textId="77777777" w:rsidR="009C392E" w:rsidRDefault="009C392E" w:rsidP="009C392E">
                          <w:pPr>
                            <w:pStyle w:val="zzFuzeile1"/>
                          </w:pPr>
                          <w:r>
                            <w:t>Dieses Projekt wird gefördert durch:</w:t>
                          </w:r>
                        </w:p>
                        <w:p w14:paraId="1BE46707" w14:textId="77777777" w:rsidR="009C392E" w:rsidRPr="00AB19BF" w:rsidRDefault="009C392E" w:rsidP="009C392E">
                          <w:pPr>
                            <w:pStyle w:val="zzFuzeile1"/>
                          </w:pPr>
                          <w:r>
                            <w:rPr>
                              <w:noProof/>
                            </w:rPr>
                            <w:drawing>
                              <wp:inline distT="0" distB="0" distL="0" distR="0" wp14:anchorId="11D130C8" wp14:editId="21492DF8">
                                <wp:extent cx="1365250" cy="218440"/>
                                <wp:effectExtent l="0" t="0" r="6350" b="0"/>
                                <wp:docPr id="29"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24513416"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C7E13" id="_x0000_t202" coordsize="21600,21600" o:spt="202" path="m,l,21600r21600,l21600,xe">
              <v:stroke joinstyle="miter"/>
              <v:path gradientshapeok="t" o:connecttype="rect"/>
            </v:shapetype>
            <v:shape id="_x0000_s1033" type="#_x0000_t202" style="position:absolute;margin-left:430.65pt;margin-top:790.95pt;width:108pt;height:27.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" filled="f" stroked="f" strokeweight=".5pt">
              <v:textbox inset="0,0,0,0">
                <w:txbxContent>
                  <w:p w14:paraId="4E2927B0" w14:textId="77777777" w:rsidR="009C392E" w:rsidRDefault="009C392E" w:rsidP="009C392E">
                    <w:pPr>
                      <w:pStyle w:val="zzFuzeile1"/>
                    </w:pPr>
                    <w:r>
                      <w:t>Dieses Projekt wird gefördert durch:</w:t>
                    </w:r>
                  </w:p>
                  <w:p w14:paraId="1BE46707" w14:textId="77777777" w:rsidR="009C392E" w:rsidRPr="00AB19BF" w:rsidRDefault="009C392E" w:rsidP="009C392E">
                    <w:pPr>
                      <w:pStyle w:val="zzFuzeile1"/>
                    </w:pPr>
                    <w:r>
                      <w:rPr>
                        <w:noProof/>
                      </w:rPr>
                      <w:drawing>
                        <wp:inline distT="0" distB="0" distL="0" distR="0" wp14:anchorId="11D130C8" wp14:editId="21492DF8">
                          <wp:extent cx="1365250" cy="218440"/>
                          <wp:effectExtent l="0" t="0" r="6350" b="0"/>
                          <wp:docPr id="29"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24513416" w14:textId="77777777" w:rsidR="009C392E" w:rsidRPr="00AB19BF"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64384" behindDoc="0" locked="1" layoutInCell="1" allowOverlap="1" wp14:anchorId="17AEBA6C" wp14:editId="2A9C0FB2">
              <wp:simplePos x="0" y="0"/>
              <wp:positionH relativeFrom="page">
                <wp:posOffset>4151630</wp:posOffset>
              </wp:positionH>
              <wp:positionV relativeFrom="page">
                <wp:posOffset>10045065</wp:posOffset>
              </wp:positionV>
              <wp:extent cx="1191600" cy="352800"/>
              <wp:effectExtent l="0" t="0" r="8890" b="9525"/>
              <wp:wrapNone/>
              <wp:docPr id="3" name="Textfeld 3"/>
              <wp:cNvGraphicFramePr/>
              <a:graphic xmlns:a="http://schemas.openxmlformats.org/drawingml/2006/main">
                <a:graphicData uri="http://schemas.microsoft.com/office/word/2010/wordprocessingShape">
                  <wps:wsp>
                    <wps:cNvSpPr txBox="1"/>
                    <wps:spPr>
                      <a:xfrm>
                        <a:off x="0" y="0"/>
                        <a:ext cx="119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51193" w14:textId="77777777" w:rsidR="009C392E" w:rsidRPr="00AB19BF" w:rsidRDefault="009C392E" w:rsidP="009C392E">
                          <w:pPr>
                            <w:pStyle w:val="zzFuzeile1"/>
                          </w:pPr>
                          <w:r w:rsidRPr="00AB19BF">
                            <w:t>Steuer-Nr. 143/211/30179</w:t>
                          </w:r>
                        </w:p>
                        <w:p w14:paraId="358FE33C" w14:textId="77777777" w:rsidR="009C392E" w:rsidRPr="00AB19BF" w:rsidRDefault="009C392E" w:rsidP="009C392E">
                          <w:pPr>
                            <w:pStyle w:val="zzFuzeile1"/>
                          </w:pPr>
                          <w:r w:rsidRPr="00AB19BF">
                            <w:t>Präsidentin: Diana Stachowitz</w:t>
                          </w:r>
                        </w:p>
                        <w:p w14:paraId="6C0D3C6D"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EBA6C" id="Textfeld 3" o:spid="_x0000_s1034" type="#_x0000_t202" style="position:absolute;margin-left:326.9pt;margin-top:790.95pt;width:93.85pt;height:2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" filled="f" stroked="f" strokeweight=".5pt">
              <v:textbox inset="0,0,0,0">
                <w:txbxContent>
                  <w:p w14:paraId="17551193" w14:textId="77777777" w:rsidR="009C392E" w:rsidRPr="00AB19BF" w:rsidRDefault="009C392E" w:rsidP="009C392E">
                    <w:pPr>
                      <w:pStyle w:val="zzFuzeile1"/>
                    </w:pPr>
                    <w:r w:rsidRPr="00AB19BF">
                      <w:t>Steuer-Nr. 143/211/30179</w:t>
                    </w:r>
                  </w:p>
                  <w:p w14:paraId="358FE33C" w14:textId="77777777" w:rsidR="009C392E" w:rsidRPr="00AB19BF" w:rsidRDefault="009C392E" w:rsidP="009C392E">
                    <w:pPr>
                      <w:pStyle w:val="zzFuzeile1"/>
                    </w:pPr>
                    <w:r w:rsidRPr="00AB19BF">
                      <w:t>Präsidentin: Diana Stachowitz</w:t>
                    </w:r>
                  </w:p>
                  <w:p w14:paraId="6C0D3C6D"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62336" behindDoc="0" locked="1" layoutInCell="1" allowOverlap="1" wp14:anchorId="1F773078" wp14:editId="4012E86B">
              <wp:simplePos x="0" y="0"/>
              <wp:positionH relativeFrom="page">
                <wp:posOffset>900430</wp:posOffset>
              </wp:positionH>
              <wp:positionV relativeFrom="page">
                <wp:posOffset>10045065</wp:posOffset>
              </wp:positionV>
              <wp:extent cx="2224800" cy="334800"/>
              <wp:effectExtent l="0" t="0" r="4445" b="8255"/>
              <wp:wrapNone/>
              <wp:docPr id="4" name="Textfeld 4"/>
              <wp:cNvGraphicFramePr/>
              <a:graphic xmlns:a="http://schemas.openxmlformats.org/drawingml/2006/main">
                <a:graphicData uri="http://schemas.microsoft.com/office/word/2010/wordprocessingShape">
                  <wps:wsp>
                    <wps:cNvSpPr txBox="1"/>
                    <wps:spPr>
                      <a:xfrm>
                        <a:off x="0" y="0"/>
                        <a:ext cx="2224800" cy="33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C1E80" w14:textId="77777777" w:rsidR="009C392E" w:rsidRDefault="009C392E" w:rsidP="009C392E">
                          <w:pPr>
                            <w:pStyle w:val="zzFuzeile1"/>
                          </w:pPr>
                          <w:r>
                            <w:t>B</w:t>
                          </w:r>
                          <w:r w:rsidRPr="005C4536">
                            <w:t>ehinderten- und Rehabilitations-S</w:t>
                          </w:r>
                          <w:r>
                            <w:t>portverband Bayern e.V.</w:t>
                          </w:r>
                        </w:p>
                        <w:p w14:paraId="2ACADB62"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434F11FF" w14:textId="77777777" w:rsidR="009C392E" w:rsidRPr="001E474F" w:rsidRDefault="009C392E" w:rsidP="009C392E">
                          <w:pPr>
                            <w:pStyle w:val="zzFuzeile1"/>
                            <w:rPr>
                              <w:b/>
                            </w:rPr>
                          </w:pPr>
                          <w:r w:rsidRPr="001E474F">
                            <w:rPr>
                              <w:b/>
                            </w:rPr>
                            <w:t>www.bvs-bayer</w:t>
                          </w:r>
                          <w:r>
                            <w:rPr>
                              <w:b/>
                            </w:rPr>
                            <w:t>n</w:t>
                          </w:r>
                          <w:r w:rsidRPr="001E474F">
                            <w:rPr>
                              <w:b/>
                            </w:rPr>
                            <w:t>.com</w:t>
                          </w:r>
                        </w:p>
                        <w:p w14:paraId="4B7243D8"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73078" id="Textfeld 4" o:spid="_x0000_s1035" type="#_x0000_t202" style="position:absolute;margin-left:70.9pt;margin-top:790.95pt;width:175.2pt;height:26.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" filled="f" stroked="f" strokeweight=".5pt">
              <v:textbox inset="0,0,0,0">
                <w:txbxContent>
                  <w:p w14:paraId="2D1C1E80" w14:textId="77777777" w:rsidR="009C392E" w:rsidRDefault="009C392E" w:rsidP="009C392E">
                    <w:pPr>
                      <w:pStyle w:val="zzFuzeile1"/>
                    </w:pPr>
                    <w:r>
                      <w:t>B</w:t>
                    </w:r>
                    <w:r w:rsidRPr="005C4536">
                      <w:t>ehinderten- und Rehabilitations-S</w:t>
                    </w:r>
                    <w:r>
                      <w:t>portverband Bayern e.V.</w:t>
                    </w:r>
                  </w:p>
                  <w:p w14:paraId="2ACADB62"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434F11FF" w14:textId="77777777" w:rsidR="009C392E" w:rsidRPr="001E474F" w:rsidRDefault="009C392E" w:rsidP="009C392E">
                    <w:pPr>
                      <w:pStyle w:val="zzFuzeile1"/>
                      <w:rPr>
                        <w:b/>
                      </w:rPr>
                    </w:pPr>
                    <w:r w:rsidRPr="001E474F">
                      <w:rPr>
                        <w:b/>
                      </w:rPr>
                      <w:t>www.bvs-bayer</w:t>
                    </w:r>
                    <w:r>
                      <w:rPr>
                        <w:b/>
                      </w:rPr>
                      <w:t>n</w:t>
                    </w:r>
                    <w:r w:rsidRPr="001E474F">
                      <w:rPr>
                        <w:b/>
                      </w:rPr>
                      <w:t>.com</w:t>
                    </w:r>
                  </w:p>
                  <w:p w14:paraId="4B7243D8" w14:textId="77777777" w:rsidR="009C392E" w:rsidRPr="005C4536"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63360" behindDoc="0" locked="1" layoutInCell="1" allowOverlap="1" wp14:anchorId="0636A716" wp14:editId="4846DEFE">
              <wp:simplePos x="0" y="0"/>
              <wp:positionH relativeFrom="page">
                <wp:posOffset>3195320</wp:posOffset>
              </wp:positionH>
              <wp:positionV relativeFrom="page">
                <wp:posOffset>10043160</wp:posOffset>
              </wp:positionV>
              <wp:extent cx="914400" cy="492760"/>
              <wp:effectExtent l="0" t="0" r="0" b="2540"/>
              <wp:wrapNone/>
              <wp:docPr id="5" name="Textfeld 5"/>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10C5F" w14:textId="77777777" w:rsidR="009C392E" w:rsidRPr="00AB19BF" w:rsidRDefault="009C392E" w:rsidP="009C392E">
                          <w:pPr>
                            <w:pStyle w:val="zzFuzeile1"/>
                          </w:pPr>
                          <w:r w:rsidRPr="00AB19BF">
                            <w:t>Tel.: 089 544189-0</w:t>
                          </w:r>
                        </w:p>
                        <w:p w14:paraId="0B54605F" w14:textId="45012047" w:rsidR="009C392E" w:rsidRPr="00AB19BF" w:rsidRDefault="009C392E" w:rsidP="009C392E">
                          <w:pPr>
                            <w:pStyle w:val="zzFuzeile1"/>
                          </w:pPr>
                          <w:r w:rsidRPr="00AB19BF">
                            <w:t>Fax: 089 544189-99</w:t>
                          </w:r>
                          <w:r>
                            <w:br/>
                          </w:r>
                          <w:r w:rsidR="002532F1">
                            <w:t>service</w:t>
                          </w:r>
                          <w:r w:rsidRPr="00AB19BF">
                            <w:t>@bvs-bayern.com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6A716" id="Textfeld 5" o:spid="_x0000_s1036" type="#_x0000_t202" style="position:absolute;margin-left:251.6pt;margin-top:790.8pt;width:1in;height:38.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" filled="f" stroked="f" strokeweight=".5pt">
              <v:textbox inset="0,0,0,0">
                <w:txbxContent>
                  <w:p w14:paraId="47510C5F" w14:textId="77777777" w:rsidR="009C392E" w:rsidRPr="00AB19BF" w:rsidRDefault="009C392E" w:rsidP="009C392E">
                    <w:pPr>
                      <w:pStyle w:val="zzFuzeile1"/>
                    </w:pPr>
                    <w:r w:rsidRPr="00AB19BF">
                      <w:t>Tel.: 089 544189-0</w:t>
                    </w:r>
                  </w:p>
                  <w:p w14:paraId="0B54605F" w14:textId="45012047" w:rsidR="009C392E" w:rsidRPr="00AB19BF" w:rsidRDefault="009C392E" w:rsidP="009C392E">
                    <w:pPr>
                      <w:pStyle w:val="zzFuzeile1"/>
                    </w:pPr>
                    <w:r w:rsidRPr="00AB19BF">
                      <w:t>Fax: 089 544189-99</w:t>
                    </w:r>
                    <w:r>
                      <w:br/>
                    </w:r>
                    <w:r w:rsidR="002532F1">
                      <w:t>service</w:t>
                    </w:r>
                    <w:r w:rsidRPr="00AB19BF">
                      <w:t>@bvs-bayern.com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FE58A" w14:textId="77777777" w:rsidR="000657CA" w:rsidRDefault="000657CA" w:rsidP="009C392E">
      <w:pPr>
        <w:spacing w:after="0" w:line="240" w:lineRule="auto"/>
      </w:pPr>
      <w:r>
        <w:separator/>
      </w:r>
    </w:p>
  </w:footnote>
  <w:footnote w:type="continuationSeparator" w:id="0">
    <w:p w14:paraId="242DB18A" w14:textId="77777777" w:rsidR="000657CA" w:rsidRDefault="000657CA" w:rsidP="009C3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A3F8" w14:textId="77777777" w:rsidR="009C392E" w:rsidRPr="009C392E" w:rsidRDefault="009C392E" w:rsidP="009C392E">
    <w:pPr>
      <w:pStyle w:val="zzLogo"/>
      <w:rPr>
        <w:b/>
        <w:sz w:val="23"/>
        <w:szCs w:val="23"/>
      </w:rPr>
    </w:pPr>
    <w:r>
      <w:rPr>
        <w:noProof/>
      </w:rPr>
      <mc:AlternateContent>
        <mc:Choice Requires="wps">
          <w:drawing>
            <wp:anchor distT="45720" distB="45720" distL="114300" distR="114300" simplePos="0" relativeHeight="251660288" behindDoc="0" locked="0" layoutInCell="1" allowOverlap="1" wp14:anchorId="53134572" wp14:editId="24CDDB14">
              <wp:simplePos x="0" y="0"/>
              <wp:positionH relativeFrom="page">
                <wp:posOffset>1438326</wp:posOffset>
              </wp:positionH>
              <wp:positionV relativeFrom="page">
                <wp:posOffset>622781</wp:posOffset>
              </wp:positionV>
              <wp:extent cx="5388610" cy="528869"/>
              <wp:effectExtent l="0" t="0" r="0" b="5080"/>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528869"/>
                      </a:xfrm>
                      <a:prstGeom prst="rect">
                        <a:avLst/>
                      </a:prstGeom>
                      <a:noFill/>
                      <a:ln w="9525">
                        <a:noFill/>
                        <a:miter lim="800000"/>
                        <a:headEnd/>
                        <a:tailEnd/>
                      </a:ln>
                    </wps:spPr>
                    <wps:txbx>
                      <w:txbxContent>
                        <w:p w14:paraId="224D3728" w14:textId="77777777" w:rsidR="009C392E" w:rsidRDefault="009C392E" w:rsidP="009C392E">
                          <w:pPr>
                            <w:pStyle w:val="zzLogoS2"/>
                          </w:pPr>
                          <w:r w:rsidRPr="00670208">
                            <w:t>BEHINDERTEN- UND REHABILITATIONS-</w:t>
                          </w:r>
                          <w:r w:rsidRPr="004A750B">
                            <w:t>SPORTVERBAND</w:t>
                          </w:r>
                          <w:r w:rsidRPr="00670208">
                            <w:t xml:space="preserve"> BAYERN </w:t>
                          </w:r>
                          <w:r>
                            <w:t>e</w:t>
                          </w:r>
                          <w:r w:rsidRPr="00670208">
                            <w:t>.V.</w:t>
                          </w:r>
                        </w:p>
                        <w:p w14:paraId="0749C1D7" w14:textId="77777777" w:rsidR="009C392E" w:rsidRDefault="009C392E" w:rsidP="009C392E">
                          <w:pPr>
                            <w:pStyle w:val="zzLogo2S2"/>
                          </w:pPr>
                          <w:r w:rsidRPr="0009144B">
                            <w:rPr>
                              <w:rStyle w:val="zzLogo2S2Zchn"/>
                            </w:rPr>
                            <w:t>Dachverband für Behindertensport – 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34572" id="_x0000_t202" coordsize="21600,21600" o:spt="202" path="m,l,21600r21600,l21600,xe">
              <v:stroke joinstyle="miter"/>
              <v:path gradientshapeok="t" o:connecttype="rect"/>
            </v:shapetype>
            <v:shape id="Textfeld 2" o:spid="_x0000_s1026" type="#_x0000_t202" style="position:absolute;margin-left:113.25pt;margin-top:49.05pt;width:424.3pt;height:41.6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" filled="f" stroked="f">
              <v:textbox inset="0,0">
                <w:txbxContent>
                  <w:p w14:paraId="224D3728" w14:textId="77777777" w:rsidR="009C392E" w:rsidRDefault="009C392E" w:rsidP="009C392E">
                    <w:pPr>
                      <w:pStyle w:val="zzLogoS2"/>
                    </w:pPr>
                    <w:r w:rsidRPr="00670208">
                      <w:t>BEHINDERTEN- UND REHABILITATIONS-</w:t>
                    </w:r>
                    <w:r w:rsidRPr="004A750B">
                      <w:t>SPORTVERBAND</w:t>
                    </w:r>
                    <w:r w:rsidRPr="00670208">
                      <w:t xml:space="preserve"> BAYERN </w:t>
                    </w:r>
                    <w:r>
                      <w:t>e</w:t>
                    </w:r>
                    <w:r w:rsidRPr="00670208">
                      <w:t>.V.</w:t>
                    </w:r>
                  </w:p>
                  <w:p w14:paraId="0749C1D7" w14:textId="77777777" w:rsidR="009C392E" w:rsidRDefault="009C392E" w:rsidP="009C392E">
                    <w:pPr>
                      <w:pStyle w:val="zzLogo2S2"/>
                    </w:pPr>
                    <w:r w:rsidRPr="0009144B">
                      <w:rPr>
                        <w:rStyle w:val="zzLogo2S2Zchn"/>
                      </w:rPr>
                      <w:t>Dachverband für Behindertensport – Fachverband für Rehabilitationssport</w:t>
                    </w:r>
                  </w:p>
                </w:txbxContent>
              </v:textbox>
              <w10:wrap type="square" anchorx="page" anchory="page"/>
            </v:shape>
          </w:pict>
        </mc:Fallback>
      </mc:AlternateContent>
    </w:r>
    <w:r>
      <w:rPr>
        <w:noProof/>
      </w:rPr>
      <w:drawing>
        <wp:anchor distT="0" distB="0" distL="114300" distR="114300" simplePos="0" relativeHeight="251661312" behindDoc="1" locked="0" layoutInCell="1" allowOverlap="1" wp14:anchorId="55742FEE" wp14:editId="085A5766">
          <wp:simplePos x="0" y="0"/>
          <wp:positionH relativeFrom="page">
            <wp:posOffset>788670</wp:posOffset>
          </wp:positionH>
          <wp:positionV relativeFrom="page">
            <wp:posOffset>323850</wp:posOffset>
          </wp:positionV>
          <wp:extent cx="518400" cy="813600"/>
          <wp:effectExtent l="0" t="0" r="0" b="5715"/>
          <wp:wrapTight wrapText="bothSides">
            <wp:wrapPolygon edited="0">
              <wp:start x="7941" y="0"/>
              <wp:lineTo x="0" y="3035"/>
              <wp:lineTo x="0" y="21246"/>
              <wp:lineTo x="20647" y="21246"/>
              <wp:lineTo x="20647" y="0"/>
              <wp:lineTo x="12706" y="0"/>
              <wp:lineTo x="7941" y="0"/>
            </wp:wrapPolygon>
          </wp:wrapTight>
          <wp:docPr id="1"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400" cy="81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47BE5" w14:textId="77777777" w:rsidR="009C392E" w:rsidRDefault="009C392E" w:rsidP="009C392E">
    <w:pPr>
      <w:pStyle w:val="zzLogo"/>
      <w:rPr>
        <w:b/>
        <w:sz w:val="23"/>
        <w:szCs w:val="23"/>
      </w:rPr>
    </w:pPr>
    <w:r>
      <w:rPr>
        <w:noProof/>
      </w:rPr>
      <mc:AlternateContent>
        <mc:Choice Requires="wps">
          <w:drawing>
            <wp:anchor distT="45720" distB="45720" distL="114300" distR="114300" simplePos="0" relativeHeight="251653120" behindDoc="0" locked="0" layoutInCell="1" allowOverlap="1" wp14:anchorId="3CA5C929" wp14:editId="09C7E1DE">
              <wp:simplePos x="0" y="0"/>
              <wp:positionH relativeFrom="page">
                <wp:posOffset>1762125</wp:posOffset>
              </wp:positionH>
              <wp:positionV relativeFrom="page">
                <wp:posOffset>866775</wp:posOffset>
              </wp:positionV>
              <wp:extent cx="5067935" cy="73342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935" cy="733425"/>
                      </a:xfrm>
                      <a:prstGeom prst="rect">
                        <a:avLst/>
                      </a:prstGeom>
                      <a:noFill/>
                      <a:ln w="9525">
                        <a:noFill/>
                        <a:miter lim="800000"/>
                        <a:headEnd/>
                        <a:tailEnd/>
                      </a:ln>
                    </wps:spPr>
                    <wps:txbx>
                      <w:txbxContent>
                        <w:p w14:paraId="451EB66E" w14:textId="77777777" w:rsidR="009C392E" w:rsidRPr="0009144B" w:rsidRDefault="009C392E" w:rsidP="009C392E">
                          <w:pPr>
                            <w:pStyle w:val="zzLogo2"/>
                          </w:pPr>
                          <w:r w:rsidRPr="0009144B">
                            <w:t>BEHINDERTEN- UND REHABILITATIONS-</w:t>
                          </w:r>
                          <w:r w:rsidRPr="0009144B">
                            <w:br/>
                            <w:t>SPORTVERBAND BAYERN e.V.</w:t>
                          </w:r>
                        </w:p>
                        <w:p w14:paraId="46497A05" w14:textId="77777777" w:rsidR="009C392E" w:rsidRPr="00D12543" w:rsidRDefault="009C392E" w:rsidP="009C392E">
                          <w:pPr>
                            <w:pStyle w:val="zzLogo"/>
                          </w:pPr>
                          <w:r w:rsidRPr="00D12543">
                            <w:t>Dachverband für Behindertensport</w:t>
                          </w:r>
                          <w:r w:rsidRPr="00D12543">
                            <w:br/>
                            <w:t>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A5C929" id="_x0000_t202" coordsize="21600,21600" o:spt="202" path="m,l,21600r21600,l21600,xe">
              <v:stroke joinstyle="miter"/>
              <v:path gradientshapeok="t" o:connecttype="rect"/>
            </v:shapetype>
            <v:shape id="_x0000_s1031" type="#_x0000_t202" style="position:absolute;margin-left:138.75pt;margin-top:68.25pt;width:399.05pt;height:57.75pt;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" filled="f" stroked="f">
              <v:textbox inset="0,0">
                <w:txbxContent>
                  <w:p w14:paraId="451EB66E" w14:textId="77777777" w:rsidR="009C392E" w:rsidRPr="0009144B" w:rsidRDefault="009C392E" w:rsidP="009C392E">
                    <w:pPr>
                      <w:pStyle w:val="zzLogo2"/>
                    </w:pPr>
                    <w:r w:rsidRPr="0009144B">
                      <w:t>BEHINDERTEN- UND REHABILITATIONS-</w:t>
                    </w:r>
                    <w:r w:rsidRPr="0009144B">
                      <w:br/>
                      <w:t>SPORTVERBAND BAYERN e.V.</w:t>
                    </w:r>
                  </w:p>
                  <w:p w14:paraId="46497A05" w14:textId="77777777" w:rsidR="009C392E" w:rsidRPr="00D12543" w:rsidRDefault="009C392E" w:rsidP="009C392E">
                    <w:pPr>
                      <w:pStyle w:val="zzLogo"/>
                    </w:pPr>
                    <w:r w:rsidRPr="00D12543">
                      <w:t>Dachverband für Behindertensport</w:t>
                    </w:r>
                    <w:r w:rsidRPr="00D12543">
                      <w:br/>
                      <w:t>Fachverband für Rehabilitationssport</w:t>
                    </w:r>
                  </w:p>
                </w:txbxContent>
              </v:textbox>
              <w10:wrap type="square" anchorx="page" anchory="page"/>
            </v:shape>
          </w:pict>
        </mc:Fallback>
      </mc:AlternateContent>
    </w:r>
  </w:p>
  <w:p w14:paraId="6B91F72D" w14:textId="77777777" w:rsidR="009C392E" w:rsidRDefault="009C392E" w:rsidP="009C392E">
    <w:pPr>
      <w:pStyle w:val="zzLogo"/>
      <w:rPr>
        <w:b/>
        <w:sz w:val="23"/>
        <w:szCs w:val="23"/>
      </w:rPr>
    </w:pPr>
  </w:p>
  <w:p w14:paraId="59C46445" w14:textId="77777777" w:rsidR="009C392E" w:rsidRDefault="009C392E" w:rsidP="009C392E">
    <w:pPr>
      <w:pStyle w:val="zzLogo"/>
      <w:rPr>
        <w:b/>
        <w:sz w:val="23"/>
        <w:szCs w:val="23"/>
      </w:rPr>
    </w:pPr>
  </w:p>
  <w:p w14:paraId="5E478CB2" w14:textId="77777777" w:rsidR="009C392E" w:rsidRDefault="009C392E" w:rsidP="009C392E">
    <w:pPr>
      <w:pStyle w:val="zzLogo"/>
      <w:rPr>
        <w:b/>
        <w:sz w:val="23"/>
        <w:szCs w:val="23"/>
      </w:rPr>
    </w:pPr>
  </w:p>
  <w:p w14:paraId="79ED7C80" w14:textId="77777777" w:rsidR="009C392E" w:rsidRDefault="009C392E" w:rsidP="009C392E">
    <w:pPr>
      <w:pStyle w:val="zzLogo"/>
      <w:rPr>
        <w:b/>
        <w:sz w:val="23"/>
        <w:szCs w:val="23"/>
      </w:rPr>
    </w:pPr>
  </w:p>
  <w:p w14:paraId="26CE33A9" w14:textId="77777777" w:rsidR="009C392E" w:rsidRDefault="009C392E" w:rsidP="009C392E">
    <w:pPr>
      <w:pStyle w:val="zzLogo"/>
      <w:rPr>
        <w:b/>
        <w:sz w:val="23"/>
        <w:szCs w:val="23"/>
      </w:rPr>
    </w:pPr>
  </w:p>
  <w:p w14:paraId="4FA0A94B" w14:textId="32615CF7" w:rsidR="009C392E" w:rsidRPr="00FF48C8" w:rsidRDefault="009C392E" w:rsidP="009C392E">
    <w:pPr>
      <w:pStyle w:val="zzLogo"/>
      <w:rPr>
        <w:b/>
        <w:sz w:val="23"/>
        <w:szCs w:val="23"/>
      </w:rPr>
    </w:pPr>
    <w:r>
      <w:rPr>
        <w:noProof/>
        <w:sz w:val="18"/>
        <w:szCs w:val="18"/>
      </w:rPr>
      <mc:AlternateContent>
        <mc:Choice Requires="wps">
          <w:drawing>
            <wp:anchor distT="0" distB="0" distL="114300" distR="114300" simplePos="0" relativeHeight="251654144" behindDoc="0" locked="0" layoutInCell="1" allowOverlap="1" wp14:anchorId="235A3C02" wp14:editId="61BF03D3">
              <wp:simplePos x="0" y="0"/>
              <wp:positionH relativeFrom="page">
                <wp:posOffset>4759960</wp:posOffset>
              </wp:positionH>
              <wp:positionV relativeFrom="page">
                <wp:posOffset>1600835</wp:posOffset>
              </wp:positionV>
              <wp:extent cx="2069465" cy="193675"/>
              <wp:effectExtent l="0" t="0" r="6985" b="1206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626C1" w14:textId="77777777" w:rsidR="009C392E" w:rsidRPr="00D45FD9" w:rsidRDefault="009C392E" w:rsidP="009C392E">
                          <w:pPr>
                            <w:pStyle w:val="zzPartner"/>
                          </w:pPr>
                          <w:r w:rsidRPr="00D45FD9">
                            <w:t>Partner des Behindertensports in Bayern</w:t>
                          </w:r>
                          <w:r>
                            <w: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5A3C02" id="Textfeld 9" o:spid="_x0000_s1032" type="#_x0000_t202" style="position:absolute;margin-left:374.8pt;margin-top:126.05pt;width:162.95pt;height:15.25pt;z-index:251654144;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" filled="f" stroked="f">
              <v:textbox style="mso-fit-shape-to-text:t" inset="0,0,0,0">
                <w:txbxContent>
                  <w:p w14:paraId="67C626C1" w14:textId="77777777" w:rsidR="009C392E" w:rsidRPr="00D45FD9" w:rsidRDefault="009C392E" w:rsidP="009C392E">
                    <w:pPr>
                      <w:pStyle w:val="zzPartner"/>
                    </w:pPr>
                    <w:r w:rsidRPr="00D45FD9">
                      <w:t>Partner des Behindertensports in Bayern</w:t>
                    </w:r>
                    <w:r>
                      <w:t>:</w:t>
                    </w:r>
                  </w:p>
                </w:txbxContent>
              </v:textbox>
              <w10:wrap anchorx="page" anchory="page"/>
            </v:shape>
          </w:pict>
        </mc:Fallback>
      </mc:AlternateContent>
    </w:r>
    <w:r>
      <w:rPr>
        <w:noProof/>
      </w:rPr>
      <w:drawing>
        <wp:anchor distT="0" distB="0" distL="114300" distR="114300" simplePos="0" relativeHeight="251657216" behindDoc="1" locked="0" layoutInCell="1" allowOverlap="1" wp14:anchorId="3E418655" wp14:editId="76121BB8">
          <wp:simplePos x="0" y="0"/>
          <wp:positionH relativeFrom="page">
            <wp:posOffset>787400</wp:posOffset>
          </wp:positionH>
          <wp:positionV relativeFrom="page">
            <wp:posOffset>321732</wp:posOffset>
          </wp:positionV>
          <wp:extent cx="821267" cy="1288933"/>
          <wp:effectExtent l="0" t="0" r="0" b="6985"/>
          <wp:wrapTight wrapText="bothSides">
            <wp:wrapPolygon edited="0">
              <wp:start x="8520" y="0"/>
              <wp:lineTo x="0" y="3513"/>
              <wp:lineTo x="0" y="8304"/>
              <wp:lineTo x="7016" y="10220"/>
              <wp:lineTo x="2005" y="10539"/>
              <wp:lineTo x="1002" y="11497"/>
              <wp:lineTo x="0" y="17565"/>
              <wp:lineTo x="0" y="21398"/>
              <wp:lineTo x="21049" y="21398"/>
              <wp:lineTo x="21049" y="5429"/>
              <wp:lineTo x="20046" y="5110"/>
              <wp:lineTo x="10023" y="5110"/>
              <wp:lineTo x="19545" y="2236"/>
              <wp:lineTo x="20046" y="319"/>
              <wp:lineTo x="12529" y="0"/>
              <wp:lineTo x="8520" y="0"/>
            </wp:wrapPolygon>
          </wp:wrapTight>
          <wp:docPr id="26"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50" cy="1293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B8659" w14:textId="77777777" w:rsidR="009C392E" w:rsidRDefault="009C392E" w:rsidP="009C392E">
    <w:pPr>
      <w:pStyle w:val="Kopfzeile"/>
    </w:pPr>
  </w:p>
  <w:p w14:paraId="40ADF7F2" w14:textId="5C38473F" w:rsidR="009C392E" w:rsidRDefault="002532F1">
    <w:pPr>
      <w:pStyle w:val="Kopfzeile"/>
    </w:pPr>
    <w:r>
      <w:rPr>
        <w:noProof/>
      </w:rPr>
      <w:drawing>
        <wp:anchor distT="0" distB="0" distL="114300" distR="114300" simplePos="0" relativeHeight="251658240" behindDoc="1" locked="0" layoutInCell="1" allowOverlap="1" wp14:anchorId="45E9A807" wp14:editId="5EF81A79">
          <wp:simplePos x="0" y="0"/>
          <wp:positionH relativeFrom="page">
            <wp:posOffset>5403941</wp:posOffset>
          </wp:positionH>
          <wp:positionV relativeFrom="page">
            <wp:posOffset>1838325</wp:posOffset>
          </wp:positionV>
          <wp:extent cx="827405" cy="305435"/>
          <wp:effectExtent l="0" t="0" r="0" b="0"/>
          <wp:wrapTight wrapText="bothSides">
            <wp:wrapPolygon edited="0">
              <wp:start x="0" y="0"/>
              <wp:lineTo x="0" y="20208"/>
              <wp:lineTo x="20887" y="20208"/>
              <wp:lineTo x="20887" y="0"/>
              <wp:lineTo x="0" y="0"/>
            </wp:wrapPolygon>
          </wp:wrapTight>
          <wp:docPr id="25" name="Grafik 25" descr="Logo von Lotto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7405" cy="305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3B6D4AD3" wp14:editId="2B8B0CBA">
          <wp:simplePos x="0" y="0"/>
          <wp:positionH relativeFrom="page">
            <wp:posOffset>6294029</wp:posOffset>
          </wp:positionH>
          <wp:positionV relativeFrom="page">
            <wp:posOffset>1827530</wp:posOffset>
          </wp:positionV>
          <wp:extent cx="824230" cy="320040"/>
          <wp:effectExtent l="0" t="0" r="0" b="3810"/>
          <wp:wrapTight wrapText="bothSides">
            <wp:wrapPolygon edited="0">
              <wp:start x="0" y="0"/>
              <wp:lineTo x="0" y="20571"/>
              <wp:lineTo x="20968" y="20571"/>
              <wp:lineTo x="20968" y="0"/>
              <wp:lineTo x="0" y="0"/>
            </wp:wrapPolygon>
          </wp:wrapTight>
          <wp:docPr id="7" name="Grafik 6" descr="Logo des VdK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VdK_Logo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4230" cy="320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A3158A"/>
    <w:multiLevelType w:val="hybridMultilevel"/>
    <w:tmpl w:val="6C88FA68"/>
    <w:lvl w:ilvl="0" w:tplc="23665334">
      <w:start w:val="1"/>
      <w:numFmt w:val="bullet"/>
      <w:pStyle w:val="Aufzhlung"/>
      <w:lvlText w:val=""/>
      <w:lvlJc w:val="left"/>
      <w:pPr>
        <w:ind w:left="360" w:hanging="360"/>
      </w:pPr>
      <w:rPr>
        <w:rFonts w:ascii="Symbol" w:hAnsi="Symbol" w:hint="default"/>
        <w:color w:val="00B0F0"/>
        <w:u w:color="00B0F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5D4E4CC6"/>
    <w:multiLevelType w:val="hybridMultilevel"/>
    <w:tmpl w:val="423EA7F4"/>
    <w:lvl w:ilvl="0" w:tplc="04070001">
      <w:start w:val="30"/>
      <w:numFmt w:val="bullet"/>
      <w:lvlText w:val=""/>
      <w:lvlJc w:val="left"/>
      <w:pPr>
        <w:ind w:left="720" w:hanging="360"/>
      </w:pPr>
      <w:rPr>
        <w:rFonts w:ascii="Symbol" w:eastAsia="Times New Roman" w:hAnsi="Symbol"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attachedTemplate r:id="rId1"/>
  <w:documentProtection w:edit="forms" w:enforcement="1" w:cryptProviderType="rsaAES" w:cryptAlgorithmClass="hash" w:cryptAlgorithmType="typeAny" w:cryptAlgorithmSid="14" w:cryptSpinCount="100000" w:hash="F50j/mD217cHU0VyLywlkNkUi9dLmkLqwDZml6dRb7IdyIGGb4QB/Ulub/KVYk9r3TGJQQmeTVUrRzn/f/CCww==" w:salt="SBB7DoIW2zFAXeTuXzQne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4897"/>
    <w:rsid w:val="000657CA"/>
    <w:rsid w:val="000E07ED"/>
    <w:rsid w:val="000E306A"/>
    <w:rsid w:val="000E75CF"/>
    <w:rsid w:val="001A3565"/>
    <w:rsid w:val="001A570A"/>
    <w:rsid w:val="002532F1"/>
    <w:rsid w:val="00347D94"/>
    <w:rsid w:val="00381641"/>
    <w:rsid w:val="0042017D"/>
    <w:rsid w:val="0045000C"/>
    <w:rsid w:val="004B5051"/>
    <w:rsid w:val="00507CB2"/>
    <w:rsid w:val="0051360A"/>
    <w:rsid w:val="00531209"/>
    <w:rsid w:val="0057127B"/>
    <w:rsid w:val="005C31A9"/>
    <w:rsid w:val="005F5C62"/>
    <w:rsid w:val="0066076C"/>
    <w:rsid w:val="00684897"/>
    <w:rsid w:val="007750A3"/>
    <w:rsid w:val="007B229F"/>
    <w:rsid w:val="008A582C"/>
    <w:rsid w:val="009A6B74"/>
    <w:rsid w:val="009B3B7D"/>
    <w:rsid w:val="009C392E"/>
    <w:rsid w:val="00A24DBE"/>
    <w:rsid w:val="00A5206C"/>
    <w:rsid w:val="00AE23E4"/>
    <w:rsid w:val="00B508BD"/>
    <w:rsid w:val="00B70BC2"/>
    <w:rsid w:val="00BB38DC"/>
    <w:rsid w:val="00C34B27"/>
    <w:rsid w:val="00C559EF"/>
    <w:rsid w:val="00CF61BA"/>
    <w:rsid w:val="00D401A8"/>
    <w:rsid w:val="00DE2EE2"/>
    <w:rsid w:val="00DF593C"/>
    <w:rsid w:val="00EC4803"/>
    <w:rsid w:val="00EE000F"/>
    <w:rsid w:val="00EE7AE9"/>
    <w:rsid w:val="00F42486"/>
    <w:rsid w:val="00F508DF"/>
    <w:rsid w:val="00F63F01"/>
    <w:rsid w:val="00FD417F"/>
    <w:rsid w:val="00FF3F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52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CF61BA"/>
    <w:pPr>
      <w:keepNext/>
      <w:overflowPunct w:val="0"/>
      <w:autoSpaceDE w:val="0"/>
      <w:autoSpaceDN w:val="0"/>
      <w:adjustRightInd w:val="0"/>
      <w:spacing w:after="240" w:line="240" w:lineRule="auto"/>
      <w:textAlignment w:val="baseline"/>
      <w:outlineLvl w:val="0"/>
    </w:pPr>
    <w:rPr>
      <w:rFonts w:ascii="Source Sans Pro" w:eastAsia="Times New Roman" w:hAnsi="Source Sans Pro" w:cs="Times New Roman"/>
      <w:bCs/>
      <w:color w:val="0093DD"/>
      <w:sz w:val="5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392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392E"/>
  </w:style>
  <w:style w:type="paragraph" w:styleId="Fuzeile">
    <w:name w:val="footer"/>
    <w:basedOn w:val="Standard"/>
    <w:link w:val="FuzeileZchn"/>
    <w:uiPriority w:val="99"/>
    <w:unhideWhenUsed/>
    <w:rsid w:val="009C39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392E"/>
  </w:style>
  <w:style w:type="paragraph" w:customStyle="1" w:styleId="zzLogo">
    <w:name w:val="zz_Logo"/>
    <w:link w:val="zzLogoZchn"/>
    <w:qFormat/>
    <w:rsid w:val="009C392E"/>
    <w:pPr>
      <w:spacing w:after="0" w:line="240" w:lineRule="exact"/>
    </w:pPr>
    <w:rPr>
      <w:rFonts w:ascii="Source Sans Pro" w:eastAsia="Times New Roman" w:hAnsi="Source Sans Pro" w:cs="Times New Roman"/>
      <w:color w:val="0093DD"/>
      <w:sz w:val="24"/>
      <w:szCs w:val="20"/>
      <w:lang w:eastAsia="de-DE"/>
    </w:rPr>
  </w:style>
  <w:style w:type="paragraph" w:customStyle="1" w:styleId="zzLogo2">
    <w:name w:val="zz_Logo2"/>
    <w:basedOn w:val="zzLogo"/>
    <w:link w:val="zzLogo2Zchn"/>
    <w:qFormat/>
    <w:rsid w:val="009C392E"/>
    <w:pPr>
      <w:spacing w:after="40" w:line="280" w:lineRule="exact"/>
    </w:pPr>
    <w:rPr>
      <w:b/>
      <w:sz w:val="32"/>
      <w:szCs w:val="18"/>
    </w:rPr>
  </w:style>
  <w:style w:type="paragraph" w:customStyle="1" w:styleId="zzPartner">
    <w:name w:val="zz_Partner"/>
    <w:qFormat/>
    <w:rsid w:val="009C392E"/>
    <w:pPr>
      <w:spacing w:after="0" w:line="240" w:lineRule="auto"/>
      <w:jc w:val="right"/>
    </w:pPr>
    <w:rPr>
      <w:rFonts w:ascii="Source Sans Pro" w:eastAsia="Times New Roman" w:hAnsi="Source Sans Pro" w:cs="Times New Roman"/>
      <w:color w:val="0093DD"/>
      <w:sz w:val="13"/>
      <w:szCs w:val="14"/>
      <w:lang w:eastAsia="de-DE"/>
    </w:rPr>
  </w:style>
  <w:style w:type="character" w:customStyle="1" w:styleId="zzLogoZchn">
    <w:name w:val="zz_Logo Zchn"/>
    <w:basedOn w:val="Absatz-Standardschriftart"/>
    <w:link w:val="zzLogo"/>
    <w:rsid w:val="009C392E"/>
    <w:rPr>
      <w:rFonts w:ascii="Source Sans Pro" w:eastAsia="Times New Roman" w:hAnsi="Source Sans Pro" w:cs="Times New Roman"/>
      <w:color w:val="0093DD"/>
      <w:sz w:val="24"/>
      <w:szCs w:val="20"/>
      <w:lang w:eastAsia="de-DE"/>
    </w:rPr>
  </w:style>
  <w:style w:type="character" w:customStyle="1" w:styleId="zzLogo2Zchn">
    <w:name w:val="zz_Logo2 Zchn"/>
    <w:basedOn w:val="zzLogoZchn"/>
    <w:link w:val="zzLogo2"/>
    <w:rsid w:val="009C392E"/>
    <w:rPr>
      <w:rFonts w:ascii="Source Sans Pro" w:eastAsia="Times New Roman" w:hAnsi="Source Sans Pro" w:cs="Times New Roman"/>
      <w:b/>
      <w:color w:val="0093DD"/>
      <w:sz w:val="32"/>
      <w:szCs w:val="18"/>
      <w:lang w:eastAsia="de-DE"/>
    </w:rPr>
  </w:style>
  <w:style w:type="paragraph" w:styleId="Sprechblasentext">
    <w:name w:val="Balloon Text"/>
    <w:basedOn w:val="Standard"/>
    <w:link w:val="SprechblasentextZchn"/>
    <w:uiPriority w:val="99"/>
    <w:semiHidden/>
    <w:unhideWhenUsed/>
    <w:rsid w:val="009C39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392E"/>
    <w:rPr>
      <w:rFonts w:ascii="Segoe UI" w:hAnsi="Segoe UI" w:cs="Segoe UI"/>
      <w:sz w:val="18"/>
      <w:szCs w:val="18"/>
    </w:rPr>
  </w:style>
  <w:style w:type="paragraph" w:customStyle="1" w:styleId="zzLogo2S2">
    <w:name w:val="zz_Logo2_S2"/>
    <w:basedOn w:val="Standard"/>
    <w:link w:val="zzLogo2S2Zchn"/>
    <w:qFormat/>
    <w:rsid w:val="009C392E"/>
    <w:pPr>
      <w:spacing w:after="40" w:line="240" w:lineRule="auto"/>
    </w:pPr>
    <w:rPr>
      <w:rFonts w:ascii="Source Sans Pro" w:eastAsia="Times New Roman" w:hAnsi="Source Sans Pro" w:cs="Times New Roman"/>
      <w:b/>
      <w:color w:val="0093DD"/>
      <w:szCs w:val="18"/>
      <w:lang w:eastAsia="de-DE"/>
    </w:rPr>
  </w:style>
  <w:style w:type="paragraph" w:customStyle="1" w:styleId="zzLogoS2">
    <w:name w:val="zz_Logo_S2"/>
    <w:basedOn w:val="Standard"/>
    <w:link w:val="zzLogoS2Zchn"/>
    <w:qFormat/>
    <w:rsid w:val="009C392E"/>
    <w:pPr>
      <w:spacing w:after="40" w:line="280" w:lineRule="exact"/>
    </w:pPr>
    <w:rPr>
      <w:rFonts w:ascii="Source Sans Pro" w:eastAsia="Times New Roman" w:hAnsi="Source Sans Pro" w:cs="Times New Roman"/>
      <w:b/>
      <w:color w:val="0093DD"/>
      <w:sz w:val="26"/>
      <w:szCs w:val="23"/>
      <w:lang w:eastAsia="de-DE"/>
    </w:rPr>
  </w:style>
  <w:style w:type="character" w:customStyle="1" w:styleId="zzLogo2S2Zchn">
    <w:name w:val="zz_Logo2_S2 Zchn"/>
    <w:basedOn w:val="Absatz-Standardschriftart"/>
    <w:link w:val="zzLogo2S2"/>
    <w:rsid w:val="009C392E"/>
    <w:rPr>
      <w:rFonts w:ascii="Source Sans Pro" w:eastAsia="Times New Roman" w:hAnsi="Source Sans Pro" w:cs="Times New Roman"/>
      <w:b/>
      <w:color w:val="0093DD"/>
      <w:szCs w:val="18"/>
      <w:lang w:eastAsia="de-DE"/>
    </w:rPr>
  </w:style>
  <w:style w:type="character" w:customStyle="1" w:styleId="zzLogoS2Zchn">
    <w:name w:val="zz_Logo_S2 Zchn"/>
    <w:basedOn w:val="Absatz-Standardschriftart"/>
    <w:link w:val="zzLogoS2"/>
    <w:rsid w:val="009C392E"/>
    <w:rPr>
      <w:rFonts w:ascii="Source Sans Pro" w:eastAsia="Times New Roman" w:hAnsi="Source Sans Pro" w:cs="Times New Roman"/>
      <w:b/>
      <w:color w:val="0093DD"/>
      <w:sz w:val="26"/>
      <w:szCs w:val="23"/>
      <w:lang w:eastAsia="de-DE"/>
    </w:rPr>
  </w:style>
  <w:style w:type="paragraph" w:customStyle="1" w:styleId="zzFuzeile1">
    <w:name w:val="zz_Fußzeile1"/>
    <w:link w:val="zzFuzeile1Zchn"/>
    <w:qFormat/>
    <w:rsid w:val="009C392E"/>
    <w:pPr>
      <w:spacing w:after="0" w:line="276" w:lineRule="auto"/>
    </w:pPr>
    <w:rPr>
      <w:rFonts w:ascii="Source Sans Pro" w:eastAsia="Times New Roman" w:hAnsi="Source Sans Pro" w:cs="Arial"/>
      <w:color w:val="44546A" w:themeColor="text2"/>
      <w:sz w:val="13"/>
      <w:szCs w:val="13"/>
      <w:lang w:eastAsia="de-DE"/>
    </w:rPr>
  </w:style>
  <w:style w:type="character" w:customStyle="1" w:styleId="zzFuzeile1Zchn">
    <w:name w:val="zz_Fußzeile1 Zchn"/>
    <w:basedOn w:val="Absatz-Standardschriftart"/>
    <w:link w:val="zzFuzeile1"/>
    <w:rsid w:val="009C392E"/>
    <w:rPr>
      <w:rFonts w:ascii="Source Sans Pro" w:eastAsia="Times New Roman" w:hAnsi="Source Sans Pro" w:cs="Arial"/>
      <w:color w:val="44546A" w:themeColor="text2"/>
      <w:sz w:val="13"/>
      <w:szCs w:val="13"/>
      <w:lang w:eastAsia="de-DE"/>
    </w:rPr>
  </w:style>
  <w:style w:type="paragraph" w:customStyle="1" w:styleId="zzSeitenzahlneu">
    <w:name w:val="zz_Seitenzahl neu"/>
    <w:link w:val="zzSeitenzahlneuZchn"/>
    <w:qFormat/>
    <w:rsid w:val="009C392E"/>
    <w:pPr>
      <w:tabs>
        <w:tab w:val="center" w:pos="4536"/>
        <w:tab w:val="right" w:pos="9072"/>
      </w:tabs>
      <w:spacing w:after="0" w:line="240" w:lineRule="auto"/>
      <w:jc w:val="right"/>
    </w:pPr>
    <w:rPr>
      <w:rFonts w:ascii="Arial" w:eastAsia="Times New Roman" w:hAnsi="Arial" w:cs="Times New Roman"/>
      <w:color w:val="808080" w:themeColor="background1" w:themeShade="80"/>
      <w:sz w:val="14"/>
      <w:szCs w:val="14"/>
      <w:lang w:eastAsia="de-DE"/>
    </w:rPr>
  </w:style>
  <w:style w:type="character" w:customStyle="1" w:styleId="zzSeitenzahlneuZchn">
    <w:name w:val="zz_Seitenzahl neu Zchn"/>
    <w:basedOn w:val="Absatz-Standardschriftart"/>
    <w:link w:val="zzSeitenzahlneu"/>
    <w:rsid w:val="009C392E"/>
    <w:rPr>
      <w:rFonts w:ascii="Arial" w:eastAsia="Times New Roman" w:hAnsi="Arial" w:cs="Times New Roman"/>
      <w:color w:val="808080" w:themeColor="background1" w:themeShade="80"/>
      <w:sz w:val="14"/>
      <w:szCs w:val="14"/>
      <w:lang w:eastAsia="de-DE"/>
    </w:rPr>
  </w:style>
  <w:style w:type="character" w:customStyle="1" w:styleId="berschrift1Zchn">
    <w:name w:val="Überschrift 1 Zchn"/>
    <w:basedOn w:val="Absatz-Standardschriftart"/>
    <w:link w:val="berschrift1"/>
    <w:rsid w:val="00CF61BA"/>
    <w:rPr>
      <w:rFonts w:ascii="Source Sans Pro" w:eastAsia="Times New Roman" w:hAnsi="Source Sans Pro" w:cs="Times New Roman"/>
      <w:bCs/>
      <w:color w:val="0093DD"/>
      <w:sz w:val="56"/>
      <w:szCs w:val="20"/>
      <w:lang w:eastAsia="de-DE"/>
    </w:rPr>
  </w:style>
  <w:style w:type="paragraph" w:customStyle="1" w:styleId="zzAdressse">
    <w:name w:val="zz_Adressse"/>
    <w:link w:val="zzAdressseZchn"/>
    <w:qFormat/>
    <w:rsid w:val="00CF61BA"/>
    <w:pPr>
      <w:spacing w:after="0" w:line="276" w:lineRule="auto"/>
    </w:pPr>
    <w:rPr>
      <w:rFonts w:ascii="Arial" w:eastAsia="Times New Roman" w:hAnsi="Arial" w:cs="Arial"/>
      <w:color w:val="000000"/>
      <w:sz w:val="20"/>
      <w:szCs w:val="20"/>
      <w:lang w:eastAsia="de-DE"/>
    </w:rPr>
  </w:style>
  <w:style w:type="paragraph" w:customStyle="1" w:styleId="zzAdresse-Absender">
    <w:name w:val="zz_Adresse-Absender"/>
    <w:qFormat/>
    <w:rsid w:val="00CF61BA"/>
    <w:pPr>
      <w:spacing w:after="120" w:line="240" w:lineRule="auto"/>
    </w:pPr>
    <w:rPr>
      <w:rFonts w:ascii="Arial" w:eastAsia="Times New Roman" w:hAnsi="Arial" w:cs="Arial"/>
      <w:color w:val="44546A" w:themeColor="text2"/>
      <w:sz w:val="14"/>
      <w:szCs w:val="14"/>
      <w:lang w:eastAsia="de-DE"/>
    </w:rPr>
  </w:style>
  <w:style w:type="character" w:customStyle="1" w:styleId="zzAdressseZchn">
    <w:name w:val="zz_Adressse Zchn"/>
    <w:basedOn w:val="Absatz-Standardschriftart"/>
    <w:link w:val="zzAdressse"/>
    <w:rsid w:val="00CF61BA"/>
    <w:rPr>
      <w:rFonts w:ascii="Arial" w:eastAsia="Times New Roman" w:hAnsi="Arial" w:cs="Arial"/>
      <w:color w:val="000000"/>
      <w:sz w:val="20"/>
      <w:szCs w:val="20"/>
      <w:lang w:eastAsia="de-DE"/>
    </w:rPr>
  </w:style>
  <w:style w:type="table" w:styleId="Tabellenraster">
    <w:name w:val="Table Grid"/>
    <w:basedOn w:val="NormaleTabelle"/>
    <w:uiPriority w:val="39"/>
    <w:rsid w:val="00CF61B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
    <w:name w:val="Aufzählung"/>
    <w:basedOn w:val="Standard"/>
    <w:link w:val="AufzhlungZchn"/>
    <w:qFormat/>
    <w:rsid w:val="00B70BC2"/>
    <w:pPr>
      <w:numPr>
        <w:numId w:val="1"/>
      </w:numPr>
      <w:spacing w:after="0" w:line="240" w:lineRule="auto"/>
    </w:pPr>
    <w:rPr>
      <w:rFonts w:ascii="Source Sans Pro" w:eastAsia="Times New Roman" w:hAnsi="Source Sans Pro" w:cs="Times New Roman"/>
      <w:szCs w:val="20"/>
      <w:lang w:eastAsia="de-DE"/>
    </w:rPr>
  </w:style>
  <w:style w:type="character" w:customStyle="1" w:styleId="AufzhlungZchn">
    <w:name w:val="Aufzählung Zchn"/>
    <w:basedOn w:val="Absatz-Standardschriftart"/>
    <w:link w:val="Aufzhlung"/>
    <w:rsid w:val="00B70BC2"/>
    <w:rPr>
      <w:rFonts w:ascii="Source Sans Pro" w:eastAsia="Times New Roman" w:hAnsi="Source Sans Pro" w:cs="Times New Roman"/>
      <w:szCs w:val="20"/>
      <w:lang w:eastAsia="de-DE"/>
    </w:rPr>
  </w:style>
  <w:style w:type="paragraph" w:customStyle="1" w:styleId="WOWann">
    <w:name w:val="WO &amp; Wann"/>
    <w:basedOn w:val="Standard"/>
    <w:link w:val="WOWannZchn"/>
    <w:qFormat/>
    <w:rsid w:val="00B70BC2"/>
    <w:pPr>
      <w:jc w:val="center"/>
    </w:pPr>
    <w:rPr>
      <w:rFonts w:ascii="Source Sans Pro" w:hAnsi="Source Sans Pro"/>
      <w:sz w:val="28"/>
    </w:rPr>
  </w:style>
  <w:style w:type="character" w:customStyle="1" w:styleId="WOWannZchn">
    <w:name w:val="WO &amp; Wann Zchn"/>
    <w:basedOn w:val="Absatz-Standardschriftart"/>
    <w:link w:val="WOWann"/>
    <w:rsid w:val="00B70BC2"/>
    <w:rPr>
      <w:rFonts w:ascii="Source Sans Pro" w:hAnsi="Source Sans Pro"/>
      <w:sz w:val="28"/>
    </w:rPr>
  </w:style>
  <w:style w:type="table" w:customStyle="1" w:styleId="Tabellenraster1">
    <w:name w:val="Tabellenraster1"/>
    <w:basedOn w:val="NormaleTabelle"/>
    <w:next w:val="Tabellenraster"/>
    <w:uiPriority w:val="59"/>
    <w:rsid w:val="00684897"/>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750A3"/>
    <w:rPr>
      <w:color w:val="808080"/>
    </w:rPr>
  </w:style>
  <w:style w:type="paragraph" w:styleId="Listenabsatz">
    <w:name w:val="List Paragraph"/>
    <w:basedOn w:val="Standard"/>
    <w:uiPriority w:val="34"/>
    <w:qFormat/>
    <w:rsid w:val="004B50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_reimchen\Desktop\BVS%20Ausschreibung%20Vorlage%202019-04-12-v04-rebuil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3DDF90110F4C03884FDCEA6F615BEC"/>
        <w:category>
          <w:name w:val="Allgemein"/>
          <w:gallery w:val="placeholder"/>
        </w:category>
        <w:types>
          <w:type w:val="bbPlcHdr"/>
        </w:types>
        <w:behaviors>
          <w:behavior w:val="content"/>
        </w:behaviors>
        <w:guid w:val="{02CD7487-30A8-47FD-98BE-0E63165B976D}"/>
      </w:docPartPr>
      <w:docPartBody>
        <w:p w:rsidR="00B874F1" w:rsidRDefault="00956EC2">
          <w:pPr>
            <w:pStyle w:val="273DDF90110F4C03884FDCEA6F615BEC"/>
          </w:pPr>
          <w:r w:rsidRPr="003B05AD">
            <w:rPr>
              <w:rStyle w:val="Platzhaltertext"/>
            </w:rPr>
            <w:t>Klicken oder tippen Sie hier, um Text einzugeben.</w:t>
          </w:r>
        </w:p>
      </w:docPartBody>
    </w:docPart>
    <w:docPart>
      <w:docPartPr>
        <w:name w:val="5B54711DF2034E68960B6087799B1222"/>
        <w:category>
          <w:name w:val="Allgemein"/>
          <w:gallery w:val="placeholder"/>
        </w:category>
        <w:types>
          <w:type w:val="bbPlcHdr"/>
        </w:types>
        <w:behaviors>
          <w:behavior w:val="content"/>
        </w:behaviors>
        <w:guid w:val="{E0CD24B6-E94A-4619-8BB4-18F27FFA54B1}"/>
      </w:docPartPr>
      <w:docPartBody>
        <w:p w:rsidR="00B874F1" w:rsidRDefault="00956EC2">
          <w:pPr>
            <w:pStyle w:val="5B54711DF2034E68960B6087799B1222"/>
          </w:pPr>
          <w:r w:rsidRPr="003B05AD">
            <w:rPr>
              <w:rStyle w:val="Platzhaltertext"/>
            </w:rPr>
            <w:t>Klicken oder tippen Sie hier, um Text einzugeben.</w:t>
          </w:r>
        </w:p>
      </w:docPartBody>
    </w:docPart>
    <w:docPart>
      <w:docPartPr>
        <w:name w:val="124DE9DA811F4728AE7BBB4472B27B1A"/>
        <w:category>
          <w:name w:val="Allgemein"/>
          <w:gallery w:val="placeholder"/>
        </w:category>
        <w:types>
          <w:type w:val="bbPlcHdr"/>
        </w:types>
        <w:behaviors>
          <w:behavior w:val="content"/>
        </w:behaviors>
        <w:guid w:val="{322A1A28-041F-45AA-AAD3-5119FDC95BF3}"/>
      </w:docPartPr>
      <w:docPartBody>
        <w:p w:rsidR="00B874F1" w:rsidRDefault="00956EC2">
          <w:pPr>
            <w:pStyle w:val="124DE9DA811F4728AE7BBB4472B27B1A"/>
          </w:pPr>
          <w:r w:rsidRPr="003B05AD">
            <w:rPr>
              <w:rStyle w:val="Platzhaltertext"/>
            </w:rPr>
            <w:t>Klicken oder tippen Sie hier, um Text einzugeben.</w:t>
          </w:r>
        </w:p>
      </w:docPartBody>
    </w:docPart>
    <w:docPart>
      <w:docPartPr>
        <w:name w:val="7FAC2F8A98D1455BA2069BAD92A7ED0B"/>
        <w:category>
          <w:name w:val="Allgemein"/>
          <w:gallery w:val="placeholder"/>
        </w:category>
        <w:types>
          <w:type w:val="bbPlcHdr"/>
        </w:types>
        <w:behaviors>
          <w:behavior w:val="content"/>
        </w:behaviors>
        <w:guid w:val="{3D9A9E21-13D9-49DC-86C2-609B0AE253C0}"/>
      </w:docPartPr>
      <w:docPartBody>
        <w:p w:rsidR="00B874F1" w:rsidRDefault="00956EC2">
          <w:pPr>
            <w:pStyle w:val="7FAC2F8A98D1455BA2069BAD92A7ED0B"/>
          </w:pPr>
          <w:r w:rsidRPr="003B05AD">
            <w:rPr>
              <w:rStyle w:val="Platzhaltertext"/>
            </w:rPr>
            <w:t>Klicken oder tippen Sie hier, um Text einzugeben.</w:t>
          </w:r>
        </w:p>
      </w:docPartBody>
    </w:docPart>
    <w:docPart>
      <w:docPartPr>
        <w:name w:val="9525D0AA9DCC4F4491A4B6176DAFA9E8"/>
        <w:category>
          <w:name w:val="Allgemein"/>
          <w:gallery w:val="placeholder"/>
        </w:category>
        <w:types>
          <w:type w:val="bbPlcHdr"/>
        </w:types>
        <w:behaviors>
          <w:behavior w:val="content"/>
        </w:behaviors>
        <w:guid w:val="{1355BEA5-84C0-45D5-BEF2-F9FA1C2A2B38}"/>
      </w:docPartPr>
      <w:docPartBody>
        <w:p w:rsidR="00006C24" w:rsidRDefault="00413234" w:rsidP="00413234">
          <w:pPr>
            <w:pStyle w:val="9525D0AA9DCC4F4491A4B6176DAFA9E8"/>
          </w:pPr>
          <w:r w:rsidRPr="003B05AD">
            <w:rPr>
              <w:rStyle w:val="Platzhaltertext"/>
            </w:rPr>
            <w:t>Klicken oder tippen Sie hier, um Text einzugeben.</w:t>
          </w:r>
        </w:p>
      </w:docPartBody>
    </w:docPart>
    <w:docPart>
      <w:docPartPr>
        <w:name w:val="F90D9D09A364468E955B3F261F9E7F6E"/>
        <w:category>
          <w:name w:val="Allgemein"/>
          <w:gallery w:val="placeholder"/>
        </w:category>
        <w:types>
          <w:type w:val="bbPlcHdr"/>
        </w:types>
        <w:behaviors>
          <w:behavior w:val="content"/>
        </w:behaviors>
        <w:guid w:val="{6918D6B2-54D6-47A2-8D9A-84019BEEEDFA}"/>
      </w:docPartPr>
      <w:docPartBody>
        <w:p w:rsidR="00006C24" w:rsidRDefault="00413234" w:rsidP="00413234">
          <w:pPr>
            <w:pStyle w:val="F90D9D09A364468E955B3F261F9E7F6E"/>
          </w:pPr>
          <w:r w:rsidRPr="003B05A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6EC2"/>
    <w:rsid w:val="00006C24"/>
    <w:rsid w:val="00413234"/>
    <w:rsid w:val="008749B8"/>
    <w:rsid w:val="00956EC2"/>
    <w:rsid w:val="00B874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13234"/>
    <w:rPr>
      <w:color w:val="808080"/>
    </w:rPr>
  </w:style>
  <w:style w:type="paragraph" w:customStyle="1" w:styleId="273DDF90110F4C03884FDCEA6F615BEC">
    <w:name w:val="273DDF90110F4C03884FDCEA6F615BEC"/>
  </w:style>
  <w:style w:type="paragraph" w:customStyle="1" w:styleId="5B54711DF2034E68960B6087799B1222">
    <w:name w:val="5B54711DF2034E68960B6087799B1222"/>
  </w:style>
  <w:style w:type="paragraph" w:customStyle="1" w:styleId="124DE9DA811F4728AE7BBB4472B27B1A">
    <w:name w:val="124DE9DA811F4728AE7BBB4472B27B1A"/>
  </w:style>
  <w:style w:type="paragraph" w:customStyle="1" w:styleId="7FAC2F8A98D1455BA2069BAD92A7ED0B">
    <w:name w:val="7FAC2F8A98D1455BA2069BAD92A7ED0B"/>
  </w:style>
  <w:style w:type="paragraph" w:customStyle="1" w:styleId="9525D0AA9DCC4F4491A4B6176DAFA9E8">
    <w:name w:val="9525D0AA9DCC4F4491A4B6176DAFA9E8"/>
    <w:rsid w:val="00413234"/>
    <w:pPr>
      <w:spacing w:after="160" w:line="259" w:lineRule="auto"/>
    </w:pPr>
  </w:style>
  <w:style w:type="paragraph" w:customStyle="1" w:styleId="F90D9D09A364468E955B3F261F9E7F6E">
    <w:name w:val="F90D9D09A364468E955B3F261F9E7F6E"/>
    <w:rsid w:val="0041323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522B97231D3D44E90CB13FAE4DD4346" ma:contentTypeVersion="13" ma:contentTypeDescription="Ein neues Dokument erstellen." ma:contentTypeScope="" ma:versionID="2391263466041bf05628a7dc2acefbed">
  <xsd:schema xmlns:xsd="http://www.w3.org/2001/XMLSchema" xmlns:xs="http://www.w3.org/2001/XMLSchema" xmlns:p="http://schemas.microsoft.com/office/2006/metadata/properties" xmlns:ns2="41d55e7f-3097-4f0c-98bb-e6deeb942c91" xmlns:ns3="d00a148a-a0ad-4c56-bbef-61e280032b83" targetNamespace="http://schemas.microsoft.com/office/2006/metadata/properties" ma:root="true" ma:fieldsID="b5bb07daf4559041c40ae7c27f58a803" ns2:_="" ns3:_="">
    <xsd:import namespace="41d55e7f-3097-4f0c-98bb-e6deeb942c91"/>
    <xsd:import namespace="d00a148a-a0ad-4c56-bbef-61e280032b8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55e7f-3097-4f0c-98bb-e6deeb942c91"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0a148a-a0ad-4c56-bbef-61e280032b8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40A1BB-9D4D-4D08-8CDB-E8A4BCC15D70}">
  <ds:schemaRefs>
    <ds:schemaRef ds:uri="http://schemas.microsoft.com/sharepoint/v3/contenttype/forms"/>
  </ds:schemaRefs>
</ds:datastoreItem>
</file>

<file path=customXml/itemProps2.xml><?xml version="1.0" encoding="utf-8"?>
<ds:datastoreItem xmlns:ds="http://schemas.openxmlformats.org/officeDocument/2006/customXml" ds:itemID="{DFEB0D53-D1C5-4341-9AA1-ABD61A4F9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55e7f-3097-4f0c-98bb-e6deeb942c91"/>
    <ds:schemaRef ds:uri="d00a148a-a0ad-4c56-bbef-61e280032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724777-DA85-4BDB-A101-E4E9BABA32A6}">
  <ds:schemaRefs>
    <ds:schemaRef ds:uri="http://schemas.openxmlformats.org/officeDocument/2006/bibliography"/>
  </ds:schemaRefs>
</ds:datastoreItem>
</file>

<file path=customXml/itemProps4.xml><?xml version="1.0" encoding="utf-8"?>
<ds:datastoreItem xmlns:ds="http://schemas.openxmlformats.org/officeDocument/2006/customXml" ds:itemID="{8FEAE2E1-D71F-4B81-9DAE-9562B63FD8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BVS Ausschreibung Vorlage 2019-04-12-v04-rebuild.dotx</Template>
  <TotalTime>0</TotalTime>
  <Pages>2</Pages>
  <Words>177</Words>
  <Characters>1180</Characters>
  <Application>Microsoft Office Word</Application>
  <DocSecurity>0</DocSecurity>
  <Lines>62</Lines>
  <Paragraphs>50</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2019-05-08T09:48:00Z</dcterms:created>
  <dcterms:modified xsi:type="dcterms:W3CDTF">2022-02-28T08:18:00Z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0x0101008522B97231D3D44E90CB13FAE4DD4346</vt:lpwstr>
  </property>
</Properties>
</file>