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4D24D" w14:textId="5A5637AB"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00776C91" wp14:editId="008CA31D">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1452F"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&#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2E5A3800" wp14:editId="56231A45">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B0D81"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&#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14:paraId="60B49336" w14:textId="77777777" w:rsidR="00CF61BA" w:rsidRDefault="00CF61BA" w:rsidP="00CF61BA">
      <w:pPr>
        <w:rPr>
          <w:noProof/>
        </w:rPr>
      </w:pPr>
      <w:r w:rsidRPr="00D966ED">
        <w:rPr>
          <w:noProof/>
          <w:lang w:eastAsia="de-DE"/>
        </w:rPr>
        <w:drawing>
          <wp:inline distT="0" distB="0" distL="0" distR="0" wp14:anchorId="1BB3B873" wp14:editId="58B7DACF">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11"/>
                    <a:stretch>
                      <a:fillRect/>
                    </a:stretch>
                  </pic:blipFill>
                  <pic:spPr>
                    <a:xfrm flipV="1">
                      <a:off x="0" y="0"/>
                      <a:ext cx="1945640" cy="59450"/>
                    </a:xfrm>
                    <a:prstGeom prst="rect">
                      <a:avLst/>
                    </a:prstGeom>
                  </pic:spPr>
                </pic:pic>
              </a:graphicData>
            </a:graphic>
          </wp:inline>
        </w:drawing>
      </w:r>
    </w:p>
    <w:sdt>
      <w:sdtPr>
        <w:rPr>
          <w:rStyle w:val="berschrift1Zchn"/>
          <w:rFonts w:eastAsiaTheme="minorHAnsi"/>
        </w:rPr>
        <w:alias w:val="Veranstaltungstitel"/>
        <w:tag w:val="Veranstaltungstitel"/>
        <w:id w:val="1441106629"/>
        <w:placeholder>
          <w:docPart w:val="273DDF90110F4C03884FDCEA6F615BEC"/>
        </w:placeholder>
        <w:text w:multiLine="1"/>
      </w:sdtPr>
      <w:sdtEndPr>
        <w:rPr>
          <w:rStyle w:val="berschrift1Zchn"/>
        </w:rPr>
      </w:sdtEndPr>
      <w:sdtContent>
        <w:p w14:paraId="0A806426" w14:textId="3FA04130" w:rsidR="00CF61BA" w:rsidRDefault="009B3B7D" w:rsidP="00CF61BA">
          <w:pPr>
            <w:spacing w:after="240" w:line="240" w:lineRule="auto"/>
            <w:ind w:right="-284"/>
            <w:rPr>
              <w:rStyle w:val="berschrift1Zchn"/>
              <w:rFonts w:eastAsiaTheme="minorHAnsi"/>
            </w:rPr>
          </w:pPr>
          <w:r>
            <w:rPr>
              <w:rStyle w:val="berschrift1Zchn"/>
              <w:rFonts w:eastAsiaTheme="minorHAnsi"/>
            </w:rPr>
            <w:t>Inklusives …</w:t>
          </w:r>
        </w:p>
      </w:sdtContent>
    </w:sdt>
    <w:sdt>
      <w:sdtPr>
        <w:rPr>
          <w:rFonts w:ascii="Source Sans Pro" w:eastAsia="Times New Roman" w:hAnsi="Source Sans Pro" w:cs="Times New Roman"/>
          <w:lang w:eastAsia="de-DE"/>
        </w:rPr>
        <w:alias w:val="Einladungstext"/>
        <w:tag w:val="Einladungstext"/>
        <w:id w:val="-1913617767"/>
        <w:placeholder>
          <w:docPart w:val="5B54711DF2034E68960B6087799B1222"/>
        </w:placeholder>
        <w:showingPlcHdr/>
      </w:sdtPr>
      <w:sdtEndPr/>
      <w:sdtContent>
        <w:p w14:paraId="3840F49E" w14:textId="6B895E6D" w:rsidR="00CF61BA" w:rsidRPr="00684897" w:rsidRDefault="007750A3" w:rsidP="007750A3">
          <w:pPr>
            <w:spacing w:after="240"/>
            <w:ind w:right="-284"/>
            <w:rPr>
              <w:rFonts w:ascii="Source Sans Pro" w:hAnsi="Source Sans Pro"/>
            </w:rPr>
          </w:pPr>
          <w:r w:rsidRPr="003B05AD">
            <w:rPr>
              <w:rStyle w:val="Platzhaltertext"/>
            </w:rPr>
            <w:t>Klicken oder tippen Sie hier, um Text einzugeben.</w:t>
          </w: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02B85B67" w14:textId="77777777" w:rsidTr="000E306A">
        <w:trPr>
          <w:trHeight w:val="840"/>
        </w:trPr>
        <w:tc>
          <w:tcPr>
            <w:tcW w:w="4390" w:type="dxa"/>
            <w:tcBorders>
              <w:top w:val="nil"/>
              <w:left w:val="nil"/>
              <w:bottom w:val="nil"/>
              <w:right w:val="nil"/>
            </w:tcBorders>
          </w:tcPr>
          <w:p w14:paraId="2EF523F9" w14:textId="77777777" w:rsidR="00B70BC2" w:rsidRDefault="00B70BC2" w:rsidP="000E306A">
            <w:pPr>
              <w:ind w:right="-284"/>
            </w:pPr>
          </w:p>
        </w:tc>
        <w:tc>
          <w:tcPr>
            <w:tcW w:w="992" w:type="dxa"/>
            <w:tcBorders>
              <w:top w:val="nil"/>
              <w:left w:val="nil"/>
              <w:bottom w:val="nil"/>
              <w:right w:val="nil"/>
            </w:tcBorders>
          </w:tcPr>
          <w:p w14:paraId="0D71C161" w14:textId="77777777" w:rsidR="00B70BC2" w:rsidRDefault="00B70BC2" w:rsidP="000E306A">
            <w:pPr>
              <w:ind w:right="-284"/>
            </w:pPr>
          </w:p>
        </w:tc>
        <w:tc>
          <w:tcPr>
            <w:tcW w:w="3962" w:type="dxa"/>
            <w:vMerge w:val="restart"/>
            <w:tcBorders>
              <w:top w:val="nil"/>
              <w:left w:val="nil"/>
              <w:bottom w:val="nil"/>
              <w:right w:val="nil"/>
            </w:tcBorders>
          </w:tcPr>
          <w:p w14:paraId="6014695F" w14:textId="77777777" w:rsidR="00B70BC2" w:rsidRDefault="00B70BC2" w:rsidP="000E306A">
            <w:pPr>
              <w:pStyle w:val="zzAdressse"/>
              <w:jc w:val="center"/>
              <w:rPr>
                <w:rFonts w:ascii="Source Sans Pro" w:hAnsi="Source Sans Pro"/>
                <w:color w:val="FFFFFF" w:themeColor="background1"/>
                <w:sz w:val="56"/>
              </w:rPr>
            </w:pPr>
            <w:r>
              <w:rPr>
                <w:rFonts w:ascii="Source Sans Pro" w:hAnsi="Source Sans Pro"/>
                <w:color w:val="FFFFFF" w:themeColor="background1"/>
                <w:sz w:val="56"/>
              </w:rPr>
              <w:t>WANN</w:t>
            </w:r>
          </w:p>
          <w:sdt>
            <w:sdtPr>
              <w:alias w:val="Zeit"/>
              <w:tag w:val="Zeit"/>
              <w:id w:val="-851102339"/>
              <w:placeholder>
                <w:docPart w:val="124DE9DA811F4728AE7BBB4472B27B1A"/>
              </w:placeholder>
              <w:showingPlcHdr/>
            </w:sdtPr>
            <w:sdtEndPr/>
            <w:sdtContent>
              <w:p w14:paraId="64BA0238" w14:textId="08E27E42" w:rsidR="000E306A" w:rsidRDefault="007750A3" w:rsidP="007750A3">
                <w:pPr>
                  <w:pStyle w:val="WOWann"/>
                </w:pPr>
                <w:r w:rsidRPr="003B05AD">
                  <w:rPr>
                    <w:rStyle w:val="Platzhaltertext"/>
                  </w:rPr>
                  <w:t>Klicken oder tippen Sie hier, um Text einzugeben.</w:t>
                </w:r>
              </w:p>
            </w:sdtContent>
          </w:sdt>
          <w:p w14:paraId="4EF406DE"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6A3077FD" w14:textId="77777777" w:rsidTr="000E306A">
        <w:trPr>
          <w:trHeight w:val="2397"/>
        </w:trPr>
        <w:tc>
          <w:tcPr>
            <w:tcW w:w="4390" w:type="dxa"/>
            <w:vMerge w:val="restart"/>
            <w:tcBorders>
              <w:top w:val="nil"/>
              <w:left w:val="nil"/>
              <w:bottom w:val="nil"/>
              <w:right w:val="nil"/>
            </w:tcBorders>
          </w:tcPr>
          <w:p w14:paraId="75972F58" w14:textId="77777777" w:rsidR="00B70BC2" w:rsidRDefault="00B70BC2" w:rsidP="000E306A">
            <w:pPr>
              <w:pStyle w:val="zzAdresse-Absender"/>
              <w:jc w:val="center"/>
              <w:rPr>
                <w:rFonts w:ascii="Source Sans Pro" w:hAnsi="Source Sans Pro"/>
                <w:color w:val="auto"/>
                <w:sz w:val="56"/>
              </w:rPr>
            </w:pPr>
            <w:r w:rsidRPr="00FD1E3C">
              <w:rPr>
                <w:rFonts w:ascii="Source Sans Pro" w:hAnsi="Source Sans Pro"/>
                <w:color w:val="auto"/>
                <w:sz w:val="56"/>
              </w:rPr>
              <w:t>WO</w:t>
            </w:r>
          </w:p>
          <w:sdt>
            <w:sdtPr>
              <w:alias w:val="Ort"/>
              <w:tag w:val="Ort"/>
              <w:id w:val="155585285"/>
              <w:placeholder>
                <w:docPart w:val="7FAC2F8A98D1455BA2069BAD92A7ED0B"/>
              </w:placeholder>
              <w:showingPlcHdr/>
            </w:sdtPr>
            <w:sdtEndPr/>
            <w:sdtContent>
              <w:p w14:paraId="302DCE59" w14:textId="0D811024" w:rsidR="00B70BC2" w:rsidRDefault="007750A3" w:rsidP="007750A3">
                <w:pPr>
                  <w:pStyle w:val="WOWann"/>
                </w:pPr>
                <w:r w:rsidRPr="003B05AD">
                  <w:rPr>
                    <w:rStyle w:val="Platzhaltertext"/>
                  </w:rPr>
                  <w:t>Klicken oder tippen Sie hier, um Text einzugeben.</w:t>
                </w:r>
              </w:p>
            </w:sdtContent>
          </w:sdt>
          <w:p w14:paraId="6851F96E" w14:textId="77777777" w:rsidR="00B70BC2" w:rsidRDefault="00B70BC2" w:rsidP="000E306A">
            <w:pPr>
              <w:ind w:right="-284"/>
            </w:pPr>
          </w:p>
        </w:tc>
        <w:tc>
          <w:tcPr>
            <w:tcW w:w="992" w:type="dxa"/>
            <w:tcBorders>
              <w:top w:val="nil"/>
              <w:left w:val="nil"/>
              <w:bottom w:val="nil"/>
              <w:right w:val="nil"/>
            </w:tcBorders>
          </w:tcPr>
          <w:p w14:paraId="2BDAEDA5" w14:textId="77777777" w:rsidR="00B70BC2" w:rsidRDefault="00B70BC2" w:rsidP="000E306A">
            <w:pPr>
              <w:ind w:right="-284"/>
            </w:pPr>
          </w:p>
        </w:tc>
        <w:tc>
          <w:tcPr>
            <w:tcW w:w="3962" w:type="dxa"/>
            <w:vMerge/>
            <w:tcBorders>
              <w:top w:val="nil"/>
              <w:left w:val="nil"/>
              <w:bottom w:val="nil"/>
              <w:right w:val="nil"/>
            </w:tcBorders>
          </w:tcPr>
          <w:p w14:paraId="08DB9003" w14:textId="77777777" w:rsidR="00B70BC2" w:rsidRDefault="00B70BC2" w:rsidP="000E306A">
            <w:pPr>
              <w:ind w:right="-284"/>
            </w:pPr>
          </w:p>
        </w:tc>
      </w:tr>
      <w:tr w:rsidR="00B70BC2" w14:paraId="09EDC84A" w14:textId="77777777" w:rsidTr="000E306A">
        <w:trPr>
          <w:trHeight w:val="1701"/>
        </w:trPr>
        <w:tc>
          <w:tcPr>
            <w:tcW w:w="4390" w:type="dxa"/>
            <w:vMerge/>
            <w:tcBorders>
              <w:top w:val="nil"/>
              <w:left w:val="nil"/>
              <w:bottom w:val="nil"/>
              <w:right w:val="nil"/>
            </w:tcBorders>
          </w:tcPr>
          <w:p w14:paraId="607807E4" w14:textId="77777777" w:rsidR="00B70BC2" w:rsidRDefault="00B70BC2" w:rsidP="000E306A">
            <w:pPr>
              <w:ind w:right="-284"/>
            </w:pPr>
          </w:p>
        </w:tc>
        <w:tc>
          <w:tcPr>
            <w:tcW w:w="4954" w:type="dxa"/>
            <w:gridSpan w:val="2"/>
            <w:tcBorders>
              <w:top w:val="nil"/>
              <w:left w:val="nil"/>
              <w:bottom w:val="nil"/>
              <w:right w:val="nil"/>
            </w:tcBorders>
            <w:vAlign w:val="bottom"/>
          </w:tcPr>
          <w:p w14:paraId="77D38DA4" w14:textId="77777777" w:rsidR="00B70BC2" w:rsidRDefault="000E07ED" w:rsidP="000E306A">
            <w:pPr>
              <w:tabs>
                <w:tab w:val="left" w:pos="2010"/>
              </w:tabs>
              <w:ind w:right="-284"/>
              <w:jc w:val="center"/>
            </w:pPr>
            <w:sdt>
              <w:sdtPr>
                <w:id w:val="1282225163"/>
                <w:showingPlcHdr/>
                <w:picture/>
              </w:sdtPr>
              <w:sdtEndPr/>
              <w:sdtContent>
                <w:r w:rsidR="000E306A">
                  <w:rPr>
                    <w:noProof/>
                  </w:rPr>
                  <w:drawing>
                    <wp:inline distT="0" distB="0" distL="0" distR="0" wp14:anchorId="20521889" wp14:editId="0883F160">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EndPr/>
              <w:sdtContent>
                <w:r w:rsidR="000E306A">
                  <w:rPr>
                    <w:noProof/>
                  </w:rPr>
                  <w:drawing>
                    <wp:inline distT="0" distB="0" distL="0" distR="0" wp14:anchorId="48CFACCB" wp14:editId="6224B512">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EndPr/>
              <w:sdtContent>
                <w:r w:rsidR="000E306A">
                  <w:rPr>
                    <w:noProof/>
                  </w:rPr>
                  <w:drawing>
                    <wp:inline distT="0" distB="0" distL="0" distR="0" wp14:anchorId="35435EC3" wp14:editId="749735E7">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02296E2B" w14:textId="77777777" w:rsidR="000E306A" w:rsidRDefault="000E306A" w:rsidP="00CF61BA">
      <w:pPr>
        <w:ind w:right="-284"/>
      </w:pPr>
    </w:p>
    <w:p w14:paraId="0A740C57" w14:textId="77777777" w:rsidR="00684897" w:rsidRDefault="00684897">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3AF0AF77" w14:textId="77777777" w:rsidTr="00AB45B1">
        <w:trPr>
          <w:trHeight w:val="170"/>
        </w:trPr>
        <w:tc>
          <w:tcPr>
            <w:tcW w:w="2268" w:type="dxa"/>
          </w:tcPr>
          <w:p w14:paraId="210A193C" w14:textId="77777777" w:rsidR="00B70BC2" w:rsidRPr="00B70BC2" w:rsidRDefault="00CF61BA" w:rsidP="00AB45B1">
            <w:pPr>
              <w:rPr>
                <w:rFonts w:ascii="Source Sans Pro" w:hAnsi="Source Sans Pro"/>
                <w:b/>
                <w:sz w:val="22"/>
                <w:szCs w:val="22"/>
              </w:rPr>
            </w:pPr>
            <w:r>
              <w:lastRenderedPageBreak/>
              <w:br w:type="page"/>
            </w:r>
            <w:r w:rsidR="00B70BC2" w:rsidRPr="00B70BC2">
              <w:rPr>
                <w:rFonts w:ascii="Source Sans Pro" w:hAnsi="Source Sans Pro"/>
                <w:b/>
                <w:sz w:val="22"/>
                <w:szCs w:val="22"/>
              </w:rPr>
              <w:t>Veranstalter</w:t>
            </w:r>
          </w:p>
        </w:tc>
        <w:tc>
          <w:tcPr>
            <w:tcW w:w="7086" w:type="dxa"/>
          </w:tcPr>
          <w:p w14:paraId="1B76E30A" w14:textId="6FCE5187" w:rsidR="00B70BC2" w:rsidRPr="00B70BC2" w:rsidRDefault="000E07ED" w:rsidP="00AB45B1">
            <w:pPr>
              <w:rPr>
                <w:rFonts w:ascii="Source Sans Pro" w:hAnsi="Source Sans Pro"/>
                <w:sz w:val="22"/>
                <w:szCs w:val="22"/>
              </w:rPr>
            </w:pPr>
            <w:sdt>
              <w:sdtPr>
                <w:rPr>
                  <w:rFonts w:ascii="Source Sans Pro" w:hAnsi="Source Sans Pro"/>
                </w:rPr>
                <w:id w:val="1393227374"/>
                <w:text/>
              </w:sdtPr>
              <w:sdtEndPr/>
              <w:sdtContent>
                <w:r w:rsidR="0051360A">
                  <w:rPr>
                    <w:rFonts w:ascii="Source Sans Pro" w:hAnsi="Source Sans Pro"/>
                    <w:sz w:val="22"/>
                    <w:szCs w:val="22"/>
                  </w:rPr>
                  <w:t>BVS Bayern</w:t>
                </w:r>
              </w:sdtContent>
            </w:sdt>
          </w:p>
        </w:tc>
      </w:tr>
      <w:tr w:rsidR="00B70BC2" w:rsidRPr="00B70BC2" w14:paraId="32A964B6" w14:textId="77777777" w:rsidTr="00AB45B1">
        <w:trPr>
          <w:trHeight w:val="170"/>
        </w:trPr>
        <w:tc>
          <w:tcPr>
            <w:tcW w:w="2268" w:type="dxa"/>
          </w:tcPr>
          <w:p w14:paraId="3E884C99"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Leitung</w:t>
            </w:r>
          </w:p>
        </w:tc>
        <w:tc>
          <w:tcPr>
            <w:tcW w:w="7086" w:type="dxa"/>
          </w:tcPr>
          <w:p w14:paraId="0DEF5C02" w14:textId="42B9942C" w:rsidR="00B70BC2" w:rsidRPr="00B70BC2" w:rsidRDefault="000E07ED" w:rsidP="00AB45B1">
            <w:pPr>
              <w:rPr>
                <w:rFonts w:ascii="Source Sans Pro" w:hAnsi="Source Sans Pro"/>
                <w:sz w:val="22"/>
                <w:szCs w:val="22"/>
              </w:rPr>
            </w:pPr>
            <w:sdt>
              <w:sdtPr>
                <w:rPr>
                  <w:rFonts w:ascii="Source Sans Pro" w:hAnsi="Source Sans Pro"/>
                </w:rPr>
                <w:id w:val="-1434661918"/>
                <w:showingPlcHdr/>
                <w:text/>
              </w:sdtPr>
              <w:sdtEndPr/>
              <w:sdtContent>
                <w:r w:rsidR="007750A3">
                  <w:rPr>
                    <w:rFonts w:ascii="Source Sans Pro" w:hAnsi="Source Sans Pro"/>
                  </w:rPr>
                  <w:t xml:space="preserve">     </w:t>
                </w:r>
              </w:sdtContent>
            </w:sdt>
          </w:p>
        </w:tc>
      </w:tr>
      <w:tr w:rsidR="00B70BC2" w:rsidRPr="00B70BC2" w14:paraId="27112E81" w14:textId="77777777" w:rsidTr="00AB45B1">
        <w:trPr>
          <w:trHeight w:val="170"/>
        </w:trPr>
        <w:tc>
          <w:tcPr>
            <w:tcW w:w="2268" w:type="dxa"/>
          </w:tcPr>
          <w:p w14:paraId="2789657F"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Kontakt</w:t>
            </w:r>
          </w:p>
        </w:tc>
        <w:tc>
          <w:tcPr>
            <w:tcW w:w="7086" w:type="dxa"/>
          </w:tcPr>
          <w:p w14:paraId="5D0788A2" w14:textId="23D22694" w:rsidR="00B70BC2" w:rsidRPr="00B70BC2" w:rsidRDefault="000E07ED" w:rsidP="00AB45B1">
            <w:pPr>
              <w:rPr>
                <w:rFonts w:ascii="Source Sans Pro" w:hAnsi="Source Sans Pro"/>
                <w:sz w:val="22"/>
                <w:szCs w:val="22"/>
              </w:rPr>
            </w:pPr>
            <w:sdt>
              <w:sdtPr>
                <w:rPr>
                  <w:rFonts w:ascii="Source Sans Pro" w:hAnsi="Source Sans Pro"/>
                </w:rPr>
                <w:id w:val="-1302376838"/>
                <w:showingPlcHdr/>
                <w:text w:multiLine="1"/>
              </w:sdtPr>
              <w:sdtEndPr/>
              <w:sdtContent>
                <w:r w:rsidR="0051360A">
                  <w:rPr>
                    <w:rFonts w:ascii="Source Sans Pro" w:hAnsi="Source Sans Pro"/>
                  </w:rPr>
                  <w:t xml:space="preserve">     </w:t>
                </w:r>
              </w:sdtContent>
            </w:sdt>
          </w:p>
          <w:p w14:paraId="0511A458" w14:textId="79860BEC" w:rsidR="00B70BC2" w:rsidRPr="00B70BC2" w:rsidRDefault="00B70BC2" w:rsidP="00AB45B1">
            <w:pPr>
              <w:rPr>
                <w:rFonts w:ascii="Source Sans Pro" w:hAnsi="Source Sans Pro"/>
                <w:sz w:val="22"/>
                <w:szCs w:val="22"/>
              </w:rPr>
            </w:pPr>
            <w:r w:rsidRPr="00B70BC2">
              <w:rPr>
                <w:rFonts w:ascii="Source Sans Pro" w:hAnsi="Source Sans Pro"/>
                <w:sz w:val="22"/>
                <w:szCs w:val="22"/>
              </w:rPr>
              <w:t xml:space="preserve">Telefon: </w:t>
            </w:r>
            <w:sdt>
              <w:sdtPr>
                <w:rPr>
                  <w:rFonts w:ascii="Source Sans Pro" w:hAnsi="Source Sans Pro"/>
                </w:rPr>
                <w:id w:val="-94631580"/>
                <w:showingPlcHdr/>
                <w:text/>
              </w:sdtPr>
              <w:sdtEndPr/>
              <w:sdtContent>
                <w:r w:rsidR="0051360A">
                  <w:rPr>
                    <w:rFonts w:ascii="Source Sans Pro" w:hAnsi="Source Sans Pro"/>
                  </w:rPr>
                  <w:t xml:space="preserve">     </w:t>
                </w:r>
              </w:sdtContent>
            </w:sdt>
          </w:p>
          <w:p w14:paraId="10DA7041" w14:textId="1BAC4078" w:rsidR="00B70BC2" w:rsidRPr="00B70BC2" w:rsidRDefault="00B70BC2" w:rsidP="00AB45B1">
            <w:pPr>
              <w:rPr>
                <w:rFonts w:ascii="Source Sans Pro" w:hAnsi="Source Sans Pro"/>
                <w:sz w:val="22"/>
                <w:szCs w:val="22"/>
              </w:rPr>
            </w:pPr>
            <w:r w:rsidRPr="00B70BC2">
              <w:rPr>
                <w:rFonts w:ascii="Source Sans Pro" w:hAnsi="Source Sans Pro"/>
                <w:sz w:val="22"/>
                <w:szCs w:val="22"/>
              </w:rPr>
              <w:t xml:space="preserve">E-Mail: </w:t>
            </w:r>
            <w:sdt>
              <w:sdtPr>
                <w:rPr>
                  <w:rFonts w:ascii="Source Sans Pro" w:hAnsi="Source Sans Pro"/>
                </w:rPr>
                <w:id w:val="1892070496"/>
                <w:showingPlcHdr/>
                <w:text/>
              </w:sdtPr>
              <w:sdtEndPr/>
              <w:sdtContent>
                <w:r w:rsidR="007750A3">
                  <w:rPr>
                    <w:rFonts w:ascii="Source Sans Pro" w:hAnsi="Source Sans Pro"/>
                  </w:rPr>
                  <w:t xml:space="preserve">     </w:t>
                </w:r>
              </w:sdtContent>
            </w:sdt>
          </w:p>
        </w:tc>
      </w:tr>
      <w:tr w:rsidR="00B70BC2" w:rsidRPr="00B70BC2" w14:paraId="23ADED59" w14:textId="77777777" w:rsidTr="00AB45B1">
        <w:trPr>
          <w:trHeight w:val="170"/>
        </w:trPr>
        <w:tc>
          <w:tcPr>
            <w:tcW w:w="2268" w:type="dxa"/>
          </w:tcPr>
          <w:p w14:paraId="5931C9E0"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Teilnahme für</w:t>
            </w:r>
          </w:p>
        </w:tc>
        <w:tc>
          <w:tcPr>
            <w:tcW w:w="7086" w:type="dxa"/>
          </w:tcPr>
          <w:p w14:paraId="661A8D5C" w14:textId="3FF4C274" w:rsidR="00B70BC2" w:rsidRPr="00B70BC2" w:rsidRDefault="000E07ED" w:rsidP="00AB45B1">
            <w:pPr>
              <w:rPr>
                <w:rFonts w:ascii="Source Sans Pro" w:hAnsi="Source Sans Pro"/>
                <w:sz w:val="22"/>
                <w:szCs w:val="22"/>
              </w:rPr>
            </w:pPr>
            <w:sdt>
              <w:sdtPr>
                <w:rPr>
                  <w:rFonts w:ascii="Source Sans Pro" w:hAnsi="Source Sans Pro"/>
                </w:rPr>
                <w:id w:val="1812595582"/>
                <w:showingPlcHdr/>
                <w:text/>
              </w:sdtPr>
              <w:sdtEndPr/>
              <w:sdtContent>
                <w:r w:rsidR="007750A3">
                  <w:rPr>
                    <w:rFonts w:ascii="Source Sans Pro" w:hAnsi="Source Sans Pro"/>
                  </w:rPr>
                  <w:t xml:space="preserve">     </w:t>
                </w:r>
              </w:sdtContent>
            </w:sdt>
          </w:p>
        </w:tc>
      </w:tr>
      <w:tr w:rsidR="00B70BC2" w:rsidRPr="00B70BC2" w14:paraId="572FCA29" w14:textId="77777777" w:rsidTr="00AB45B1">
        <w:trPr>
          <w:trHeight w:val="170"/>
        </w:trPr>
        <w:tc>
          <w:tcPr>
            <w:tcW w:w="2268" w:type="dxa"/>
          </w:tcPr>
          <w:p w14:paraId="62772A86"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Inhalt</w:t>
            </w:r>
          </w:p>
        </w:tc>
        <w:tc>
          <w:tcPr>
            <w:tcW w:w="7086" w:type="dxa"/>
          </w:tcPr>
          <w:sdt>
            <w:sdtPr>
              <w:rPr>
                <w:rFonts w:ascii="Source Sans Pro" w:hAnsi="Source Sans Pro"/>
                <w:u w:val="single"/>
              </w:rPr>
              <w:id w:val="-705717952"/>
              <w:showingPlcHdr/>
            </w:sdtPr>
            <w:sdtEndPr/>
            <w:sdtContent>
              <w:p w14:paraId="6484D6C2" w14:textId="72332B80" w:rsidR="00B70BC2" w:rsidRPr="00B70BC2" w:rsidRDefault="007750A3" w:rsidP="007750A3">
                <w:pPr>
                  <w:rPr>
                    <w:rFonts w:ascii="Source Sans Pro" w:hAnsi="Source Sans Pro"/>
                    <w:sz w:val="22"/>
                    <w:szCs w:val="22"/>
                    <w:u w:val="single"/>
                  </w:rPr>
                </w:pPr>
                <w:r>
                  <w:rPr>
                    <w:rFonts w:ascii="Source Sans Pro" w:hAnsi="Source Sans Pro"/>
                    <w:u w:val="single"/>
                  </w:rPr>
                  <w:t xml:space="preserve">     </w:t>
                </w:r>
              </w:p>
            </w:sdtContent>
          </w:sdt>
        </w:tc>
      </w:tr>
      <w:tr w:rsidR="00B70BC2" w:rsidRPr="00B70BC2" w14:paraId="6D9EFD5B" w14:textId="77777777" w:rsidTr="00AB45B1">
        <w:trPr>
          <w:trHeight w:val="170"/>
        </w:trPr>
        <w:tc>
          <w:tcPr>
            <w:tcW w:w="2268" w:type="dxa"/>
          </w:tcPr>
          <w:p w14:paraId="5F6B6022"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Unterkunft</w:t>
            </w:r>
          </w:p>
        </w:tc>
        <w:tc>
          <w:tcPr>
            <w:tcW w:w="7086" w:type="dxa"/>
          </w:tcPr>
          <w:p w14:paraId="3553DF01" w14:textId="77777777" w:rsidR="00B70BC2" w:rsidRPr="00B70BC2" w:rsidRDefault="000E07ED" w:rsidP="00AB45B1">
            <w:pPr>
              <w:rPr>
                <w:rFonts w:ascii="Source Sans Pro" w:hAnsi="Source Sans Pro"/>
                <w:sz w:val="22"/>
                <w:szCs w:val="22"/>
              </w:rPr>
            </w:pPr>
            <w:sdt>
              <w:sdtPr>
                <w:rPr>
                  <w:rFonts w:ascii="Source Sans Pro" w:hAnsi="Source Sans Pro"/>
                </w:rPr>
                <w:id w:val="-1625844782"/>
                <w:text/>
              </w:sdtPr>
              <w:sdtEndPr/>
              <w:sdtContent>
                <w:r w:rsidR="00B70BC2" w:rsidRPr="00B70BC2">
                  <w:rPr>
                    <w:rFonts w:ascii="Source Sans Pro" w:hAnsi="Source Sans Pro"/>
                    <w:sz w:val="22"/>
                    <w:szCs w:val="22"/>
                  </w:rPr>
                  <w:t>Keine</w:t>
                </w:r>
              </w:sdtContent>
            </w:sdt>
          </w:p>
        </w:tc>
      </w:tr>
      <w:tr w:rsidR="00B70BC2" w:rsidRPr="00B70BC2" w14:paraId="47647BCD" w14:textId="77777777" w:rsidTr="00AB45B1">
        <w:trPr>
          <w:trHeight w:val="170"/>
        </w:trPr>
        <w:tc>
          <w:tcPr>
            <w:tcW w:w="2268" w:type="dxa"/>
          </w:tcPr>
          <w:p w14:paraId="076A7DA7"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Ausrüstung</w:t>
            </w:r>
          </w:p>
        </w:tc>
        <w:sdt>
          <w:sdtPr>
            <w:rPr>
              <w:rFonts w:ascii="Source Sans Pro" w:hAnsi="Source Sans Pro"/>
            </w:rPr>
            <w:id w:val="-1980523809"/>
            <w:text/>
          </w:sdtPr>
          <w:sdtEndPr/>
          <w:sdtContent>
            <w:tc>
              <w:tcPr>
                <w:tcW w:w="7086" w:type="dxa"/>
              </w:tcPr>
              <w:p w14:paraId="1B63313C" w14:textId="77777777" w:rsidR="00B70BC2" w:rsidRPr="00B70BC2" w:rsidRDefault="00B70BC2" w:rsidP="00AB45B1">
                <w:pPr>
                  <w:rPr>
                    <w:rFonts w:ascii="Source Sans Pro" w:hAnsi="Source Sans Pro"/>
                    <w:sz w:val="22"/>
                    <w:szCs w:val="22"/>
                  </w:rPr>
                </w:pPr>
                <w:r w:rsidRPr="00B70BC2">
                  <w:rPr>
                    <w:rFonts w:ascii="Source Sans Pro" w:hAnsi="Source Sans Pro"/>
                    <w:sz w:val="22"/>
                    <w:szCs w:val="22"/>
                  </w:rPr>
                  <w:t>Keine</w:t>
                </w:r>
              </w:p>
            </w:tc>
          </w:sdtContent>
        </w:sdt>
      </w:tr>
      <w:tr w:rsidR="00B70BC2" w:rsidRPr="00B70BC2" w14:paraId="2CA60C47" w14:textId="77777777" w:rsidTr="00AB45B1">
        <w:trPr>
          <w:trHeight w:val="170"/>
        </w:trPr>
        <w:tc>
          <w:tcPr>
            <w:tcW w:w="2268" w:type="dxa"/>
          </w:tcPr>
          <w:p w14:paraId="74EE395E"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Teilnehmergebühr</w:t>
            </w:r>
          </w:p>
        </w:tc>
        <w:sdt>
          <w:sdtPr>
            <w:rPr>
              <w:rFonts w:ascii="Source Sans Pro" w:hAnsi="Source Sans Pro"/>
            </w:rPr>
            <w:id w:val="884986195"/>
            <w:showingPlcHdr/>
            <w:text/>
          </w:sdtPr>
          <w:sdtEndPr/>
          <w:sdtContent>
            <w:tc>
              <w:tcPr>
                <w:tcW w:w="7086" w:type="dxa"/>
              </w:tcPr>
              <w:p w14:paraId="721BB971" w14:textId="3373216D" w:rsidR="00B70BC2" w:rsidRPr="00B70BC2" w:rsidRDefault="007750A3" w:rsidP="0057127B">
                <w:pPr>
                  <w:rPr>
                    <w:rFonts w:ascii="Source Sans Pro" w:hAnsi="Source Sans Pro"/>
                    <w:sz w:val="22"/>
                    <w:szCs w:val="22"/>
                  </w:rPr>
                </w:pPr>
                <w:r>
                  <w:rPr>
                    <w:rFonts w:ascii="Source Sans Pro" w:hAnsi="Source Sans Pro"/>
                  </w:rPr>
                  <w:t xml:space="preserve">     </w:t>
                </w:r>
              </w:p>
            </w:tc>
          </w:sdtContent>
        </w:sdt>
      </w:tr>
      <w:tr w:rsidR="00B70BC2" w:rsidRPr="00B70BC2" w14:paraId="3E33E206" w14:textId="77777777" w:rsidTr="00AB45B1">
        <w:trPr>
          <w:trHeight w:val="170"/>
        </w:trPr>
        <w:tc>
          <w:tcPr>
            <w:tcW w:w="2268" w:type="dxa"/>
            <w:shd w:val="clear" w:color="auto" w:fill="auto"/>
          </w:tcPr>
          <w:p w14:paraId="7931CCBE"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Anmeldeschluss</w:t>
            </w:r>
          </w:p>
        </w:tc>
        <w:sdt>
          <w:sdtPr>
            <w:rPr>
              <w:rFonts w:ascii="Source Sans Pro" w:hAnsi="Source Sans Pro"/>
              <w:b/>
            </w:rPr>
            <w:id w:val="354312841"/>
            <w:showingPlcHdr/>
            <w:text/>
          </w:sdtPr>
          <w:sdtEndPr/>
          <w:sdtContent>
            <w:tc>
              <w:tcPr>
                <w:tcW w:w="7086" w:type="dxa"/>
                <w:shd w:val="clear" w:color="auto" w:fill="auto"/>
              </w:tcPr>
              <w:p w14:paraId="068883C5" w14:textId="15C683DE" w:rsidR="00B70BC2" w:rsidRPr="00B70BC2" w:rsidRDefault="007750A3" w:rsidP="00AB45B1">
                <w:pPr>
                  <w:rPr>
                    <w:rFonts w:ascii="Source Sans Pro" w:hAnsi="Source Sans Pro"/>
                    <w:b/>
                    <w:sz w:val="22"/>
                    <w:szCs w:val="22"/>
                  </w:rPr>
                </w:pPr>
                <w:r>
                  <w:rPr>
                    <w:rFonts w:ascii="Source Sans Pro" w:hAnsi="Source Sans Pro"/>
                    <w:b/>
                  </w:rPr>
                  <w:t xml:space="preserve">     </w:t>
                </w:r>
              </w:p>
            </w:tc>
          </w:sdtContent>
        </w:sdt>
      </w:tr>
      <w:tr w:rsidR="00B70BC2" w:rsidRPr="00B70BC2" w14:paraId="1C55147B" w14:textId="77777777" w:rsidTr="00AB45B1">
        <w:trPr>
          <w:trHeight w:val="170"/>
        </w:trPr>
        <w:tc>
          <w:tcPr>
            <w:tcW w:w="2268" w:type="dxa"/>
          </w:tcPr>
          <w:p w14:paraId="6772E8A1"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Anmeldung</w:t>
            </w:r>
          </w:p>
        </w:tc>
        <w:sdt>
          <w:sdtPr>
            <w:rPr>
              <w:rFonts w:ascii="Source Sans Pro" w:hAnsi="Source Sans Pro"/>
            </w:rPr>
            <w:id w:val="171920528"/>
            <w:text/>
          </w:sdtPr>
          <w:sdtEndPr/>
          <w:sdtContent>
            <w:tc>
              <w:tcPr>
                <w:tcW w:w="7086" w:type="dxa"/>
              </w:tcPr>
              <w:p w14:paraId="3E534A45" w14:textId="77777777" w:rsidR="00B70BC2" w:rsidRPr="00B70BC2" w:rsidRDefault="00B70BC2" w:rsidP="00AB45B1">
                <w:pPr>
                  <w:rPr>
                    <w:rFonts w:ascii="Source Sans Pro" w:hAnsi="Source Sans Pro"/>
                    <w:sz w:val="22"/>
                    <w:szCs w:val="22"/>
                  </w:rPr>
                </w:pPr>
                <w:r w:rsidRPr="00B70BC2">
                  <w:rPr>
                    <w:rFonts w:ascii="Source Sans Pro" w:hAnsi="Source Sans Pro"/>
                    <w:sz w:val="22"/>
                    <w:szCs w:val="22"/>
                  </w:rPr>
                  <w:t>Online Anmeldung / Fax / E-Mail unter …</w:t>
                </w:r>
              </w:p>
            </w:tc>
          </w:sdtContent>
        </w:sdt>
      </w:tr>
      <w:tr w:rsidR="00B70BC2" w:rsidRPr="00B70BC2" w14:paraId="5ABA2425" w14:textId="77777777" w:rsidTr="00AB45B1">
        <w:trPr>
          <w:trHeight w:val="170"/>
        </w:trPr>
        <w:tc>
          <w:tcPr>
            <w:tcW w:w="2268" w:type="dxa"/>
          </w:tcPr>
          <w:p w14:paraId="06FF7D3E"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Sonstige Info</w:t>
            </w:r>
          </w:p>
        </w:tc>
        <w:sdt>
          <w:sdtPr>
            <w:rPr>
              <w:rFonts w:ascii="Source Sans Pro" w:hAnsi="Source Sans Pro"/>
            </w:rPr>
            <w:id w:val="-137731556"/>
            <w:showingPlcHdr/>
          </w:sdtPr>
          <w:sdtEndPr>
            <w:rPr>
              <w:rFonts w:ascii="Times New Roman" w:hAnsi="Times New Roman"/>
            </w:rPr>
          </w:sdtEndPr>
          <w:sdtContent>
            <w:tc>
              <w:tcPr>
                <w:tcW w:w="7086" w:type="dxa"/>
              </w:tcPr>
              <w:p w14:paraId="441452D2" w14:textId="7C6C4A6A" w:rsidR="00B70BC2" w:rsidRPr="00D401A8" w:rsidRDefault="007750A3" w:rsidP="007750A3">
                <w:pPr>
                  <w:rPr>
                    <w:sz w:val="22"/>
                    <w:szCs w:val="22"/>
                  </w:rPr>
                </w:pPr>
                <w:r>
                  <w:rPr>
                    <w:rFonts w:ascii="Source Sans Pro" w:hAnsi="Source Sans Pro"/>
                  </w:rPr>
                  <w:t xml:space="preserve">     </w:t>
                </w:r>
              </w:p>
            </w:tc>
          </w:sdtContent>
        </w:sdt>
      </w:tr>
      <w:tr w:rsidR="00684897" w:rsidRPr="00B70BC2" w14:paraId="1DE215F1" w14:textId="77777777" w:rsidTr="00AB45B1">
        <w:trPr>
          <w:trHeight w:val="170"/>
        </w:trPr>
        <w:tc>
          <w:tcPr>
            <w:tcW w:w="2268" w:type="dxa"/>
          </w:tcPr>
          <w:p w14:paraId="320981D3" w14:textId="77777777" w:rsidR="00684897" w:rsidRPr="00B70BC2" w:rsidRDefault="00684897" w:rsidP="00AB45B1">
            <w:pPr>
              <w:rPr>
                <w:rFonts w:ascii="Source Sans Pro" w:hAnsi="Source Sans Pro"/>
                <w:b/>
              </w:rPr>
            </w:pPr>
            <w:r w:rsidRPr="00684897">
              <w:rPr>
                <w:rFonts w:ascii="Source Sans Pro" w:hAnsi="Source Sans Pro"/>
                <w:b/>
                <w:sz w:val="22"/>
                <w:szCs w:val="22"/>
              </w:rPr>
              <w:t>Unfall</w:t>
            </w:r>
          </w:p>
        </w:tc>
        <w:tc>
          <w:tcPr>
            <w:tcW w:w="7086" w:type="dxa"/>
          </w:tcPr>
          <w:sdt>
            <w:sdtPr>
              <w:rPr>
                <w:rFonts w:ascii="Source Sans Pro" w:hAnsi="Source Sans Pro"/>
                <w:u w:val="single"/>
              </w:rPr>
              <w:id w:val="187185888"/>
            </w:sdtPr>
            <w:sdtEndPr>
              <w:rPr>
                <w:u w:val="none"/>
              </w:rPr>
            </w:sdtEndPr>
            <w:sdtContent>
              <w:p w14:paraId="31C64216"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Mitglieder des BVS Bayern sind im Rahmen der Unfallversicherung versichert.</w:t>
                </w:r>
              </w:p>
            </w:sdtContent>
          </w:sdt>
        </w:tc>
      </w:tr>
      <w:tr w:rsidR="00684897" w:rsidRPr="00B70BC2" w14:paraId="19ABE7FF" w14:textId="77777777" w:rsidTr="00AB45B1">
        <w:trPr>
          <w:trHeight w:val="170"/>
        </w:trPr>
        <w:tc>
          <w:tcPr>
            <w:tcW w:w="2268" w:type="dxa"/>
          </w:tcPr>
          <w:p w14:paraId="05709120" w14:textId="77777777" w:rsidR="00684897" w:rsidRDefault="00684897" w:rsidP="00AB45B1">
            <w:pPr>
              <w:rPr>
                <w:rFonts w:ascii="Source Sans Pro" w:hAnsi="Source Sans Pro"/>
                <w:b/>
              </w:rPr>
            </w:pPr>
            <w:r w:rsidRPr="00684897">
              <w:rPr>
                <w:rFonts w:ascii="Source Sans Pro" w:hAnsi="Source Sans Pro"/>
                <w:b/>
                <w:sz w:val="22"/>
                <w:szCs w:val="22"/>
              </w:rPr>
              <w:t>Haftpflicht</w:t>
            </w:r>
          </w:p>
        </w:tc>
        <w:tc>
          <w:tcPr>
            <w:tcW w:w="7086" w:type="dxa"/>
          </w:tcPr>
          <w:sdt>
            <w:sdtPr>
              <w:rPr>
                <w:rFonts w:ascii="Source Sans Pro" w:hAnsi="Source Sans Pro"/>
                <w:u w:val="single"/>
              </w:rPr>
              <w:id w:val="-365361074"/>
            </w:sdtPr>
            <w:sdtEndPr>
              <w:rPr>
                <w:u w:val="none"/>
              </w:rPr>
            </w:sdtEndPr>
            <w:sdtContent>
              <w:p w14:paraId="4A7C328B"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Alle Teilnehmer/innen sind während der Veranstaltung im Rahmen der Haftpflichtversicherung</w:t>
                </w:r>
                <w:r>
                  <w:rPr>
                    <w:rFonts w:ascii="Source Sans Pro" w:hAnsi="Source Sans Pro"/>
                    <w:sz w:val="22"/>
                    <w:szCs w:val="22"/>
                  </w:rPr>
                  <w:t xml:space="preserve"> </w:t>
                </w:r>
                <w:r w:rsidRPr="00D401A8">
                  <w:rPr>
                    <w:rFonts w:ascii="Source Sans Pro" w:hAnsi="Source Sans Pro"/>
                    <w:sz w:val="22"/>
                    <w:szCs w:val="22"/>
                  </w:rPr>
                  <w:t>versichert.</w:t>
                </w:r>
              </w:p>
            </w:sdtContent>
          </w:sdt>
        </w:tc>
      </w:tr>
    </w:tbl>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14:paraId="2CD2B7B9" w14:textId="77777777" w:rsidTr="00785E5F">
        <w:trPr>
          <w:trHeight w:val="571"/>
        </w:trPr>
        <w:tc>
          <w:tcPr>
            <w:tcW w:w="3800" w:type="dxa"/>
          </w:tcPr>
          <w:p w14:paraId="72EFF1E2" w14:textId="77777777" w:rsidR="00684897" w:rsidRPr="00775F89" w:rsidRDefault="00684897" w:rsidP="00785E5F">
            <w:pPr>
              <w:rPr>
                <w:rFonts w:ascii="Source Sans Pro" w:hAnsi="Source Sans Pro"/>
              </w:rPr>
            </w:pPr>
            <w:r w:rsidRPr="00775F89">
              <w:rPr>
                <w:rFonts w:ascii="Source Sans Pro" w:hAnsi="Source Sans Pro"/>
                <w:b/>
                <w:sz w:val="22"/>
                <w:szCs w:val="22"/>
              </w:rPr>
              <w:t>Zusatzinformationen</w:t>
            </w:r>
          </w:p>
        </w:tc>
        <w:tc>
          <w:tcPr>
            <w:tcW w:w="1853" w:type="dxa"/>
          </w:tcPr>
          <w:p w14:paraId="7A1F598B"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67FBE1AA" wp14:editId="450D359D">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1FBB1FCF"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26CE8F5E" wp14:editId="5D5EDFFD">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68C01AD8" w14:textId="77777777" w:rsidR="00684897" w:rsidRPr="00775F89" w:rsidRDefault="00684897" w:rsidP="00785E5F">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1BC3DAC2" wp14:editId="43AC02E4">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14:paraId="01A86C66" w14:textId="77777777" w:rsidTr="00785E5F">
        <w:tc>
          <w:tcPr>
            <w:tcW w:w="3800" w:type="dxa"/>
          </w:tcPr>
          <w:p w14:paraId="2ADEF339"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14:paraId="4625A254" w14:textId="77777777" w:rsidR="00684897" w:rsidRPr="00775F89" w:rsidRDefault="000E07ED" w:rsidP="00785E5F">
            <w:pPr>
              <w:rPr>
                <w:rFonts w:ascii="Source Sans Pro" w:hAnsi="Source Sans Pro"/>
              </w:rPr>
            </w:pPr>
            <w:sdt>
              <w:sdtPr>
                <w:rPr>
                  <w:rFonts w:ascii="Source Sans Pro" w:hAnsi="Source Sans Pro"/>
                </w:rPr>
                <w:alias w:val="Sportstätte barrierefrei"/>
                <w:tag w:val="Sportstaette"/>
                <w:id w:val="-1908149332"/>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2CD15B71" w14:textId="77777777" w:rsidR="00684897" w:rsidRPr="00775F89" w:rsidRDefault="000E07ED" w:rsidP="00785E5F">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EndPr/>
              <w:sdtContent>
                <w:r w:rsidR="00D401A8">
                  <w:rPr>
                    <w:rFonts w:ascii="MS Gothic" w:eastAsia="MS Gothic" w:hAnsi="MS Gothic" w:hint="eastAsia"/>
                  </w:rPr>
                  <w:t>☐</w:t>
                </w:r>
              </w:sdtContent>
            </w:sdt>
          </w:p>
        </w:tc>
        <w:tc>
          <w:tcPr>
            <w:tcW w:w="1853" w:type="dxa"/>
          </w:tcPr>
          <w:p w14:paraId="76ADB93E" w14:textId="77777777" w:rsidR="00684897" w:rsidRPr="00775F89" w:rsidRDefault="000E07ED" w:rsidP="00785E5F">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5D5E23DC" w14:textId="77777777" w:rsidTr="00785E5F">
        <w:tc>
          <w:tcPr>
            <w:tcW w:w="3800" w:type="dxa"/>
          </w:tcPr>
          <w:p w14:paraId="355335AF"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14:paraId="543F4FFE" w14:textId="77777777" w:rsidR="00684897" w:rsidRPr="00775F89" w:rsidRDefault="000E07ED" w:rsidP="00785E5F">
            <w:pPr>
              <w:rPr>
                <w:rFonts w:ascii="Source Sans Pro" w:hAnsi="Source Sans Pro"/>
              </w:rPr>
            </w:pPr>
            <w:sdt>
              <w:sdtPr>
                <w:rPr>
                  <w:rFonts w:ascii="Source Sans Pro" w:hAnsi="Source Sans Pro"/>
                </w:rPr>
                <w:alias w:val="Behindertentoilette vorhanden"/>
                <w:tag w:val="Behindertentoilette vorhanden"/>
                <w:id w:val="2122567228"/>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1BECAB50" w14:textId="4D94B2EE" w:rsidR="00684897" w:rsidRPr="00775F89" w:rsidRDefault="000E07ED" w:rsidP="00785E5F">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853" w:type="dxa"/>
          </w:tcPr>
          <w:p w14:paraId="6174EABC" w14:textId="77777777" w:rsidR="00684897" w:rsidRPr="00775F89" w:rsidRDefault="000E07ED" w:rsidP="00785E5F">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58404EAE" w14:textId="77777777" w:rsidTr="00785E5F">
        <w:tc>
          <w:tcPr>
            <w:tcW w:w="3800" w:type="dxa"/>
          </w:tcPr>
          <w:p w14:paraId="7F928888"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14:paraId="338CD2E7" w14:textId="77777777" w:rsidR="00684897" w:rsidRPr="00775F89" w:rsidRDefault="000E07ED" w:rsidP="00785E5F">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3C83A762" w14:textId="77777777" w:rsidR="00684897" w:rsidRPr="00775F89" w:rsidRDefault="000E07ED" w:rsidP="00785E5F">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53" w:type="dxa"/>
          </w:tcPr>
          <w:p w14:paraId="21B92EAC" w14:textId="77777777" w:rsidR="00684897" w:rsidRPr="00775F89" w:rsidRDefault="000E07ED" w:rsidP="00785E5F">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36FC2B63" w14:textId="77777777" w:rsidTr="00785E5F">
        <w:tc>
          <w:tcPr>
            <w:tcW w:w="3800" w:type="dxa"/>
          </w:tcPr>
          <w:p w14:paraId="36174D04"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14:paraId="36F26A32" w14:textId="77777777" w:rsidR="00684897" w:rsidRPr="00775F89" w:rsidRDefault="000E07ED" w:rsidP="00785E5F">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48" w:type="dxa"/>
          </w:tcPr>
          <w:p w14:paraId="0CE0CE8B" w14:textId="77777777" w:rsidR="00684897" w:rsidRPr="00775F89" w:rsidRDefault="000E07ED" w:rsidP="00785E5F">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27605DD3" w14:textId="77777777" w:rsidR="00684897" w:rsidRPr="00775F89" w:rsidRDefault="000E07ED" w:rsidP="00785E5F">
            <w:pPr>
              <w:rPr>
                <w:rFonts w:ascii="Source Sans Pro" w:hAnsi="Source Sans Pro"/>
              </w:rPr>
            </w:pPr>
            <w:sdt>
              <w:sdtPr>
                <w:rPr>
                  <w:rFonts w:ascii="Source Sans Pro" w:hAnsi="Source Sans Pro"/>
                </w:rPr>
                <w:alias w:val="Unterkunft nicht barrierefrei"/>
                <w:tag w:val="Unterkunft nicht barrierefrei"/>
                <w:id w:val="-719133815"/>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r>
      <w:tr w:rsidR="00684897" w:rsidRPr="00775F89" w14:paraId="1C3C7D8D" w14:textId="77777777" w:rsidTr="00785E5F">
        <w:tc>
          <w:tcPr>
            <w:tcW w:w="3800" w:type="dxa"/>
          </w:tcPr>
          <w:p w14:paraId="0319569A"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14:paraId="7E1BF90E" w14:textId="77777777" w:rsidR="00684897" w:rsidRPr="00775F89" w:rsidRDefault="000E07ED" w:rsidP="00785E5F">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122E8740" w14:textId="77777777" w:rsidR="00684897" w:rsidRPr="00775F89" w:rsidRDefault="000E07ED" w:rsidP="00785E5F">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1E0761B7" w14:textId="77777777" w:rsidR="00684897" w:rsidRPr="00775F89" w:rsidRDefault="000E07ED" w:rsidP="00785E5F">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3ECBA020" w14:textId="77777777" w:rsidTr="00785E5F">
        <w:tc>
          <w:tcPr>
            <w:tcW w:w="3800" w:type="dxa"/>
          </w:tcPr>
          <w:p w14:paraId="57A95C6B"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Induktionsschleife vorhanden?</w:t>
            </w:r>
          </w:p>
        </w:tc>
        <w:tc>
          <w:tcPr>
            <w:tcW w:w="1853" w:type="dxa"/>
          </w:tcPr>
          <w:p w14:paraId="174B58AE" w14:textId="77777777" w:rsidR="00684897" w:rsidRPr="00775F89" w:rsidRDefault="000E07ED" w:rsidP="00785E5F">
            <w:pPr>
              <w:rPr>
                <w:rFonts w:ascii="Source Sans Pro" w:hAnsi="Source Sans Pro"/>
              </w:rPr>
            </w:pPr>
            <w:sdt>
              <w:sdtPr>
                <w:rPr>
                  <w:rFonts w:ascii="Source Sans Pro" w:hAnsi="Source Sans Pro"/>
                </w:rPr>
                <w:alias w:val="Induktionsschleife vorhanden"/>
                <w:tag w:val="Induktionsschleife vorhanden"/>
                <w:id w:val="-177855127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4095BC97" w14:textId="77777777" w:rsidR="00684897" w:rsidRPr="00775F89" w:rsidRDefault="000E07ED" w:rsidP="00785E5F">
            <w:pPr>
              <w:rPr>
                <w:rFonts w:ascii="Source Sans Pro" w:hAnsi="Source Sans Pro"/>
              </w:rPr>
            </w:pPr>
            <w:sdt>
              <w:sdtPr>
                <w:rPr>
                  <w:rFonts w:ascii="Source Sans Pro" w:hAnsi="Source Sans Pro"/>
                </w:rPr>
                <w:alias w:val="Induktionsschleife auf Anfrage"/>
                <w:tag w:val="Induktionsschleife auf Anfrage"/>
                <w:id w:val="-2115350906"/>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4B70BB3B" w14:textId="77777777" w:rsidR="00684897" w:rsidRPr="00775F89" w:rsidRDefault="000E07ED" w:rsidP="00785E5F">
            <w:pPr>
              <w:rPr>
                <w:rFonts w:ascii="Source Sans Pro" w:hAnsi="Source Sans Pro"/>
              </w:rPr>
            </w:pPr>
            <w:sdt>
              <w:sdtPr>
                <w:rPr>
                  <w:rFonts w:ascii="Source Sans Pro" w:hAnsi="Source Sans Pro"/>
                </w:rPr>
                <w:alias w:val="Induktionsschleife nicht vorhanden"/>
                <w:tag w:val="Induktionsschleife nicht vorhanden"/>
                <w:id w:val="-1340142658"/>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bl>
    <w:p w14:paraId="24CAAF5D" w14:textId="77777777" w:rsidR="00D401A8" w:rsidRDefault="00D401A8" w:rsidP="00B70BC2">
      <w:pPr>
        <w:spacing w:after="0" w:line="240" w:lineRule="auto"/>
        <w:rPr>
          <w:sz w:val="16"/>
        </w:rPr>
      </w:pPr>
    </w:p>
    <w:p w14:paraId="0EB63E0F" w14:textId="77777777"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Sect="009C392E">
      <w:headerReference w:type="default" r:id="rId16"/>
      <w:footerReference w:type="default" r:id="rId17"/>
      <w:headerReference w:type="first" r:id="rId18"/>
      <w:footerReference w:type="first" r:id="rId19"/>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1DA3D" w14:textId="77777777" w:rsidR="00684897" w:rsidRDefault="00684897" w:rsidP="009C392E">
      <w:pPr>
        <w:spacing w:after="0" w:line="240" w:lineRule="auto"/>
      </w:pPr>
      <w:r>
        <w:separator/>
      </w:r>
    </w:p>
  </w:endnote>
  <w:endnote w:type="continuationSeparator" w:id="0">
    <w:p w14:paraId="55806F32" w14:textId="77777777" w:rsidR="00684897" w:rsidRDefault="00684897"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203839-4EE3-4E2D-ACE6-B4AC8DEE7AEB}"/>
  </w:font>
  <w:font w:name="Source Sans Pro">
    <w:charset w:val="00"/>
    <w:family w:val="swiss"/>
    <w:pitch w:val="variable"/>
    <w:sig w:usb0="600002F7" w:usb1="02000001" w:usb2="00000000" w:usb3="00000000" w:csb0="0000019F" w:csb1="00000000"/>
    <w:embedRegular r:id="rId2" w:fontKey="{4C443F2B-F4A7-47BE-8F55-7F3A14011F29}"/>
    <w:embedBold r:id="rId3" w:fontKey="{580ACED9-7D26-4713-A09D-60D667D1358A}"/>
  </w:font>
  <w:font w:name="Segoe UI">
    <w:panose1 w:val="020B0502040204020203"/>
    <w:charset w:val="00"/>
    <w:family w:val="swiss"/>
    <w:pitch w:val="variable"/>
    <w:sig w:usb0="E4002EFF" w:usb1="C000E47F" w:usb2="00000009" w:usb3="00000000" w:csb0="000001FF" w:csb1="00000000"/>
    <w:embedRegular r:id="rId4" w:fontKey="{D36BF53A-B2C0-4C00-8780-5D0351F9EA35}"/>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embedRegular r:id="rId5" w:fontKey="{A416DA68-3F45-4F91-A7AB-22C6ACB5069E}"/>
  </w:font>
  <w:font w:name="MS Gothic">
    <w:altName w:val="ＭＳ ゴシック"/>
    <w:panose1 w:val="020B0609070205080204"/>
    <w:charset w:val="80"/>
    <w:family w:val="modern"/>
    <w:pitch w:val="fixed"/>
    <w:sig w:usb0="E00002FF" w:usb1="6AC7FDFB" w:usb2="08000012" w:usb3="00000000" w:csb0="0002009F" w:csb1="00000000"/>
    <w:embedRegular r:id="rId6" w:subsetted="1" w:fontKey="{16F94C93-E68D-4B31-AB9B-905EDBAFE7E0}"/>
  </w:font>
  <w:font w:name="Calibri Light">
    <w:panose1 w:val="020F0302020204030204"/>
    <w:charset w:val="00"/>
    <w:family w:val="swiss"/>
    <w:pitch w:val="variable"/>
    <w:sig w:usb0="E4002EFF" w:usb1="C000247B" w:usb2="00000009" w:usb3="00000000" w:csb0="000001FF" w:csb1="00000000"/>
    <w:embedRegular r:id="rId7" w:fontKey="{A92DD3C2-75AA-4D4A-94F8-77B878809B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0657"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5C31A9">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5C31A9">
      <w:rPr>
        <w:noProof/>
      </w:rPr>
      <w:t>2</w:t>
    </w:r>
    <w:r w:rsidRPr="004A750B">
      <w:fldChar w:fldCharType="end"/>
    </w:r>
  </w:p>
  <w:p w14:paraId="588F309D" w14:textId="77777777" w:rsidR="009C392E" w:rsidRDefault="009C392E" w:rsidP="009C392E">
    <w:pPr>
      <w:tabs>
        <w:tab w:val="center" w:pos="4536"/>
        <w:tab w:val="right" w:pos="9072"/>
      </w:tabs>
      <w:jc w:val="right"/>
    </w:pPr>
    <w:r w:rsidRPr="00357DE4">
      <w:rPr>
        <w:noProof/>
        <w:lang w:eastAsia="de-DE"/>
      </w:rPr>
      <mc:AlternateContent>
        <mc:Choice Requires="wps">
          <w:drawing>
            <wp:anchor distT="0" distB="0" distL="114300" distR="114300" simplePos="0" relativeHeight="251655168" behindDoc="0" locked="1" layoutInCell="1" allowOverlap="1" wp14:anchorId="224173DC" wp14:editId="0CD7A253">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CDB0C" w14:textId="77777777" w:rsidR="009C392E" w:rsidRDefault="009C392E" w:rsidP="009C392E">
                          <w:pPr>
                            <w:pStyle w:val="zzFuzeile1"/>
                          </w:pPr>
                          <w:r>
                            <w:t>Dieses Projekt wird gefördert durch:</w:t>
                          </w:r>
                        </w:p>
                        <w:p w14:paraId="4F4C4502" w14:textId="77777777" w:rsidR="009C392E" w:rsidRPr="00AB19BF" w:rsidRDefault="009C392E" w:rsidP="009C392E">
                          <w:pPr>
                            <w:pStyle w:val="zzFuzeile1"/>
                          </w:pPr>
                          <w:r>
                            <w:rPr>
                              <w:noProof/>
                            </w:rPr>
                            <w:drawing>
                              <wp:inline distT="0" distB="0" distL="0" distR="0" wp14:anchorId="68CC96B1" wp14:editId="0BBDF79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C003BE9"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173DC"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" filled="f" stroked="f" strokeweight=".5pt">
              <v:textbox inset="0,0,0,0">
                <w:txbxContent>
                  <w:p w14:paraId="525CDB0C" w14:textId="77777777" w:rsidR="009C392E" w:rsidRDefault="009C392E" w:rsidP="009C392E">
                    <w:pPr>
                      <w:pStyle w:val="zzFuzeile1"/>
                    </w:pPr>
                    <w:r>
                      <w:t>Dieses Projekt wird gefördert durch:</w:t>
                    </w:r>
                  </w:p>
                  <w:p w14:paraId="4F4C4502" w14:textId="77777777" w:rsidR="009C392E" w:rsidRPr="00AB19BF" w:rsidRDefault="009C392E" w:rsidP="009C392E">
                    <w:pPr>
                      <w:pStyle w:val="zzFuzeile1"/>
                    </w:pPr>
                    <w:r>
                      <w:rPr>
                        <w:noProof/>
                      </w:rPr>
                      <w:drawing>
                        <wp:inline distT="0" distB="0" distL="0" distR="0" wp14:anchorId="68CC96B1" wp14:editId="0BBDF79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C003BE9"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2096" behindDoc="0" locked="1" layoutInCell="1" allowOverlap="1" wp14:anchorId="46E69EA6" wp14:editId="477AFB74">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9EA6" id="Textfeld 20" o:spid="_x0000_s1028" type="#_x0000_t202" style="position:absolute;left:0;text-align:left;margin-left:326.9pt;margin-top:790.95pt;width:93.85pt;height:27.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" filled="f" stroked="f" strokeweight=".5pt">
              <v:textbox inset="0,0,0,0">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0048" behindDoc="0" locked="1" layoutInCell="1" allowOverlap="1" wp14:anchorId="60C1E11F" wp14:editId="540D7EE9">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11F" id="Textfeld 14" o:spid="_x0000_s1029" type="#_x0000_t202" style="position:absolute;left:0;text-align:left;margin-left:70.9pt;margin-top:790.95pt;width:175.2pt;height:26.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" filled="f" stroked="f" strokeweight=".5pt">
              <v:textbox inset="0,0,0,0">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1072" behindDoc="0" locked="1" layoutInCell="1" allowOverlap="1" wp14:anchorId="05710E0A" wp14:editId="5141FFE2">
              <wp:simplePos x="0" y="0"/>
              <wp:positionH relativeFrom="page">
                <wp:posOffset>3195320</wp:posOffset>
              </wp:positionH>
              <wp:positionV relativeFrom="page">
                <wp:posOffset>10043160</wp:posOffset>
              </wp:positionV>
              <wp:extent cx="899160" cy="492760"/>
              <wp:effectExtent l="0" t="0" r="15240" b="2540"/>
              <wp:wrapNone/>
              <wp:docPr id="15" name="Textfeld 15"/>
              <wp:cNvGraphicFramePr/>
              <a:graphic xmlns:a="http://schemas.openxmlformats.org/drawingml/2006/main">
                <a:graphicData uri="http://schemas.microsoft.com/office/word/2010/wordprocessingShape">
                  <wps:wsp>
                    <wps:cNvSpPr txBox="1"/>
                    <wps:spPr>
                      <a:xfrm>
                        <a:off x="0" y="0"/>
                        <a:ext cx="89916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6082" w14:textId="77777777" w:rsidR="009C392E" w:rsidRPr="00AB19BF" w:rsidRDefault="009C392E" w:rsidP="009C392E">
                          <w:pPr>
                            <w:pStyle w:val="zzFuzeile1"/>
                          </w:pPr>
                          <w:r w:rsidRPr="00AB19BF">
                            <w:t>Tel.: 089 544189-0</w:t>
                          </w:r>
                        </w:p>
                        <w:p w14:paraId="79022E2B" w14:textId="0AA94B63" w:rsidR="009C392E" w:rsidRPr="00AB19BF" w:rsidRDefault="009C392E" w:rsidP="009C392E">
                          <w:pPr>
                            <w:pStyle w:val="zzFuzeile1"/>
                          </w:pPr>
                          <w:r w:rsidRPr="00AB19BF">
                            <w:t>Fax: 089 544189-99</w:t>
                          </w:r>
                          <w:r>
                            <w:br/>
                          </w:r>
                          <w:r w:rsidR="002532F1">
                            <w:t>service</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0E0A" id="Textfeld 15" o:spid="_x0000_s1030" type="#_x0000_t202" style="position:absolute;left:0;text-align:left;margin-left:251.6pt;margin-top:790.8pt;width:70.8pt;height:38.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" filled="f" stroked="f" strokeweight=".5pt">
              <v:textbox inset="0,0,0,0">
                <w:txbxContent>
                  <w:p w14:paraId="378B6082" w14:textId="77777777" w:rsidR="009C392E" w:rsidRPr="00AB19BF" w:rsidRDefault="009C392E" w:rsidP="009C392E">
                    <w:pPr>
                      <w:pStyle w:val="zzFuzeile1"/>
                    </w:pPr>
                    <w:r w:rsidRPr="00AB19BF">
                      <w:t>Tel.: 089 544189-0</w:t>
                    </w:r>
                  </w:p>
                  <w:p w14:paraId="79022E2B" w14:textId="0AA94B63" w:rsidR="009C392E" w:rsidRPr="00AB19BF" w:rsidRDefault="009C392E" w:rsidP="009C392E">
                    <w:pPr>
                      <w:pStyle w:val="zzFuzeile1"/>
                    </w:pPr>
                    <w:r w:rsidRPr="00AB19BF">
                      <w:t>Fax: 089 544189-99</w:t>
                    </w:r>
                    <w:r>
                      <w:br/>
                    </w:r>
                    <w:r w:rsidR="002532F1">
                      <w:t>service</w:t>
                    </w:r>
                    <w:r w:rsidRPr="00AB19BF">
                      <w:t>@bvs-bayern.com</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C3CF" w14:textId="77777777" w:rsidR="009C392E" w:rsidRDefault="009C392E" w:rsidP="009C392E">
    <w:pPr>
      <w:tabs>
        <w:tab w:val="center" w:pos="4536"/>
        <w:tab w:val="right" w:pos="9072"/>
      </w:tabs>
    </w:pPr>
    <w:r w:rsidRPr="00357DE4">
      <w:rPr>
        <w:noProof/>
        <w:lang w:eastAsia="de-DE"/>
      </w:rPr>
      <mc:AlternateContent>
        <mc:Choice Requires="wps">
          <w:drawing>
            <wp:anchor distT="0" distB="0" distL="114300" distR="114300" simplePos="0" relativeHeight="251665408" behindDoc="0" locked="1" layoutInCell="1" allowOverlap="1" wp14:anchorId="7A9C7E13" wp14:editId="03889A82">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927B0" w14:textId="77777777" w:rsidR="009C392E" w:rsidRDefault="009C392E" w:rsidP="009C392E">
                          <w:pPr>
                            <w:pStyle w:val="zzFuzeile1"/>
                          </w:pPr>
                          <w:r>
                            <w:t>Dieses Projekt wird gefördert durch:</w:t>
                          </w:r>
                        </w:p>
                        <w:p w14:paraId="1BE46707" w14:textId="77777777" w:rsidR="009C392E" w:rsidRPr="00AB19BF" w:rsidRDefault="009C392E" w:rsidP="009C392E">
                          <w:pPr>
                            <w:pStyle w:val="zzFuzeile1"/>
                          </w:pPr>
                          <w:r>
                            <w:rPr>
                              <w:noProof/>
                            </w:rPr>
                            <w:drawing>
                              <wp:inline distT="0" distB="0" distL="0" distR="0" wp14:anchorId="11D130C8" wp14:editId="21492DF8">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24513416"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C7E13" id="_x0000_t202" coordsize="21600,21600" o:spt="202" path="m,l,21600r21600,l21600,xe">
              <v:stroke joinstyle="miter"/>
              <v:path gradientshapeok="t" o:connecttype="rect"/>
            </v:shapetype>
            <v:shape id="_x0000_s1033" type="#_x0000_t202" style="position:absolute;margin-left:430.65pt;margin-top:790.95pt;width:108pt;height:2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" filled="f" stroked="f" strokeweight=".5pt">
              <v:textbox inset="0,0,0,0">
                <w:txbxContent>
                  <w:p w14:paraId="4E2927B0" w14:textId="77777777" w:rsidR="009C392E" w:rsidRDefault="009C392E" w:rsidP="009C392E">
                    <w:pPr>
                      <w:pStyle w:val="zzFuzeile1"/>
                    </w:pPr>
                    <w:r>
                      <w:t>Dieses Projekt wird gefördert durch:</w:t>
                    </w:r>
                  </w:p>
                  <w:p w14:paraId="1BE46707" w14:textId="77777777" w:rsidR="009C392E" w:rsidRPr="00AB19BF" w:rsidRDefault="009C392E" w:rsidP="009C392E">
                    <w:pPr>
                      <w:pStyle w:val="zzFuzeile1"/>
                    </w:pPr>
                    <w:r>
                      <w:rPr>
                        <w:noProof/>
                      </w:rPr>
                      <w:drawing>
                        <wp:inline distT="0" distB="0" distL="0" distR="0" wp14:anchorId="11D130C8" wp14:editId="21492DF8">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24513416"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4384" behindDoc="0" locked="1" layoutInCell="1" allowOverlap="1" wp14:anchorId="17AEBA6C" wp14:editId="2A9C0FB2">
              <wp:simplePos x="0" y="0"/>
              <wp:positionH relativeFrom="page">
                <wp:posOffset>4151630</wp:posOffset>
              </wp:positionH>
              <wp:positionV relativeFrom="page">
                <wp:posOffset>10045065</wp:posOffset>
              </wp:positionV>
              <wp:extent cx="1191600" cy="352800"/>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BA6C" id="Textfeld 3" o:spid="_x0000_s1034" type="#_x0000_t202" style="position:absolute;margin-left:326.9pt;margin-top:790.95pt;width:93.8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" filled="f" stroked="f" strokeweight=".5pt">
              <v:textbox inset="0,0,0,0">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2336" behindDoc="0" locked="1" layoutInCell="1" allowOverlap="1" wp14:anchorId="1F773078" wp14:editId="4012E86B">
              <wp:simplePos x="0" y="0"/>
              <wp:positionH relativeFrom="page">
                <wp:posOffset>900430</wp:posOffset>
              </wp:positionH>
              <wp:positionV relativeFrom="page">
                <wp:posOffset>10045065</wp:posOffset>
              </wp:positionV>
              <wp:extent cx="2224800" cy="334800"/>
              <wp:effectExtent l="0" t="0" r="4445" b="8255"/>
              <wp:wrapNone/>
              <wp:docPr id="4" name="Textfeld 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3078" id="Textfeld 4" o:spid="_x0000_s1035" type="#_x0000_t202" style="position:absolute;margin-left:70.9pt;margin-top:790.95pt;width:175.2pt;height:26.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" filled="f" stroked="f" strokeweight=".5pt">
              <v:textbox inset="0,0,0,0">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3360" behindDoc="0" locked="1" layoutInCell="1" allowOverlap="1" wp14:anchorId="0636A716" wp14:editId="4846DEFE">
              <wp:simplePos x="0" y="0"/>
              <wp:positionH relativeFrom="page">
                <wp:posOffset>3195320</wp:posOffset>
              </wp:positionH>
              <wp:positionV relativeFrom="page">
                <wp:posOffset>10043160</wp:posOffset>
              </wp:positionV>
              <wp:extent cx="914400" cy="492760"/>
              <wp:effectExtent l="0" t="0" r="0" b="2540"/>
              <wp:wrapNone/>
              <wp:docPr id="5" name="Textfeld 5"/>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10C5F" w14:textId="77777777" w:rsidR="009C392E" w:rsidRPr="00AB19BF" w:rsidRDefault="009C392E" w:rsidP="009C392E">
                          <w:pPr>
                            <w:pStyle w:val="zzFuzeile1"/>
                          </w:pPr>
                          <w:r w:rsidRPr="00AB19BF">
                            <w:t>Tel.: 089 544189-0</w:t>
                          </w:r>
                        </w:p>
                        <w:p w14:paraId="0B54605F" w14:textId="45012047" w:rsidR="009C392E" w:rsidRPr="00AB19BF" w:rsidRDefault="009C392E" w:rsidP="009C392E">
                          <w:pPr>
                            <w:pStyle w:val="zzFuzeile1"/>
                          </w:pPr>
                          <w:r w:rsidRPr="00AB19BF">
                            <w:t>Fax: 089 544189-99</w:t>
                          </w:r>
                          <w:r>
                            <w:br/>
                          </w:r>
                          <w:r w:rsidR="002532F1">
                            <w:t>service</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A716" id="Textfeld 5" o:spid="_x0000_s1036" type="#_x0000_t202" style="position:absolute;margin-left:251.6pt;margin-top:790.8pt;width:1in;height:3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" filled="f" stroked="f" strokeweight=".5pt">
              <v:textbox inset="0,0,0,0">
                <w:txbxContent>
                  <w:p w14:paraId="47510C5F" w14:textId="77777777" w:rsidR="009C392E" w:rsidRPr="00AB19BF" w:rsidRDefault="009C392E" w:rsidP="009C392E">
                    <w:pPr>
                      <w:pStyle w:val="zzFuzeile1"/>
                    </w:pPr>
                    <w:r w:rsidRPr="00AB19BF">
                      <w:t>Tel.: 089 544189-0</w:t>
                    </w:r>
                  </w:p>
                  <w:p w14:paraId="0B54605F" w14:textId="45012047" w:rsidR="009C392E" w:rsidRPr="00AB19BF" w:rsidRDefault="009C392E" w:rsidP="009C392E">
                    <w:pPr>
                      <w:pStyle w:val="zzFuzeile1"/>
                    </w:pPr>
                    <w:r w:rsidRPr="00AB19BF">
                      <w:t>Fax: 089 544189-99</w:t>
                    </w:r>
                    <w:r>
                      <w:br/>
                    </w:r>
                    <w:r w:rsidR="002532F1">
                      <w:t>service</w:t>
                    </w:r>
                    <w:r w:rsidRPr="00AB19BF">
                      <w:t>@bvs-bayern.com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7CA6F" w14:textId="77777777" w:rsidR="00684897" w:rsidRDefault="00684897" w:rsidP="009C392E">
      <w:pPr>
        <w:spacing w:after="0" w:line="240" w:lineRule="auto"/>
      </w:pPr>
      <w:r>
        <w:separator/>
      </w:r>
    </w:p>
  </w:footnote>
  <w:footnote w:type="continuationSeparator" w:id="0">
    <w:p w14:paraId="31E170F9" w14:textId="77777777" w:rsidR="00684897" w:rsidRDefault="00684897" w:rsidP="009C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A3F8"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60288" behindDoc="0" locked="0" layoutInCell="1" allowOverlap="1" wp14:anchorId="53134572" wp14:editId="24CDDB14">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224D3728"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0749C1D7" w14:textId="77777777" w:rsidR="009C392E" w:rsidRDefault="009C392E" w:rsidP="009C392E">
                          <w:pPr>
                            <w:pStyle w:val="zzLogo2S2"/>
                          </w:pPr>
                          <w:r w:rsidRPr="0009144B">
                            <w:rPr>
                              <w:rStyle w:val="zzLogo2S2Zchn"/>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34572"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" filled="f" stroked="f">
              <v:textbox inset="0,0">
                <w:txbxContent>
                  <w:p w14:paraId="224D3728"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0749C1D7" w14:textId="77777777" w:rsidR="009C392E" w:rsidRDefault="009C392E" w:rsidP="009C392E">
                    <w:pPr>
                      <w:pStyle w:val="zzLogo2S2"/>
                    </w:pPr>
                    <w:r w:rsidRPr="0009144B">
                      <w:rPr>
                        <w:rStyle w:val="zzLogo2S2Zchn"/>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61312" behindDoc="1" locked="0" layoutInCell="1" allowOverlap="1" wp14:anchorId="55742FEE" wp14:editId="085A5766">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1"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7BE5"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3120" behindDoc="0" locked="0" layoutInCell="1" allowOverlap="1" wp14:anchorId="3CA5C929" wp14:editId="09C7E1DE">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451EB66E" w14:textId="77777777" w:rsidR="009C392E" w:rsidRPr="0009144B" w:rsidRDefault="009C392E" w:rsidP="009C392E">
                          <w:pPr>
                            <w:pStyle w:val="zzLogo2"/>
                          </w:pPr>
                          <w:r w:rsidRPr="0009144B">
                            <w:t>BEHINDERTEN- UND REHABILITATIONS-</w:t>
                          </w:r>
                          <w:r w:rsidRPr="0009144B">
                            <w:br/>
                            <w:t>SPORTVERBAND BAYERN e.V.</w:t>
                          </w:r>
                        </w:p>
                        <w:p w14:paraId="46497A05" w14:textId="77777777" w:rsidR="009C392E" w:rsidRPr="00D12543" w:rsidRDefault="009C392E" w:rsidP="009C392E">
                          <w:pPr>
                            <w:pStyle w:val="zzLogo"/>
                          </w:pPr>
                          <w:r w:rsidRPr="00D12543">
                            <w:t>Dachverband für Behindertensport</w:t>
                          </w:r>
                          <w:r w:rsidRPr="00D12543">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5C929" id="_x0000_t202" coordsize="21600,21600" o:spt="202" path="m,l,21600r21600,l21600,xe">
              <v:stroke joinstyle="miter"/>
              <v:path gradientshapeok="t" o:connecttype="rect"/>
            </v:shapetype>
            <v:shape id="_x0000_s1031" type="#_x0000_t202" style="position:absolute;margin-left:138.75pt;margin-top:68.25pt;width:399.05pt;height:57.7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" filled="f" stroked="f">
              <v:textbox inset="0,0">
                <w:txbxContent>
                  <w:p w14:paraId="451EB66E" w14:textId="77777777" w:rsidR="009C392E" w:rsidRPr="0009144B" w:rsidRDefault="009C392E" w:rsidP="009C392E">
                    <w:pPr>
                      <w:pStyle w:val="zzLogo2"/>
                    </w:pPr>
                    <w:r w:rsidRPr="0009144B">
                      <w:t>BEHINDERTEN- UND REHABILITATIONS-</w:t>
                    </w:r>
                    <w:r w:rsidRPr="0009144B">
                      <w:br/>
                      <w:t>SPORTVERBAND BAYERN e.V.</w:t>
                    </w:r>
                  </w:p>
                  <w:p w14:paraId="46497A05" w14:textId="77777777" w:rsidR="009C392E" w:rsidRPr="00D12543" w:rsidRDefault="009C392E" w:rsidP="009C392E">
                    <w:pPr>
                      <w:pStyle w:val="zzLogo"/>
                    </w:pPr>
                    <w:r w:rsidRPr="00D12543">
                      <w:t>Dachverband für Behindertensport</w:t>
                    </w:r>
                    <w:r w:rsidRPr="00D12543">
                      <w:br/>
                      <w:t>Fachverband für Rehabilitationssport</w:t>
                    </w:r>
                  </w:p>
                </w:txbxContent>
              </v:textbox>
              <w10:wrap type="square" anchorx="page" anchory="page"/>
            </v:shape>
          </w:pict>
        </mc:Fallback>
      </mc:AlternateContent>
    </w:r>
  </w:p>
  <w:p w14:paraId="6B91F72D" w14:textId="77777777" w:rsidR="009C392E" w:rsidRDefault="009C392E" w:rsidP="009C392E">
    <w:pPr>
      <w:pStyle w:val="zzLogo"/>
      <w:rPr>
        <w:b/>
        <w:sz w:val="23"/>
        <w:szCs w:val="23"/>
      </w:rPr>
    </w:pPr>
  </w:p>
  <w:p w14:paraId="59C46445" w14:textId="77777777" w:rsidR="009C392E" w:rsidRDefault="009C392E" w:rsidP="009C392E">
    <w:pPr>
      <w:pStyle w:val="zzLogo"/>
      <w:rPr>
        <w:b/>
        <w:sz w:val="23"/>
        <w:szCs w:val="23"/>
      </w:rPr>
    </w:pPr>
  </w:p>
  <w:p w14:paraId="5E478CB2" w14:textId="77777777" w:rsidR="009C392E" w:rsidRDefault="009C392E" w:rsidP="009C392E">
    <w:pPr>
      <w:pStyle w:val="zzLogo"/>
      <w:rPr>
        <w:b/>
        <w:sz w:val="23"/>
        <w:szCs w:val="23"/>
      </w:rPr>
    </w:pPr>
  </w:p>
  <w:p w14:paraId="79ED7C80" w14:textId="77777777" w:rsidR="009C392E" w:rsidRDefault="009C392E" w:rsidP="009C392E">
    <w:pPr>
      <w:pStyle w:val="zzLogo"/>
      <w:rPr>
        <w:b/>
        <w:sz w:val="23"/>
        <w:szCs w:val="23"/>
      </w:rPr>
    </w:pPr>
  </w:p>
  <w:p w14:paraId="26CE33A9" w14:textId="77777777" w:rsidR="009C392E" w:rsidRDefault="009C392E" w:rsidP="009C392E">
    <w:pPr>
      <w:pStyle w:val="zzLogo"/>
      <w:rPr>
        <w:b/>
        <w:sz w:val="23"/>
        <w:szCs w:val="23"/>
      </w:rPr>
    </w:pPr>
  </w:p>
  <w:p w14:paraId="4FA0A94B" w14:textId="32615CF7" w:rsidR="009C392E" w:rsidRPr="00FF48C8" w:rsidRDefault="009C392E" w:rsidP="009C392E">
    <w:pPr>
      <w:pStyle w:val="zzLogo"/>
      <w:rPr>
        <w:b/>
        <w:sz w:val="23"/>
        <w:szCs w:val="23"/>
      </w:rPr>
    </w:pPr>
    <w:r>
      <w:rPr>
        <w:noProof/>
        <w:sz w:val="18"/>
        <w:szCs w:val="18"/>
      </w:rPr>
      <mc:AlternateContent>
        <mc:Choice Requires="wps">
          <w:drawing>
            <wp:anchor distT="0" distB="0" distL="114300" distR="114300" simplePos="0" relativeHeight="251654144" behindDoc="0" locked="0" layoutInCell="1" allowOverlap="1" wp14:anchorId="235A3C02" wp14:editId="61BF03D3">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26C1" w14:textId="77777777"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A3C02" id="Textfeld 9" o:spid="_x0000_s1032" type="#_x0000_t202" style="position:absolute;margin-left:374.8pt;margin-top:126.05pt;width:162.95pt;height:15.25pt;z-index:25165414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" filled="f" stroked="f">
              <v:textbox style="mso-fit-shape-to-text:t" inset="0,0,0,0">
                <w:txbxContent>
                  <w:p w14:paraId="67C626C1" w14:textId="77777777"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r>
      <w:rPr>
        <w:noProof/>
      </w:rPr>
      <w:drawing>
        <wp:anchor distT="0" distB="0" distL="114300" distR="114300" simplePos="0" relativeHeight="251657216" behindDoc="1" locked="0" layoutInCell="1" allowOverlap="1" wp14:anchorId="3E418655" wp14:editId="76121BB8">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26"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B8659" w14:textId="77777777" w:rsidR="009C392E" w:rsidRDefault="009C392E" w:rsidP="009C392E">
    <w:pPr>
      <w:pStyle w:val="Kopfzeile"/>
    </w:pPr>
  </w:p>
  <w:p w14:paraId="40ADF7F2" w14:textId="5C38473F" w:rsidR="009C392E" w:rsidRDefault="002532F1">
    <w:pPr>
      <w:pStyle w:val="Kopfzeile"/>
    </w:pPr>
    <w:r>
      <w:rPr>
        <w:noProof/>
      </w:rPr>
      <w:drawing>
        <wp:anchor distT="0" distB="0" distL="114300" distR="114300" simplePos="0" relativeHeight="251658240" behindDoc="1" locked="0" layoutInCell="1" allowOverlap="1" wp14:anchorId="45E9A807" wp14:editId="5EF81A79">
          <wp:simplePos x="0" y="0"/>
          <wp:positionH relativeFrom="page">
            <wp:posOffset>5403941</wp:posOffset>
          </wp:positionH>
          <wp:positionV relativeFrom="page">
            <wp:posOffset>1838325</wp:posOffset>
          </wp:positionV>
          <wp:extent cx="827405" cy="305435"/>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B6D4AD3" wp14:editId="2B8B0CBA">
          <wp:simplePos x="0" y="0"/>
          <wp:positionH relativeFrom="page">
            <wp:posOffset>6294029</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removePersonalInformation/>
  <w:removeDateAndTime/>
  <w:embedTrueTypeFonts/>
  <w:proofState w:spelling="clean" w:grammar="clean"/>
  <w:attachedTemplate r:id="rId1"/>
  <w:documentProtection w:edit="forms" w:enforcement="1" w:cryptProviderType="rsaAES" w:cryptAlgorithmClass="hash" w:cryptAlgorithmType="typeAny" w:cryptAlgorithmSid="14" w:cryptSpinCount="100000" w:hash="F50j/mD217cHU0VyLywlkNkUi9dLmkLqwDZml6dRb7IdyIGGb4QB/Ulub/KVYk9r3TGJQQmeTVUrRzn/f/CCww==" w:salt="SBB7DoIW2zFAXeTuXzQneg=="/>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897"/>
    <w:rsid w:val="000E07ED"/>
    <w:rsid w:val="000E306A"/>
    <w:rsid w:val="001A570A"/>
    <w:rsid w:val="002532F1"/>
    <w:rsid w:val="00347D94"/>
    <w:rsid w:val="0045000C"/>
    <w:rsid w:val="0051360A"/>
    <w:rsid w:val="00531209"/>
    <w:rsid w:val="0057127B"/>
    <w:rsid w:val="005C31A9"/>
    <w:rsid w:val="0066076C"/>
    <w:rsid w:val="00684897"/>
    <w:rsid w:val="007750A3"/>
    <w:rsid w:val="007B229F"/>
    <w:rsid w:val="008A582C"/>
    <w:rsid w:val="009A6B74"/>
    <w:rsid w:val="009B3B7D"/>
    <w:rsid w:val="009C392E"/>
    <w:rsid w:val="00A5206C"/>
    <w:rsid w:val="00AE23E4"/>
    <w:rsid w:val="00B508BD"/>
    <w:rsid w:val="00B70BC2"/>
    <w:rsid w:val="00BB38DC"/>
    <w:rsid w:val="00CF61BA"/>
    <w:rsid w:val="00D401A8"/>
    <w:rsid w:val="00DE2EE2"/>
    <w:rsid w:val="00EC4803"/>
    <w:rsid w:val="00F42486"/>
    <w:rsid w:val="00F63F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D5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750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5B54711DF2034E68960B6087799B1222"/>
        <w:category>
          <w:name w:val="Allgemein"/>
          <w:gallery w:val="placeholder"/>
        </w:category>
        <w:types>
          <w:type w:val="bbPlcHdr"/>
        </w:types>
        <w:behaviors>
          <w:behavior w:val="content"/>
        </w:behaviors>
        <w:guid w:val="{E0CD24B6-E94A-4619-8BB4-18F27FFA54B1}"/>
      </w:docPartPr>
      <w:docPartBody>
        <w:p w:rsidR="00B874F1" w:rsidRDefault="00956EC2">
          <w:pPr>
            <w:pStyle w:val="5B54711DF2034E68960B6087799B1222"/>
          </w:pPr>
          <w:r w:rsidRPr="003B05AD">
            <w:rPr>
              <w:rStyle w:val="Platzhaltertext"/>
            </w:rPr>
            <w:t>Klicken oder tippen Sie hier, um Text einzugeben.</w:t>
          </w:r>
        </w:p>
      </w:docPartBody>
    </w:docPart>
    <w:docPart>
      <w:docPartPr>
        <w:name w:val="124DE9DA811F4728AE7BBB4472B27B1A"/>
        <w:category>
          <w:name w:val="Allgemein"/>
          <w:gallery w:val="placeholder"/>
        </w:category>
        <w:types>
          <w:type w:val="bbPlcHdr"/>
        </w:types>
        <w:behaviors>
          <w:behavior w:val="content"/>
        </w:behaviors>
        <w:guid w:val="{322A1A28-041F-45AA-AAD3-5119FDC95BF3}"/>
      </w:docPartPr>
      <w:docPartBody>
        <w:p w:rsidR="00B874F1" w:rsidRDefault="00956EC2">
          <w:pPr>
            <w:pStyle w:val="124DE9DA811F4728AE7BBB4472B27B1A"/>
          </w:pPr>
          <w:r w:rsidRPr="003B05AD">
            <w:rPr>
              <w:rStyle w:val="Platzhaltertext"/>
            </w:rPr>
            <w:t>Klicken oder tippen Sie hier, um Text einzugeben.</w:t>
          </w:r>
        </w:p>
      </w:docPartBody>
    </w:docPart>
    <w:docPart>
      <w:docPartPr>
        <w:name w:val="7FAC2F8A98D1455BA2069BAD92A7ED0B"/>
        <w:category>
          <w:name w:val="Allgemein"/>
          <w:gallery w:val="placeholder"/>
        </w:category>
        <w:types>
          <w:type w:val="bbPlcHdr"/>
        </w:types>
        <w:behaviors>
          <w:behavior w:val="content"/>
        </w:behaviors>
        <w:guid w:val="{3D9A9E21-13D9-49DC-86C2-609B0AE253C0}"/>
      </w:docPartPr>
      <w:docPartBody>
        <w:p w:rsidR="00B874F1" w:rsidRDefault="00956EC2">
          <w:pPr>
            <w:pStyle w:val="7FAC2F8A98D1455BA2069BAD92A7ED0B"/>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EC2"/>
    <w:rsid w:val="00956EC2"/>
    <w:rsid w:val="00B874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6EC2"/>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3" ma:contentTypeDescription="Ein neues Dokument erstellen." ma:contentTypeScope="" ma:versionID="2391263466041bf05628a7dc2acefbed">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b5bb07daf4559041c40ae7c27f58a803"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B0D53-D1C5-4341-9AA1-ABD61A4F9FED}"/>
</file>

<file path=customXml/itemProps2.xml><?xml version="1.0" encoding="utf-8"?>
<ds:datastoreItem xmlns:ds="http://schemas.openxmlformats.org/officeDocument/2006/customXml" ds:itemID="{5B724777-DA85-4BDB-A101-E4E9BABA32A6}">
  <ds:schemaRefs>
    <ds:schemaRef ds:uri="http://schemas.openxmlformats.org/officeDocument/2006/bibliography"/>
  </ds:schemaRefs>
</ds:datastoreItem>
</file>

<file path=customXml/itemProps3.xml><?xml version="1.0" encoding="utf-8"?>
<ds:datastoreItem xmlns:ds="http://schemas.openxmlformats.org/officeDocument/2006/customXml" ds:itemID="{8FEAE2E1-D71F-4B81-9DAE-9562B63FD87D}">
  <ds:schemaRefs>
    <ds:schemaRef ds:uri="http://schemas.microsoft.com/office/2006/metadata/properties"/>
    <ds:schemaRef ds:uri="http://schemas.microsoft.com/office/infopath/2007/PartnerControls"/>
    <ds:schemaRef ds:uri="http://www.w3.org/XML/1998/namespace"/>
    <ds:schemaRef ds:uri="d00a148a-a0ad-4c56-bbef-61e280032b83"/>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41d55e7f-3097-4f0c-98bb-e6deeb942c91"/>
  </ds:schemaRefs>
</ds:datastoreItem>
</file>

<file path=customXml/itemProps4.xml><?xml version="1.0" encoding="utf-8"?>
<ds:datastoreItem xmlns:ds="http://schemas.openxmlformats.org/officeDocument/2006/customXml" ds:itemID="{EA40A1BB-9D4D-4D08-8CDB-E8A4BCC15D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BVS Ausschreibung Vorlage 2019-04-12-v04-rebuild.dotx</Template>
  <TotalTime>0</TotalTime>
  <Pages>2</Pages>
  <Words>198</Words>
  <Characters>1251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2019-05-08T09:48:00Z</dcterms:created>
  <dcterms:modified xsi:type="dcterms:W3CDTF">2021-08-10T11:28:00Z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0x0101008522B97231D3D44E90CB13FAE4DD4346</vt:lpwstr>
  </property>
</Properties>
</file>