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474D24D" w14:textId="5A5637AB" w:rsidR="00CF61BA" w:rsidRPr="00CF61BA" w:rsidRDefault="00CF61BA" w:rsidP="00CF61BA">
      <w:pPr>
        <w:pStyle w:val="berschrift1"/>
        <w:spacing w:after="0"/>
        <w:rPr>
          <w:rFonts w:ascii="Source Sans Pro Light" w:hAnsi="Source Sans Pro Light"/>
          <w:color w:val="auto"/>
          <w:sz w:val="72"/>
          <w:szCs w:val="72"/>
        </w:rPr>
      </w:pPr>
      <w:r w:rsidRPr="0051748E">
        <w:rPr>
          <w:noProof/>
        </w:rPr>
        <mc:AlternateContent>
          <mc:Choice Requires="wps">
            <w:drawing>
              <wp:anchor distT="0" distB="0" distL="114300" distR="114300" simplePos="0" relativeHeight="251660288" behindDoc="1" locked="1" layoutInCell="0" allowOverlap="1" wp14:anchorId="00776C91" wp14:editId="008CA31D">
                <wp:simplePos x="0" y="0"/>
                <wp:positionH relativeFrom="page">
                  <wp:posOffset>4320540</wp:posOffset>
                </wp:positionH>
                <wp:positionV relativeFrom="page">
                  <wp:posOffset>6264910</wp:posOffset>
                </wp:positionV>
                <wp:extent cx="2520000" cy="2520000"/>
                <wp:effectExtent l="0" t="0" r="0" b="0"/>
                <wp:wrapNone/>
                <wp:docPr id="8" name="Ellipse 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4957A" id="Ellipse 8" o:spid="_x0000_s1026" style="position:absolute;margin-left:340.2pt;margin-top:493.3pt;width:198.45pt;height:19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" o:allowincell="f" fillcolor="#00b0f0" stroked="f" strokeweight="1pt">
                <v:stroke joinstyle="miter"/>
                <w10:wrap anchorx="page" anchory="page"/>
                <w10:anchorlock/>
              </v:oval>
            </w:pict>
          </mc:Fallback>
        </mc:AlternateContent>
      </w:r>
      <w:r w:rsidRPr="0051748E">
        <w:rPr>
          <w:noProof/>
        </w:rPr>
        <mc:AlternateContent>
          <mc:Choice Requires="wps">
            <w:drawing>
              <wp:anchor distT="0" distB="0" distL="114300" distR="114300" simplePos="0" relativeHeight="251659264" behindDoc="1" locked="1" layoutInCell="0" allowOverlap="1" wp14:anchorId="2E5A3800" wp14:editId="56231A45">
                <wp:simplePos x="0" y="0"/>
                <wp:positionH relativeFrom="page">
                  <wp:posOffset>828040</wp:posOffset>
                </wp:positionH>
                <wp:positionV relativeFrom="page">
                  <wp:posOffset>6840855</wp:posOffset>
                </wp:positionV>
                <wp:extent cx="2880000" cy="2880000"/>
                <wp:effectExtent l="0" t="0" r="0" b="0"/>
                <wp:wrapNone/>
                <wp:docPr id="24" name="Ellipse 24"/>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D4757" id="Ellipse 24" o:spid="_x0000_s1026" style="position:absolute;margin-left:65.2pt;margin-top:538.65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" o:allowincell="f" fillcolor="#e3f5fc" stroked="f" strokeweight="1pt">
                <v:stroke joinstyle="miter"/>
                <w10:wrap anchorx="page" anchory="page"/>
                <w10:anchorlock/>
              </v:oval>
            </w:pict>
          </mc:Fallback>
        </mc:AlternateContent>
      </w:r>
      <w:r>
        <w:rPr>
          <w:rFonts w:ascii="Source Sans Pro Light" w:hAnsi="Source Sans Pro Light"/>
          <w:color w:val="auto"/>
          <w:sz w:val="72"/>
          <w:szCs w:val="72"/>
        </w:rPr>
        <w:t>EINLADUN</w:t>
      </w:r>
      <w:r w:rsidR="00684897">
        <w:rPr>
          <w:rFonts w:ascii="Source Sans Pro Light" w:hAnsi="Source Sans Pro Light"/>
          <w:color w:val="auto"/>
          <w:sz w:val="72"/>
          <w:szCs w:val="72"/>
        </w:rPr>
        <w:t>G</w:t>
      </w:r>
    </w:p>
    <w:p w14:paraId="60B49336" w14:textId="77777777" w:rsidR="00CF61BA" w:rsidRDefault="00CF61BA" w:rsidP="00CF61BA">
      <w:pPr>
        <w:rPr>
          <w:noProof/>
        </w:rPr>
      </w:pPr>
      <w:r w:rsidRPr="00D966ED">
        <w:rPr>
          <w:noProof/>
          <w:lang w:eastAsia="de-DE"/>
        </w:rPr>
        <w:drawing>
          <wp:inline distT="0" distB="0" distL="0" distR="0" wp14:anchorId="1BB3B873" wp14:editId="58B7DACF">
            <wp:extent cx="1945640" cy="59450"/>
            <wp:effectExtent l="0" t="0" r="0" b="0"/>
            <wp:docPr id="27" name="Grafik 13">
              <a:extLst xmlns:a="http://schemas.openxmlformats.org/drawingml/2006/main">
                <a:ext uri="{FF2B5EF4-FFF2-40B4-BE49-F238E27FC236}">
                  <a16:creationId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C8D03149-8711-F045-BC82-2A79DC97DC51}"/>
                        </a:ext>
                      </a:extLst>
                    </pic:cNvPr>
                    <pic:cNvPicPr>
                      <a:picLocks noChangeAspect="1"/>
                    </pic:cNvPicPr>
                  </pic:nvPicPr>
                  <pic:blipFill>
                    <a:blip r:embed="rId11"/>
                    <a:stretch>
                      <a:fillRect/>
                    </a:stretch>
                  </pic:blipFill>
                  <pic:spPr>
                    <a:xfrm flipV="1">
                      <a:off x="0" y="0"/>
                      <a:ext cx="1945640" cy="59450"/>
                    </a:xfrm>
                    <a:prstGeom prst="rect">
                      <a:avLst/>
                    </a:prstGeom>
                  </pic:spPr>
                </pic:pic>
              </a:graphicData>
            </a:graphic>
          </wp:inline>
        </w:drawing>
      </w:r>
    </w:p>
    <w:sdt>
      <w:sdtPr>
        <w:rPr>
          <w:rStyle w:val="berschrift1Zchn"/>
          <w:rFonts w:eastAsiaTheme="minorHAnsi"/>
        </w:rPr>
        <w:alias w:val="Veranstaltungstitel"/>
        <w:tag w:val="Veranstaltungstitel"/>
        <w:id w:val="1441106629"/>
        <w:placeholder>
          <w:docPart w:val="273DDF90110F4C03884FDCEA6F615BEC"/>
        </w:placeholder>
        <w:text w:multiLine="1"/>
      </w:sdtPr>
      <w:sdtEndPr>
        <w:rPr>
          <w:rStyle w:val="berschrift1Zchn"/>
        </w:rPr>
      </w:sdtEndPr>
      <w:sdtContent>
        <w:p w14:paraId="0A806426" w14:textId="326F9FFE" w:rsidR="00CF61BA" w:rsidRDefault="00463D90" w:rsidP="00CF61BA">
          <w:pPr>
            <w:spacing w:after="240" w:line="240" w:lineRule="auto"/>
            <w:ind w:right="-284"/>
            <w:rPr>
              <w:rStyle w:val="berschrift1Zchn"/>
              <w:rFonts w:eastAsiaTheme="minorHAnsi"/>
            </w:rPr>
          </w:pPr>
          <w:r>
            <w:rPr>
              <w:rStyle w:val="berschrift1Zchn"/>
              <w:rFonts w:eastAsiaTheme="minorHAnsi"/>
            </w:rPr>
            <w:t>Inklusives</w:t>
          </w:r>
          <w:r w:rsidR="00901A7C">
            <w:rPr>
              <w:rStyle w:val="berschrift1Zchn"/>
              <w:rFonts w:eastAsiaTheme="minorHAnsi"/>
            </w:rPr>
            <w:t xml:space="preserve"> Kajakwochenende </w:t>
          </w:r>
          <w:r w:rsidR="00787DC5">
            <w:rPr>
              <w:rStyle w:val="berschrift1Zchn"/>
              <w:rFonts w:eastAsiaTheme="minorHAnsi"/>
            </w:rPr>
            <w:t xml:space="preserve">für Jugendliche </w:t>
          </w:r>
        </w:p>
      </w:sdtContent>
    </w:sdt>
    <w:sdt>
      <w:sdtPr>
        <w:rPr>
          <w:rFonts w:ascii="Source Sans Pro" w:eastAsia="Times New Roman" w:hAnsi="Source Sans Pro" w:cs="Times New Roman"/>
          <w:lang w:eastAsia="de-DE"/>
        </w:rPr>
        <w:alias w:val="Einladungstext"/>
        <w:tag w:val="Einladungstext"/>
        <w:id w:val="-1913617767"/>
        <w:placeholder>
          <w:docPart w:val="5B54711DF2034E68960B6087799B1222"/>
        </w:placeholder>
      </w:sdtPr>
      <w:sdtEndPr/>
      <w:sdtContent>
        <w:p w14:paraId="3840F49E" w14:textId="6C1A0F50" w:rsidR="00CF61BA" w:rsidRPr="00684897" w:rsidRDefault="00083C5A" w:rsidP="007750A3">
          <w:pPr>
            <w:spacing w:after="240"/>
            <w:ind w:right="-284"/>
            <w:rPr>
              <w:rFonts w:ascii="Source Sans Pro" w:hAnsi="Source Sans Pro"/>
            </w:rPr>
          </w:pPr>
          <w:r w:rsidRPr="00666E5C">
            <w:rPr>
              <w:rFonts w:cs="Arial"/>
              <w:color w:val="000000"/>
            </w:rPr>
            <w:t>Herzlich eingeladen sind alle</w:t>
          </w:r>
          <w:r>
            <w:rPr>
              <w:rFonts w:cs="Arial"/>
              <w:color w:val="000000"/>
            </w:rPr>
            <w:t xml:space="preserve"> k</w:t>
          </w:r>
          <w:r w:rsidRPr="00666E5C">
            <w:rPr>
              <w:rFonts w:cs="Arial"/>
              <w:color w:val="000000"/>
            </w:rPr>
            <w:t>anu</w:t>
          </w:r>
          <w:r>
            <w:rPr>
              <w:rFonts w:cs="Arial"/>
              <w:color w:val="000000"/>
            </w:rPr>
            <w:t>sport</w:t>
          </w:r>
          <w:r w:rsidRPr="00666E5C">
            <w:rPr>
              <w:rFonts w:cs="Arial"/>
              <w:color w:val="000000"/>
            </w:rPr>
            <w:t>begeisterte</w:t>
          </w:r>
          <w:r>
            <w:rPr>
              <w:rFonts w:cs="Arial"/>
              <w:color w:val="000000"/>
            </w:rPr>
            <w:t>n Jugendlichen mit und ohne Handicap, die an einem Wochenende einen erlebnisreichen Kajakkurs mitmachen möchten</w:t>
          </w:r>
          <w:r>
            <w:rPr>
              <w:rFonts w:cs="Arial"/>
              <w:color w:val="000000"/>
            </w:rPr>
            <w:t>!</w:t>
          </w:r>
        </w:p>
      </w:sdtContent>
    </w:sdt>
    <w:tbl>
      <w:tblPr>
        <w:tblStyle w:val="Tabellenraster"/>
        <w:tblpPr w:leftFromText="142" w:rightFromText="142" w:horzAnchor="margin" w:tblpXSpec="right" w:tblpY="9073"/>
        <w:tblW w:w="0" w:type="auto"/>
        <w:tblCellMar>
          <w:left w:w="0" w:type="dxa"/>
          <w:right w:w="0" w:type="dxa"/>
        </w:tblCellMar>
        <w:tblLook w:val="04A0" w:firstRow="1" w:lastRow="0" w:firstColumn="1" w:lastColumn="0" w:noHBand="0" w:noVBand="1"/>
      </w:tblPr>
      <w:tblGrid>
        <w:gridCol w:w="3774"/>
        <w:gridCol w:w="925"/>
        <w:gridCol w:w="4655"/>
      </w:tblGrid>
      <w:tr w:rsidR="00B70BC2" w14:paraId="02B85B67" w14:textId="77777777" w:rsidTr="000E306A">
        <w:trPr>
          <w:trHeight w:val="840"/>
        </w:trPr>
        <w:tc>
          <w:tcPr>
            <w:tcW w:w="4390" w:type="dxa"/>
            <w:tcBorders>
              <w:top w:val="nil"/>
              <w:left w:val="nil"/>
              <w:bottom w:val="nil"/>
              <w:right w:val="nil"/>
            </w:tcBorders>
          </w:tcPr>
          <w:p w14:paraId="2EF523F9" w14:textId="77777777" w:rsidR="00B70BC2" w:rsidRDefault="00B70BC2" w:rsidP="000E306A">
            <w:pPr>
              <w:ind w:right="-284"/>
            </w:pPr>
          </w:p>
        </w:tc>
        <w:tc>
          <w:tcPr>
            <w:tcW w:w="992" w:type="dxa"/>
            <w:tcBorders>
              <w:top w:val="nil"/>
              <w:left w:val="nil"/>
              <w:bottom w:val="nil"/>
              <w:right w:val="nil"/>
            </w:tcBorders>
          </w:tcPr>
          <w:p w14:paraId="0D71C161" w14:textId="77777777" w:rsidR="00B70BC2" w:rsidRDefault="00B70BC2" w:rsidP="000E306A">
            <w:pPr>
              <w:ind w:right="-284"/>
            </w:pPr>
          </w:p>
        </w:tc>
        <w:tc>
          <w:tcPr>
            <w:tcW w:w="3962" w:type="dxa"/>
            <w:vMerge w:val="restart"/>
            <w:tcBorders>
              <w:top w:val="nil"/>
              <w:left w:val="nil"/>
              <w:bottom w:val="nil"/>
              <w:right w:val="nil"/>
            </w:tcBorders>
          </w:tcPr>
          <w:p w14:paraId="6014695F" w14:textId="77777777" w:rsidR="00B70BC2" w:rsidRDefault="00B70BC2" w:rsidP="000E306A">
            <w:pPr>
              <w:pStyle w:val="zzAdressse"/>
              <w:jc w:val="center"/>
              <w:rPr>
                <w:rFonts w:ascii="Source Sans Pro" w:hAnsi="Source Sans Pro"/>
                <w:color w:val="FFFFFF" w:themeColor="background1"/>
                <w:sz w:val="56"/>
              </w:rPr>
            </w:pPr>
            <w:r>
              <w:rPr>
                <w:rFonts w:ascii="Source Sans Pro" w:hAnsi="Source Sans Pro"/>
                <w:color w:val="FFFFFF" w:themeColor="background1"/>
                <w:sz w:val="56"/>
              </w:rPr>
              <w:t>WANN</w:t>
            </w:r>
          </w:p>
          <w:sdt>
            <w:sdtPr>
              <w:alias w:val="Zeit"/>
              <w:tag w:val="Zeit"/>
              <w:id w:val="-851102339"/>
              <w:placeholder>
                <w:docPart w:val="124DE9DA811F4728AE7BBB4472B27B1A"/>
              </w:placeholder>
            </w:sdtPr>
            <w:sdtEndPr/>
            <w:sdtContent>
              <w:p w14:paraId="7AB0AE6B" w14:textId="77777777" w:rsidR="00A24DBE" w:rsidRDefault="00A24DBE" w:rsidP="00A24DBE">
                <w:pPr>
                  <w:pStyle w:val="WOWann"/>
                </w:pPr>
                <w:r>
                  <w:t xml:space="preserve"> </w:t>
                </w:r>
              </w:p>
              <w:sdt>
                <w:sdtPr>
                  <w:alias w:val="Zeit"/>
                  <w:tag w:val="Zeit"/>
                  <w:id w:val="-306164387"/>
                  <w:placeholder>
                    <w:docPart w:val="9525D0AA9DCC4F4491A4B6176DAFA9E8"/>
                  </w:placeholder>
                </w:sdtPr>
                <w:sdtEndPr/>
                <w:sdtContent>
                  <w:p w14:paraId="24992CA0" w14:textId="3FA93796" w:rsidR="00C34B27" w:rsidRDefault="002506F5" w:rsidP="00C34B27">
                    <w:pPr>
                      <w:pStyle w:val="WOWann"/>
                    </w:pPr>
                    <w:r>
                      <w:t>8. und 9. Oktober</w:t>
                    </w:r>
                    <w:r w:rsidR="0017593C">
                      <w:t xml:space="preserve"> 2022</w:t>
                    </w:r>
                  </w:p>
                  <w:p w14:paraId="59C64C7C" w14:textId="29FAA199" w:rsidR="008B261A" w:rsidRDefault="008B261A" w:rsidP="00C34B27">
                    <w:pPr>
                      <w:pStyle w:val="WOWann"/>
                    </w:pPr>
                    <w:r>
                      <w:t>(Samstag/Sonntag)</w:t>
                    </w:r>
                  </w:p>
                  <w:p w14:paraId="0FBBE0EC" w14:textId="72875024" w:rsidR="00A24DBE" w:rsidRDefault="00ED1D66" w:rsidP="00A24DBE">
                    <w:pPr>
                      <w:pStyle w:val="WOWann"/>
                      <w:rPr>
                        <w:rFonts w:asciiTheme="minorHAnsi" w:eastAsiaTheme="minorHAnsi" w:hAnsiTheme="minorHAnsi" w:cstheme="minorBidi"/>
                        <w:sz w:val="22"/>
                        <w:szCs w:val="22"/>
                        <w:lang w:eastAsia="en-US"/>
                      </w:rPr>
                    </w:pPr>
                  </w:p>
                </w:sdtContent>
              </w:sdt>
              <w:sdt>
                <w:sdtPr>
                  <w:rPr>
                    <w:rFonts w:ascii="Source Sans Pro" w:hAnsi="Source Sans Pro"/>
                    <w:sz w:val="28"/>
                  </w:rPr>
                  <w:alias w:val="Ort"/>
                  <w:tag w:val="Ort"/>
                  <w:id w:val="-952476566"/>
                  <w:placeholder>
                    <w:docPart w:val="F90D9D09A364468E955B3F261F9E7F6E"/>
                  </w:placeholder>
                </w:sdtPr>
                <w:sdtEndPr/>
                <w:sdtContent>
                  <w:p w14:paraId="5C28BE36" w14:textId="2B010FD7" w:rsidR="00EE000F" w:rsidRDefault="00083C5A" w:rsidP="00EE000F">
                    <w:pPr>
                      <w:pStyle w:val="Kopfzeile"/>
                      <w:tabs>
                        <w:tab w:val="clear" w:pos="4536"/>
                        <w:tab w:val="center" w:pos="5103"/>
                      </w:tabs>
                      <w:jc w:val="center"/>
                      <w:rPr>
                        <w:rFonts w:ascii="Source Sans Pro" w:hAnsi="Source Sans Pro"/>
                        <w:sz w:val="28"/>
                      </w:rPr>
                    </w:pPr>
                    <w:r>
                      <w:rPr>
                        <w:rFonts w:ascii="Source Sans Pro" w:hAnsi="Source Sans Pro"/>
                        <w:sz w:val="28"/>
                      </w:rPr>
                      <w:t>von 9.30 bis 17.00 Uhr</w:t>
                    </w:r>
                  </w:p>
                  <w:p w14:paraId="64BA0238" w14:textId="17CA2BD3" w:rsidR="000E306A" w:rsidRPr="00EE000F" w:rsidRDefault="00ED1D66" w:rsidP="00EE000F">
                    <w:pPr>
                      <w:pStyle w:val="WOWann"/>
                      <w:rPr>
                        <w:rFonts w:asciiTheme="minorHAnsi" w:eastAsiaTheme="minorHAnsi" w:hAnsiTheme="minorHAnsi" w:cstheme="minorBidi"/>
                        <w:sz w:val="22"/>
                        <w:szCs w:val="22"/>
                        <w:lang w:eastAsia="en-US"/>
                      </w:rPr>
                    </w:pPr>
                  </w:p>
                </w:sdtContent>
              </w:sdt>
            </w:sdtContent>
          </w:sdt>
          <w:p w14:paraId="4EF406DE" w14:textId="77777777" w:rsidR="000E306A" w:rsidRPr="000E306A" w:rsidRDefault="000E306A" w:rsidP="000E306A">
            <w:pPr>
              <w:pStyle w:val="zzAdressse"/>
              <w:jc w:val="center"/>
              <w:rPr>
                <w:rFonts w:ascii="Source Sans Pro" w:hAnsi="Source Sans Pro"/>
                <w:color w:val="FFFFFF" w:themeColor="background1"/>
                <w:sz w:val="56"/>
              </w:rPr>
            </w:pPr>
          </w:p>
        </w:tc>
      </w:tr>
      <w:tr w:rsidR="00B70BC2" w14:paraId="6A3077FD" w14:textId="77777777" w:rsidTr="000E306A">
        <w:trPr>
          <w:trHeight w:val="2397"/>
        </w:trPr>
        <w:tc>
          <w:tcPr>
            <w:tcW w:w="4390" w:type="dxa"/>
            <w:vMerge w:val="restart"/>
            <w:tcBorders>
              <w:top w:val="nil"/>
              <w:left w:val="nil"/>
              <w:bottom w:val="nil"/>
              <w:right w:val="nil"/>
            </w:tcBorders>
          </w:tcPr>
          <w:p w14:paraId="75972F58" w14:textId="77777777" w:rsidR="00B70BC2" w:rsidRDefault="00B70BC2" w:rsidP="000E306A">
            <w:pPr>
              <w:pStyle w:val="zzAdresse-Absender"/>
              <w:jc w:val="center"/>
              <w:rPr>
                <w:rFonts w:ascii="Source Sans Pro" w:hAnsi="Source Sans Pro"/>
                <w:color w:val="auto"/>
                <w:sz w:val="56"/>
              </w:rPr>
            </w:pPr>
            <w:r w:rsidRPr="00FD1E3C">
              <w:rPr>
                <w:rFonts w:ascii="Source Sans Pro" w:hAnsi="Source Sans Pro"/>
                <w:color w:val="auto"/>
                <w:sz w:val="56"/>
              </w:rPr>
              <w:t>WO</w:t>
            </w:r>
          </w:p>
          <w:sdt>
            <w:sdtPr>
              <w:alias w:val="Ort"/>
              <w:tag w:val="Ort"/>
              <w:id w:val="155585285"/>
              <w:placeholder>
                <w:docPart w:val="7FAC2F8A98D1455BA2069BAD92A7ED0B"/>
              </w:placeholder>
            </w:sdtPr>
            <w:sdtEndPr/>
            <w:sdtContent>
              <w:p w14:paraId="693A589D" w14:textId="0C4A7FDF" w:rsidR="008B261A" w:rsidRDefault="00083C5A" w:rsidP="00083C5A">
                <w:pPr>
                  <w:pStyle w:val="WOWann"/>
                </w:pPr>
                <w:r>
                  <w:t>Oberschleißheim</w:t>
                </w:r>
              </w:p>
              <w:p w14:paraId="37F374F8" w14:textId="77777777" w:rsidR="008B261A" w:rsidRDefault="008B261A" w:rsidP="007750A3">
                <w:pPr>
                  <w:pStyle w:val="WOWann"/>
                </w:pPr>
              </w:p>
              <w:p w14:paraId="302DCE59" w14:textId="11DB25B0" w:rsidR="00B70BC2" w:rsidRDefault="008B261A" w:rsidP="007750A3">
                <w:pPr>
                  <w:pStyle w:val="WOWann"/>
                </w:pPr>
                <w:r w:rsidRPr="00604182">
                  <w:rPr>
                    <w:rFonts w:eastAsia="SimSun" w:cs="Arial"/>
                    <w:lang w:eastAsia="zh-CN"/>
                  </w:rPr>
                  <w:t>Leist</w:t>
                </w:r>
                <w:r>
                  <w:rPr>
                    <w:rFonts w:eastAsia="SimSun" w:cs="Arial"/>
                    <w:lang w:eastAsia="zh-CN"/>
                  </w:rPr>
                  <w:t xml:space="preserve">ungszentrum für Rudern und Kanu, </w:t>
                </w:r>
                <w:r w:rsidRPr="00604182">
                  <w:rPr>
                    <w:rFonts w:eastAsia="SimSun" w:cs="Arial"/>
                    <w:lang w:eastAsia="zh-CN"/>
                  </w:rPr>
                  <w:t>Dachauer-Straße 35</w:t>
                </w:r>
                <w:r>
                  <w:rPr>
                    <w:rFonts w:eastAsia="SimSun" w:cs="Arial"/>
                    <w:lang w:eastAsia="zh-CN"/>
                  </w:rPr>
                  <w:t xml:space="preserve">, </w:t>
                </w:r>
                <w:r w:rsidRPr="00604182">
                  <w:rPr>
                    <w:rFonts w:eastAsia="SimSun" w:cs="Arial"/>
                    <w:lang w:eastAsia="zh-CN"/>
                  </w:rPr>
                  <w:t>85764 Oberschleißheim</w:t>
                </w:r>
              </w:p>
            </w:sdtContent>
          </w:sdt>
          <w:p w14:paraId="6851F96E" w14:textId="77777777" w:rsidR="00B70BC2" w:rsidRDefault="00B70BC2" w:rsidP="000E306A">
            <w:pPr>
              <w:ind w:right="-284"/>
            </w:pPr>
          </w:p>
        </w:tc>
        <w:tc>
          <w:tcPr>
            <w:tcW w:w="992" w:type="dxa"/>
            <w:tcBorders>
              <w:top w:val="nil"/>
              <w:left w:val="nil"/>
              <w:bottom w:val="nil"/>
              <w:right w:val="nil"/>
            </w:tcBorders>
          </w:tcPr>
          <w:p w14:paraId="2BDAEDA5" w14:textId="77777777" w:rsidR="00B70BC2" w:rsidRDefault="00B70BC2" w:rsidP="000E306A">
            <w:pPr>
              <w:ind w:right="-284"/>
            </w:pPr>
          </w:p>
        </w:tc>
        <w:tc>
          <w:tcPr>
            <w:tcW w:w="3962" w:type="dxa"/>
            <w:vMerge/>
            <w:tcBorders>
              <w:top w:val="nil"/>
              <w:left w:val="nil"/>
              <w:bottom w:val="nil"/>
              <w:right w:val="nil"/>
            </w:tcBorders>
          </w:tcPr>
          <w:p w14:paraId="08DB9003" w14:textId="77777777" w:rsidR="00B70BC2" w:rsidRDefault="00B70BC2" w:rsidP="000E306A">
            <w:pPr>
              <w:ind w:right="-284"/>
            </w:pPr>
          </w:p>
        </w:tc>
      </w:tr>
      <w:tr w:rsidR="00B70BC2" w14:paraId="09EDC84A" w14:textId="77777777" w:rsidTr="000E306A">
        <w:trPr>
          <w:trHeight w:val="1701"/>
        </w:trPr>
        <w:tc>
          <w:tcPr>
            <w:tcW w:w="4390" w:type="dxa"/>
            <w:vMerge/>
            <w:tcBorders>
              <w:top w:val="nil"/>
              <w:left w:val="nil"/>
              <w:bottom w:val="nil"/>
              <w:right w:val="nil"/>
            </w:tcBorders>
          </w:tcPr>
          <w:p w14:paraId="607807E4" w14:textId="77777777" w:rsidR="00B70BC2" w:rsidRDefault="00B70BC2" w:rsidP="000E306A">
            <w:pPr>
              <w:ind w:right="-284"/>
            </w:pPr>
          </w:p>
        </w:tc>
        <w:tc>
          <w:tcPr>
            <w:tcW w:w="4954" w:type="dxa"/>
            <w:gridSpan w:val="2"/>
            <w:tcBorders>
              <w:top w:val="nil"/>
              <w:left w:val="nil"/>
              <w:bottom w:val="nil"/>
              <w:right w:val="nil"/>
            </w:tcBorders>
            <w:vAlign w:val="bottom"/>
          </w:tcPr>
          <w:p w14:paraId="77D38DA4" w14:textId="77777777" w:rsidR="00B70BC2" w:rsidRDefault="00ED1D66" w:rsidP="000E306A">
            <w:pPr>
              <w:tabs>
                <w:tab w:val="left" w:pos="2010"/>
              </w:tabs>
              <w:ind w:right="-284"/>
              <w:jc w:val="center"/>
            </w:pPr>
            <w:sdt>
              <w:sdtPr>
                <w:id w:val="1282225163"/>
                <w:picture/>
              </w:sdtPr>
              <w:sdtEndPr/>
              <w:sdtContent>
                <w:r w:rsidR="000E306A">
                  <w:rPr>
                    <w:noProof/>
                  </w:rPr>
                  <w:drawing>
                    <wp:inline distT="0" distB="0" distL="0" distR="0" wp14:anchorId="20521889" wp14:editId="153E82D5">
                      <wp:extent cx="4571863" cy="3428895"/>
                      <wp:effectExtent l="0" t="0" r="635" b="635"/>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rot="16200000">
                                <a:off x="0" y="0"/>
                                <a:ext cx="4593253" cy="3444937"/>
                              </a:xfrm>
                              <a:prstGeom prst="rect">
                                <a:avLst/>
                              </a:prstGeom>
                              <a:noFill/>
                              <a:ln>
                                <a:noFill/>
                              </a:ln>
                            </pic:spPr>
                          </pic:pic>
                        </a:graphicData>
                      </a:graphic>
                    </wp:inline>
                  </w:drawing>
                </w:r>
              </w:sdtContent>
            </w:sdt>
            <w:r w:rsidR="000E306A">
              <w:t xml:space="preserve">   </w:t>
            </w:r>
            <w:sdt>
              <w:sdtPr>
                <w:id w:val="729745800"/>
                <w:showingPlcHdr/>
                <w:picture/>
              </w:sdtPr>
              <w:sdtEndPr/>
              <w:sdtContent>
                <w:r w:rsidR="000E306A">
                  <w:rPr>
                    <w:noProof/>
                  </w:rPr>
                  <w:drawing>
                    <wp:inline distT="0" distB="0" distL="0" distR="0" wp14:anchorId="48CFACCB" wp14:editId="6224B512">
                      <wp:extent cx="954000" cy="954000"/>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467099338"/>
                <w:showingPlcHdr/>
                <w:picture/>
              </w:sdtPr>
              <w:sdtEndPr/>
              <w:sdtContent>
                <w:r w:rsidR="000E306A">
                  <w:rPr>
                    <w:noProof/>
                  </w:rPr>
                  <w:drawing>
                    <wp:inline distT="0" distB="0" distL="0" distR="0" wp14:anchorId="35435EC3" wp14:editId="749735E7">
                      <wp:extent cx="954000" cy="954000"/>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p>
        </w:tc>
      </w:tr>
    </w:tbl>
    <w:p w14:paraId="02296E2B" w14:textId="77777777" w:rsidR="000E306A" w:rsidRDefault="000E306A" w:rsidP="00CF61BA">
      <w:pPr>
        <w:ind w:right="-284"/>
      </w:pPr>
    </w:p>
    <w:p w14:paraId="0A740C57" w14:textId="77777777" w:rsidR="00684897" w:rsidRDefault="00684897">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680" w:firstRow="0" w:lastRow="0" w:firstColumn="1" w:lastColumn="0" w:noHBand="1" w:noVBand="1"/>
        <w:tblCaption w:val="Angaben zur Veranstaltung"/>
      </w:tblPr>
      <w:tblGrid>
        <w:gridCol w:w="2268"/>
        <w:gridCol w:w="7086"/>
      </w:tblGrid>
      <w:tr w:rsidR="00B70BC2" w:rsidRPr="00B70BC2" w14:paraId="3AF0AF77" w14:textId="77777777" w:rsidTr="00DC1EBB">
        <w:trPr>
          <w:trHeight w:val="170"/>
        </w:trPr>
        <w:tc>
          <w:tcPr>
            <w:tcW w:w="2268" w:type="dxa"/>
          </w:tcPr>
          <w:p w14:paraId="210A193C" w14:textId="77777777" w:rsidR="00B70BC2" w:rsidRPr="00B70BC2" w:rsidRDefault="00CF61BA" w:rsidP="00DC1EBB">
            <w:pPr>
              <w:rPr>
                <w:rFonts w:ascii="Source Sans Pro" w:hAnsi="Source Sans Pro"/>
                <w:b/>
                <w:sz w:val="22"/>
                <w:szCs w:val="22"/>
              </w:rPr>
            </w:pPr>
            <w:r>
              <w:lastRenderedPageBreak/>
              <w:br w:type="page"/>
            </w:r>
            <w:r w:rsidR="00B70BC2" w:rsidRPr="00B70BC2">
              <w:rPr>
                <w:rFonts w:ascii="Source Sans Pro" w:hAnsi="Source Sans Pro"/>
                <w:b/>
                <w:sz w:val="22"/>
                <w:szCs w:val="22"/>
              </w:rPr>
              <w:t>Veranstalter</w:t>
            </w:r>
          </w:p>
        </w:tc>
        <w:tc>
          <w:tcPr>
            <w:tcW w:w="7086" w:type="dxa"/>
          </w:tcPr>
          <w:p w14:paraId="1B76E30A" w14:textId="5D03AA7C" w:rsidR="00B70BC2" w:rsidRPr="00B70BC2" w:rsidRDefault="00ED1D66" w:rsidP="00DC1EBB">
            <w:pPr>
              <w:rPr>
                <w:rFonts w:ascii="Source Sans Pro" w:hAnsi="Source Sans Pro"/>
                <w:sz w:val="22"/>
                <w:szCs w:val="22"/>
              </w:rPr>
            </w:pPr>
            <w:sdt>
              <w:sdtPr>
                <w:rPr>
                  <w:rFonts w:ascii="Source Sans Pro" w:hAnsi="Source Sans Pro"/>
                </w:rPr>
                <w:id w:val="1393227374"/>
                <w:text/>
              </w:sdtPr>
              <w:sdtEndPr/>
              <w:sdtContent>
                <w:r w:rsidR="00463D90">
                  <w:rPr>
                    <w:rFonts w:ascii="Source Sans Pro" w:hAnsi="Source Sans Pro"/>
                  </w:rPr>
                  <w:t>BVS Bayern</w:t>
                </w:r>
                <w:r w:rsidR="00083C5A">
                  <w:rPr>
                    <w:rFonts w:ascii="Source Sans Pro" w:hAnsi="Source Sans Pro"/>
                  </w:rPr>
                  <w:t>, Bezirk Niederbayern</w:t>
                </w:r>
              </w:sdtContent>
            </w:sdt>
          </w:p>
        </w:tc>
      </w:tr>
      <w:tr w:rsidR="00B70BC2" w:rsidRPr="00B70BC2" w14:paraId="32A964B6" w14:textId="77777777" w:rsidTr="00DC1EBB">
        <w:trPr>
          <w:trHeight w:val="170"/>
        </w:trPr>
        <w:tc>
          <w:tcPr>
            <w:tcW w:w="2268" w:type="dxa"/>
          </w:tcPr>
          <w:p w14:paraId="3E884C99" w14:textId="77777777" w:rsidR="00B70BC2" w:rsidRPr="00B70BC2" w:rsidRDefault="00B70BC2" w:rsidP="00DC1EBB">
            <w:pPr>
              <w:rPr>
                <w:rFonts w:ascii="Source Sans Pro" w:hAnsi="Source Sans Pro"/>
                <w:b/>
                <w:sz w:val="22"/>
                <w:szCs w:val="22"/>
              </w:rPr>
            </w:pPr>
            <w:r w:rsidRPr="00B70BC2">
              <w:rPr>
                <w:rFonts w:ascii="Source Sans Pro" w:hAnsi="Source Sans Pro"/>
                <w:b/>
                <w:sz w:val="22"/>
                <w:szCs w:val="22"/>
              </w:rPr>
              <w:t>Leitung</w:t>
            </w:r>
          </w:p>
        </w:tc>
        <w:tc>
          <w:tcPr>
            <w:tcW w:w="7086" w:type="dxa"/>
          </w:tcPr>
          <w:p w14:paraId="0DEF5C02" w14:textId="424DAF14" w:rsidR="00B70BC2" w:rsidRPr="00B70BC2" w:rsidRDefault="00ED1D66" w:rsidP="00DC1EBB">
            <w:pPr>
              <w:rPr>
                <w:rFonts w:ascii="Source Sans Pro" w:hAnsi="Source Sans Pro"/>
                <w:sz w:val="22"/>
                <w:szCs w:val="22"/>
              </w:rPr>
            </w:pPr>
            <w:sdt>
              <w:sdtPr>
                <w:rPr>
                  <w:rFonts w:ascii="Source Sans Pro" w:hAnsi="Source Sans Pro"/>
                </w:rPr>
                <w:id w:val="-1434661918"/>
                <w:text/>
              </w:sdtPr>
              <w:sdtEndPr/>
              <w:sdtContent>
                <w:r w:rsidR="00543276">
                  <w:rPr>
                    <w:rFonts w:ascii="Source Sans Pro" w:hAnsi="Source Sans Pro"/>
                  </w:rPr>
                  <w:t>Hannes Spranger</w:t>
                </w:r>
              </w:sdtContent>
            </w:sdt>
          </w:p>
        </w:tc>
      </w:tr>
      <w:tr w:rsidR="00B70BC2" w:rsidRPr="00B70BC2" w14:paraId="27112E81" w14:textId="77777777" w:rsidTr="00DC1EBB">
        <w:trPr>
          <w:trHeight w:val="170"/>
        </w:trPr>
        <w:tc>
          <w:tcPr>
            <w:tcW w:w="2268" w:type="dxa"/>
          </w:tcPr>
          <w:p w14:paraId="2789657F" w14:textId="77777777" w:rsidR="00B70BC2" w:rsidRPr="00B70BC2" w:rsidRDefault="00B70BC2" w:rsidP="00DC1EBB">
            <w:pPr>
              <w:rPr>
                <w:rFonts w:ascii="Source Sans Pro" w:hAnsi="Source Sans Pro"/>
                <w:b/>
                <w:sz w:val="22"/>
                <w:szCs w:val="22"/>
              </w:rPr>
            </w:pPr>
            <w:r w:rsidRPr="00B70BC2">
              <w:rPr>
                <w:rFonts w:ascii="Source Sans Pro" w:hAnsi="Source Sans Pro"/>
                <w:b/>
                <w:sz w:val="22"/>
                <w:szCs w:val="22"/>
              </w:rPr>
              <w:t>Kontakt</w:t>
            </w:r>
          </w:p>
        </w:tc>
        <w:tc>
          <w:tcPr>
            <w:tcW w:w="7086" w:type="dxa"/>
          </w:tcPr>
          <w:p w14:paraId="5D0788A2" w14:textId="1BE92419" w:rsidR="00B70BC2" w:rsidRPr="00B70BC2" w:rsidRDefault="00ED1D66" w:rsidP="00DC1EBB">
            <w:pPr>
              <w:rPr>
                <w:rFonts w:ascii="Source Sans Pro" w:hAnsi="Source Sans Pro"/>
                <w:sz w:val="22"/>
                <w:szCs w:val="22"/>
              </w:rPr>
            </w:pPr>
            <w:sdt>
              <w:sdtPr>
                <w:rPr>
                  <w:rFonts w:ascii="Source Sans Pro" w:hAnsi="Source Sans Pro"/>
                </w:rPr>
                <w:id w:val="-1302376838"/>
                <w:text w:multiLine="1"/>
              </w:sdtPr>
              <w:sdtEndPr/>
              <w:sdtContent>
                <w:r w:rsidR="0017593C">
                  <w:rPr>
                    <w:rFonts w:ascii="Source Sans Pro" w:hAnsi="Source Sans Pro"/>
                  </w:rPr>
                  <w:t>Hannes Spranger</w:t>
                </w:r>
              </w:sdtContent>
            </w:sdt>
          </w:p>
          <w:p w14:paraId="0511A458" w14:textId="17EDC6BD" w:rsidR="00B70BC2" w:rsidRPr="00B70BC2" w:rsidRDefault="00B70BC2" w:rsidP="00DC1EBB">
            <w:pPr>
              <w:rPr>
                <w:rFonts w:ascii="Source Sans Pro" w:hAnsi="Source Sans Pro"/>
                <w:sz w:val="22"/>
                <w:szCs w:val="22"/>
              </w:rPr>
            </w:pPr>
            <w:r w:rsidRPr="00B70BC2">
              <w:rPr>
                <w:rFonts w:ascii="Source Sans Pro" w:hAnsi="Source Sans Pro"/>
                <w:sz w:val="22"/>
                <w:szCs w:val="22"/>
              </w:rPr>
              <w:t xml:space="preserve">Telefon: </w:t>
            </w:r>
            <w:sdt>
              <w:sdtPr>
                <w:rPr>
                  <w:rFonts w:ascii="Source Sans Pro" w:hAnsi="Source Sans Pro"/>
                </w:rPr>
                <w:id w:val="-94631580"/>
                <w:text/>
              </w:sdtPr>
              <w:sdtContent>
                <w:r w:rsidR="0017593C">
                  <w:rPr>
                    <w:rFonts w:ascii="Source Sans Pro" w:hAnsi="Source Sans Pro"/>
                  </w:rPr>
                  <w:t>0176-61271815</w:t>
                </w:r>
              </w:sdtContent>
            </w:sdt>
          </w:p>
          <w:p w14:paraId="10DA7041" w14:textId="099DE8A1" w:rsidR="00B70BC2" w:rsidRPr="00B70BC2" w:rsidRDefault="00B70BC2" w:rsidP="00DC1EBB">
            <w:pPr>
              <w:rPr>
                <w:rFonts w:ascii="Source Sans Pro" w:hAnsi="Source Sans Pro"/>
                <w:sz w:val="22"/>
                <w:szCs w:val="22"/>
              </w:rPr>
            </w:pPr>
            <w:r w:rsidRPr="00B70BC2">
              <w:rPr>
                <w:rFonts w:ascii="Source Sans Pro" w:hAnsi="Source Sans Pro"/>
                <w:sz w:val="22"/>
                <w:szCs w:val="22"/>
              </w:rPr>
              <w:t xml:space="preserve">E-Mail: </w:t>
            </w:r>
            <w:sdt>
              <w:sdtPr>
                <w:rPr>
                  <w:rFonts w:ascii="Source Sans Pro" w:hAnsi="Source Sans Pro"/>
                </w:rPr>
                <w:id w:val="1892070496"/>
                <w:text/>
              </w:sdtPr>
              <w:sdtEndPr/>
              <w:sdtContent>
                <w:r w:rsidR="0017593C">
                  <w:rPr>
                    <w:rFonts w:ascii="Source Sans Pro" w:hAnsi="Source Sans Pro"/>
                  </w:rPr>
                  <w:t>hannes.spranger@gmail.com</w:t>
                </w:r>
              </w:sdtContent>
            </w:sdt>
          </w:p>
        </w:tc>
      </w:tr>
      <w:tr w:rsidR="00B70BC2" w:rsidRPr="00B70BC2" w14:paraId="23ADED59" w14:textId="77777777" w:rsidTr="00DC1EBB">
        <w:trPr>
          <w:trHeight w:val="170"/>
        </w:trPr>
        <w:tc>
          <w:tcPr>
            <w:tcW w:w="2268" w:type="dxa"/>
          </w:tcPr>
          <w:p w14:paraId="5931C9E0" w14:textId="77777777" w:rsidR="00B70BC2" w:rsidRPr="00B70BC2" w:rsidRDefault="00B70BC2" w:rsidP="00DC1EBB">
            <w:pPr>
              <w:rPr>
                <w:rFonts w:ascii="Source Sans Pro" w:hAnsi="Source Sans Pro"/>
                <w:b/>
                <w:sz w:val="22"/>
                <w:szCs w:val="22"/>
              </w:rPr>
            </w:pPr>
            <w:r w:rsidRPr="00B70BC2">
              <w:rPr>
                <w:rFonts w:ascii="Source Sans Pro" w:hAnsi="Source Sans Pro"/>
                <w:b/>
                <w:sz w:val="22"/>
                <w:szCs w:val="22"/>
              </w:rPr>
              <w:t>Teilnahme für</w:t>
            </w:r>
          </w:p>
        </w:tc>
        <w:tc>
          <w:tcPr>
            <w:tcW w:w="7086" w:type="dxa"/>
          </w:tcPr>
          <w:p w14:paraId="661A8D5C" w14:textId="7E1796CF" w:rsidR="00B70BC2" w:rsidRPr="00B70BC2" w:rsidRDefault="00ED1D66" w:rsidP="00DC1EBB">
            <w:pPr>
              <w:rPr>
                <w:rFonts w:ascii="Source Sans Pro" w:hAnsi="Source Sans Pro"/>
                <w:sz w:val="22"/>
                <w:szCs w:val="22"/>
              </w:rPr>
            </w:pPr>
            <w:sdt>
              <w:sdtPr>
                <w:rPr>
                  <w:rFonts w:ascii="Source Sans Pro" w:hAnsi="Source Sans Pro"/>
                </w:rPr>
                <w:id w:val="1812595582"/>
                <w:text/>
              </w:sdtPr>
              <w:sdtEndPr/>
              <w:sdtContent>
                <w:r w:rsidR="002B246C">
                  <w:rPr>
                    <w:rFonts w:ascii="Source Sans Pro" w:hAnsi="Source Sans Pro"/>
                  </w:rPr>
                  <w:t xml:space="preserve">10 </w:t>
                </w:r>
                <w:r w:rsidR="00543276">
                  <w:rPr>
                    <w:rFonts w:ascii="Source Sans Pro" w:hAnsi="Source Sans Pro"/>
                  </w:rPr>
                  <w:t>Jugendliche</w:t>
                </w:r>
                <w:r w:rsidR="002B246C">
                  <w:rPr>
                    <w:rFonts w:ascii="Source Sans Pro" w:hAnsi="Source Sans Pro"/>
                  </w:rPr>
                  <w:t xml:space="preserve"> </w:t>
                </w:r>
                <w:r w:rsidR="00C7020E">
                  <w:rPr>
                    <w:rFonts w:ascii="Source Sans Pro" w:hAnsi="Source Sans Pro"/>
                  </w:rPr>
                  <w:t xml:space="preserve">mit </w:t>
                </w:r>
                <w:r w:rsidR="002B246C">
                  <w:rPr>
                    <w:rFonts w:ascii="Source Sans Pro" w:hAnsi="Source Sans Pro"/>
                  </w:rPr>
                  <w:t xml:space="preserve">und </w:t>
                </w:r>
                <w:r w:rsidR="00C7020E">
                  <w:rPr>
                    <w:rFonts w:ascii="Source Sans Pro" w:hAnsi="Source Sans Pro"/>
                  </w:rPr>
                  <w:t>ohne Behinderung</w:t>
                </w:r>
                <w:r w:rsidR="002B246C">
                  <w:rPr>
                    <w:rFonts w:ascii="Source Sans Pro" w:hAnsi="Source Sans Pro"/>
                  </w:rPr>
                  <w:t xml:space="preserve"> (Teilnahme ab 10 Jahre möglich)</w:t>
                </w:r>
              </w:sdtContent>
            </w:sdt>
          </w:p>
        </w:tc>
      </w:tr>
      <w:tr w:rsidR="00B70BC2" w:rsidRPr="00B70BC2" w14:paraId="572FCA29" w14:textId="77777777" w:rsidTr="00DC1EBB">
        <w:trPr>
          <w:trHeight w:val="170"/>
        </w:trPr>
        <w:tc>
          <w:tcPr>
            <w:tcW w:w="2268" w:type="dxa"/>
          </w:tcPr>
          <w:p w14:paraId="62772A86" w14:textId="77777777" w:rsidR="00B70BC2" w:rsidRPr="00B70BC2" w:rsidRDefault="00B70BC2" w:rsidP="00DC1EBB">
            <w:pPr>
              <w:rPr>
                <w:rFonts w:ascii="Source Sans Pro" w:hAnsi="Source Sans Pro"/>
                <w:b/>
                <w:sz w:val="22"/>
                <w:szCs w:val="22"/>
              </w:rPr>
            </w:pPr>
            <w:r w:rsidRPr="00B70BC2">
              <w:rPr>
                <w:rFonts w:ascii="Source Sans Pro" w:hAnsi="Source Sans Pro"/>
                <w:b/>
                <w:sz w:val="22"/>
                <w:szCs w:val="22"/>
              </w:rPr>
              <w:t>Inhalt</w:t>
            </w:r>
          </w:p>
        </w:tc>
        <w:tc>
          <w:tcPr>
            <w:tcW w:w="7086" w:type="dxa"/>
          </w:tcPr>
          <w:sdt>
            <w:sdtPr>
              <w:rPr>
                <w:rFonts w:ascii="Source Sans Pro" w:hAnsi="Source Sans Pro"/>
                <w:u w:val="single"/>
              </w:rPr>
              <w:id w:val="-705717952"/>
            </w:sdtPr>
            <w:sdtEndPr/>
            <w:sdtContent>
              <w:p w14:paraId="257EF8BA" w14:textId="0D716839" w:rsidR="00C7020E" w:rsidRDefault="00C7020E" w:rsidP="002B246C">
                <w:pPr>
                  <w:spacing w:before="240"/>
                  <w:ind w:left="2778" w:hanging="2778"/>
                  <w:rPr>
                    <w:rFonts w:ascii="Source Sans Pro" w:hAnsi="Source Sans Pro"/>
                    <w:u w:val="single"/>
                  </w:rPr>
                </w:pPr>
                <w:r>
                  <w:rPr>
                    <w:rFonts w:ascii="Source Sans Pro" w:hAnsi="Source Sans Pro"/>
                    <w:u w:val="single"/>
                  </w:rPr>
                  <w:t>Gemeinsame Paddeltage (Samstag 08.10./Sonntag 09.10.2022</w:t>
                </w:r>
                <w:r w:rsidR="008B261A">
                  <w:rPr>
                    <w:rFonts w:ascii="Source Sans Pro" w:hAnsi="Source Sans Pro"/>
                    <w:u w:val="single"/>
                  </w:rPr>
                  <w:t>)</w:t>
                </w:r>
                <w:r>
                  <w:rPr>
                    <w:rFonts w:ascii="Source Sans Pro" w:hAnsi="Source Sans Pro"/>
                    <w:u w:val="single"/>
                  </w:rPr>
                  <w:t>:</w:t>
                </w:r>
              </w:p>
              <w:p w14:paraId="4CF154B1" w14:textId="0F163391" w:rsidR="00C7020E" w:rsidRDefault="002B246C" w:rsidP="00C7020E">
                <w:pPr>
                  <w:spacing w:before="240"/>
                  <w:ind w:left="2778" w:hanging="2778"/>
                  <w:rPr>
                    <w:rFonts w:eastAsia="SimSun" w:cs="Arial"/>
                    <w:lang w:eastAsia="zh-CN"/>
                  </w:rPr>
                </w:pPr>
                <w:r>
                  <w:rPr>
                    <w:rFonts w:eastAsia="SimSun" w:cs="Arial"/>
                    <w:lang w:eastAsia="zh-CN"/>
                  </w:rPr>
                  <w:t xml:space="preserve">Grundlagenschulung im Kajak (Zweier und/oder Einer) </w:t>
                </w:r>
                <w:proofErr w:type="gramStart"/>
                <w:r>
                  <w:rPr>
                    <w:rFonts w:eastAsia="SimSun" w:cs="Arial"/>
                    <w:lang w:eastAsia="zh-CN"/>
                  </w:rPr>
                  <w:t>auf stehendem</w:t>
                </w:r>
                <w:proofErr w:type="gramEnd"/>
                <w:r>
                  <w:rPr>
                    <w:rFonts w:eastAsia="SimSun" w:cs="Arial"/>
                    <w:lang w:eastAsia="zh-CN"/>
                  </w:rPr>
                  <w:t xml:space="preserve"> Gewässe</w:t>
                </w:r>
                <w:r>
                  <w:rPr>
                    <w:rFonts w:eastAsia="SimSun" w:cs="Arial"/>
                    <w:lang w:eastAsia="zh-CN"/>
                  </w:rPr>
                  <w:t xml:space="preserve">r </w:t>
                </w:r>
                <w:r>
                  <w:rPr>
                    <w:rFonts w:eastAsia="SimSun" w:cs="Arial"/>
                    <w:lang w:eastAsia="zh-CN"/>
                  </w:rPr>
                  <w:t>(Olympia-Regattastrecke in Oberschleißheim);</w:t>
                </w:r>
                <w:r>
                  <w:rPr>
                    <w:rFonts w:eastAsia="SimSun" w:cs="Arial"/>
                    <w:lang w:eastAsia="zh-CN"/>
                  </w:rPr>
                  <w:t xml:space="preserve"> </w:t>
                </w:r>
              </w:p>
              <w:p w14:paraId="6BF4190E" w14:textId="45E8C243" w:rsidR="008B261A" w:rsidRDefault="008B261A" w:rsidP="008B261A">
                <w:pPr>
                  <w:spacing w:before="240"/>
                  <w:ind w:left="2778" w:hanging="2778"/>
                  <w:rPr>
                    <w:rFonts w:eastAsia="SimSun" w:cs="Arial"/>
                    <w:lang w:eastAsia="zh-CN"/>
                  </w:rPr>
                </w:pPr>
                <w:r>
                  <w:rPr>
                    <w:rFonts w:eastAsia="SimSun" w:cs="Arial"/>
                    <w:lang w:eastAsia="zh-CN"/>
                  </w:rPr>
                  <w:t>Mittagessen im Unterkunftsgebäude des Leistungszentrums für Kanu und Rudern; bei Übernachtung auch Abendessen und Frühstück</w:t>
                </w:r>
              </w:p>
              <w:p w14:paraId="4DC9A2C2" w14:textId="50B82EA7" w:rsidR="00C7020E" w:rsidRDefault="00C7020E" w:rsidP="00C7020E">
                <w:pPr>
                  <w:spacing w:before="240"/>
                  <w:ind w:left="2778" w:hanging="2778"/>
                  <w:rPr>
                    <w:rFonts w:eastAsia="SimSun" w:cs="Arial"/>
                    <w:lang w:eastAsia="zh-CN"/>
                  </w:rPr>
                </w:pPr>
                <w:r>
                  <w:rPr>
                    <w:rFonts w:eastAsia="SimSun" w:cs="Arial"/>
                    <w:lang w:eastAsia="zh-CN"/>
                  </w:rPr>
                  <w:t>für Anfänger und Fortgeschrittene geeignet</w:t>
                </w:r>
              </w:p>
              <w:sdt>
                <w:sdtPr>
                  <w:rPr>
                    <w:rFonts w:ascii="Source Sans Pro" w:hAnsi="Source Sans Pro"/>
                  </w:rPr>
                  <w:id w:val="-1910845537"/>
                </w:sdtPr>
                <w:sdtEndPr>
                  <w:rPr>
                    <w:rFonts w:ascii="Times New Roman" w:hAnsi="Times New Roman"/>
                  </w:rPr>
                </w:sdtEndPr>
                <w:sdtContent>
                  <w:p w14:paraId="6037FD8A" w14:textId="77777777" w:rsidR="008B261A" w:rsidRDefault="008B261A" w:rsidP="008B261A">
                    <w:pPr>
                      <w:rPr>
                        <w:rFonts w:ascii="Source Sans Pro" w:hAnsi="Source Sans Pro"/>
                      </w:rPr>
                    </w:pPr>
                  </w:p>
                  <w:p w14:paraId="44E2ACD6" w14:textId="469DCCA3" w:rsidR="008B261A" w:rsidRPr="008B261A" w:rsidRDefault="008B261A" w:rsidP="008B261A">
                    <w:pPr>
                      <w:rPr>
                        <w:rFonts w:ascii="Source Sans Pro" w:hAnsi="Source Sans Pro"/>
                      </w:rPr>
                    </w:pPr>
                    <w:r>
                      <w:rPr>
                        <w:rFonts w:ascii="Source Sans Pro" w:hAnsi="Source Sans Pro"/>
                      </w:rPr>
                      <w:t>Grundlegende Schwimmkenntnisse sind Teilnahmevoraussetzung! Für Nichtschwimmer ist eine Teilnahme am Kajakwochenende nicht möglich</w:t>
                    </w:r>
                    <w:r w:rsidR="00083C5A">
                      <w:rPr>
                        <w:rFonts w:ascii="Source Sans Pro" w:hAnsi="Source Sans Pro"/>
                      </w:rPr>
                      <w:t>!</w:t>
                    </w:r>
                  </w:p>
                </w:sdtContent>
              </w:sdt>
              <w:p w14:paraId="6484D6C2" w14:textId="288ACC14" w:rsidR="00B70BC2" w:rsidRPr="00B70BC2" w:rsidRDefault="00ED1D66" w:rsidP="007750A3">
                <w:pPr>
                  <w:rPr>
                    <w:rFonts w:ascii="Source Sans Pro" w:hAnsi="Source Sans Pro"/>
                    <w:sz w:val="22"/>
                    <w:szCs w:val="22"/>
                    <w:u w:val="single"/>
                  </w:rPr>
                </w:pPr>
              </w:p>
            </w:sdtContent>
          </w:sdt>
        </w:tc>
      </w:tr>
      <w:tr w:rsidR="00B70BC2" w:rsidRPr="00B70BC2" w14:paraId="6D9EFD5B" w14:textId="77777777" w:rsidTr="00DC1EBB">
        <w:trPr>
          <w:trHeight w:val="170"/>
        </w:trPr>
        <w:tc>
          <w:tcPr>
            <w:tcW w:w="2268" w:type="dxa"/>
          </w:tcPr>
          <w:p w14:paraId="5F6B6022" w14:textId="77777777" w:rsidR="00B70BC2" w:rsidRPr="00B70BC2" w:rsidRDefault="00B70BC2" w:rsidP="00DC1EBB">
            <w:pPr>
              <w:rPr>
                <w:rFonts w:ascii="Source Sans Pro" w:hAnsi="Source Sans Pro"/>
                <w:b/>
                <w:sz w:val="22"/>
                <w:szCs w:val="22"/>
              </w:rPr>
            </w:pPr>
            <w:r w:rsidRPr="00B70BC2">
              <w:rPr>
                <w:rFonts w:ascii="Source Sans Pro" w:hAnsi="Source Sans Pro"/>
                <w:b/>
                <w:sz w:val="22"/>
                <w:szCs w:val="22"/>
              </w:rPr>
              <w:t>Unterkunft</w:t>
            </w:r>
          </w:p>
        </w:tc>
        <w:tc>
          <w:tcPr>
            <w:tcW w:w="7086" w:type="dxa"/>
          </w:tcPr>
          <w:p w14:paraId="3553DF01" w14:textId="62C55278" w:rsidR="00B70BC2" w:rsidRPr="00B70BC2" w:rsidRDefault="00543276" w:rsidP="00DC1EBB">
            <w:pPr>
              <w:rPr>
                <w:rFonts w:ascii="Source Sans Pro" w:hAnsi="Source Sans Pro"/>
                <w:sz w:val="22"/>
                <w:szCs w:val="22"/>
              </w:rPr>
            </w:pPr>
            <w:sdt>
              <w:sdtPr>
                <w:rPr>
                  <w:rFonts w:ascii="Source Sans Pro" w:hAnsi="Source Sans Pro"/>
                </w:rPr>
                <w:id w:val="-1625844782"/>
                <w:text/>
              </w:sdtPr>
              <w:sdtContent>
                <w:r w:rsidR="00C7020E">
                  <w:rPr>
                    <w:rFonts w:ascii="Source Sans Pro" w:hAnsi="Source Sans Pro"/>
                  </w:rPr>
                  <w:t>auf Anfrage möglich; begrenzte Bettenanzahl</w:t>
                </w:r>
                <w:r w:rsidR="008B261A">
                  <w:rPr>
                    <w:rFonts w:ascii="Source Sans Pro" w:hAnsi="Source Sans Pro"/>
                  </w:rPr>
                  <w:t xml:space="preserve"> (Vergabe zunächst an Auswärtige)</w:t>
                </w:r>
              </w:sdtContent>
            </w:sdt>
          </w:p>
        </w:tc>
      </w:tr>
      <w:tr w:rsidR="00B70BC2" w:rsidRPr="00B70BC2" w14:paraId="47647BCD" w14:textId="77777777" w:rsidTr="00DC1EBB">
        <w:trPr>
          <w:trHeight w:val="170"/>
        </w:trPr>
        <w:tc>
          <w:tcPr>
            <w:tcW w:w="2268" w:type="dxa"/>
          </w:tcPr>
          <w:p w14:paraId="076A7DA7" w14:textId="77777777" w:rsidR="00B70BC2" w:rsidRPr="00B70BC2" w:rsidRDefault="00B70BC2" w:rsidP="00DC1EBB">
            <w:pPr>
              <w:rPr>
                <w:rFonts w:ascii="Source Sans Pro" w:hAnsi="Source Sans Pro"/>
                <w:b/>
                <w:sz w:val="22"/>
                <w:szCs w:val="22"/>
              </w:rPr>
            </w:pPr>
            <w:r w:rsidRPr="00B70BC2">
              <w:rPr>
                <w:rFonts w:ascii="Source Sans Pro" w:hAnsi="Source Sans Pro"/>
                <w:b/>
                <w:sz w:val="22"/>
                <w:szCs w:val="22"/>
              </w:rPr>
              <w:t>Ausrüstung</w:t>
            </w:r>
          </w:p>
        </w:tc>
        <w:sdt>
          <w:sdtPr>
            <w:rPr>
              <w:rFonts w:ascii="Arial" w:eastAsia="SimSun" w:hAnsi="Arial" w:cs="Arial"/>
              <w:lang w:eastAsia="zh-CN"/>
            </w:rPr>
            <w:id w:val="-1980523809"/>
            <w:text/>
          </w:sdtPr>
          <w:sdtContent>
            <w:tc>
              <w:tcPr>
                <w:tcW w:w="7086" w:type="dxa"/>
              </w:tcPr>
              <w:p w14:paraId="1B63313C" w14:textId="498AC601" w:rsidR="00B70BC2" w:rsidRPr="00B70BC2" w:rsidRDefault="00C7020E" w:rsidP="00C7020E">
                <w:pPr>
                  <w:rPr>
                    <w:rFonts w:ascii="Source Sans Pro" w:hAnsi="Source Sans Pro"/>
                    <w:sz w:val="22"/>
                    <w:szCs w:val="22"/>
                  </w:rPr>
                </w:pPr>
                <w:r w:rsidRPr="00C7020E">
                  <w:rPr>
                    <w:rFonts w:ascii="Arial" w:eastAsia="SimSun" w:hAnsi="Arial" w:cs="Arial"/>
                    <w:lang w:eastAsia="zh-CN"/>
                  </w:rPr>
                  <w:t xml:space="preserve">Sportkleidung für das Kajak fahren; </w:t>
                </w:r>
                <w:proofErr w:type="spellStart"/>
                <w:r w:rsidRPr="00C7020E">
                  <w:rPr>
                    <w:rFonts w:ascii="Arial" w:eastAsia="SimSun" w:hAnsi="Arial" w:cs="Arial"/>
                    <w:lang w:eastAsia="zh-CN"/>
                  </w:rPr>
                  <w:t>Badekleidung;Sportgeräte</w:t>
                </w:r>
                <w:proofErr w:type="spellEnd"/>
                <w:r w:rsidRPr="00C7020E">
                  <w:rPr>
                    <w:rFonts w:ascii="Arial" w:eastAsia="SimSun" w:hAnsi="Arial" w:cs="Arial"/>
                    <w:lang w:eastAsia="zh-CN"/>
                  </w:rPr>
                  <w:t xml:space="preserve"> (Kajaks, Paddel, Schwimmwesten) werden vor Ort zur Verfügung gestellt</w:t>
                </w:r>
              </w:p>
            </w:tc>
          </w:sdtContent>
        </w:sdt>
      </w:tr>
      <w:tr w:rsidR="00B70BC2" w:rsidRPr="00B70BC2" w14:paraId="2CA60C47" w14:textId="77777777" w:rsidTr="00DC1EBB">
        <w:trPr>
          <w:trHeight w:val="170"/>
        </w:trPr>
        <w:tc>
          <w:tcPr>
            <w:tcW w:w="2268" w:type="dxa"/>
          </w:tcPr>
          <w:p w14:paraId="74EE395E" w14:textId="77777777" w:rsidR="00B70BC2" w:rsidRPr="00B70BC2" w:rsidRDefault="00B70BC2" w:rsidP="00DC1EBB">
            <w:pPr>
              <w:rPr>
                <w:rFonts w:ascii="Source Sans Pro" w:hAnsi="Source Sans Pro"/>
                <w:b/>
                <w:sz w:val="22"/>
                <w:szCs w:val="22"/>
              </w:rPr>
            </w:pPr>
            <w:r w:rsidRPr="00B70BC2">
              <w:rPr>
                <w:rFonts w:ascii="Source Sans Pro" w:hAnsi="Source Sans Pro"/>
                <w:b/>
                <w:sz w:val="22"/>
                <w:szCs w:val="22"/>
              </w:rPr>
              <w:t>Teilnehmergebühr</w:t>
            </w:r>
          </w:p>
        </w:tc>
        <w:sdt>
          <w:sdtPr>
            <w:rPr>
              <w:rFonts w:ascii="Source Sans Pro" w:hAnsi="Source Sans Pro"/>
            </w:rPr>
            <w:id w:val="884986195"/>
            <w:text/>
          </w:sdtPr>
          <w:sdtEndPr/>
          <w:sdtContent>
            <w:tc>
              <w:tcPr>
                <w:tcW w:w="7086" w:type="dxa"/>
              </w:tcPr>
              <w:p w14:paraId="721BB971" w14:textId="0F2CD452" w:rsidR="00B70BC2" w:rsidRPr="00B70BC2" w:rsidRDefault="00C7020E" w:rsidP="0057127B">
                <w:pPr>
                  <w:rPr>
                    <w:rFonts w:ascii="Source Sans Pro" w:hAnsi="Source Sans Pro"/>
                    <w:sz w:val="22"/>
                    <w:szCs w:val="22"/>
                  </w:rPr>
                </w:pPr>
                <w:r>
                  <w:rPr>
                    <w:rFonts w:ascii="Source Sans Pro" w:hAnsi="Source Sans Pro"/>
                  </w:rPr>
                  <w:t>20 Euro ohne Übernachtung; 35 Euro mit Übernachtung</w:t>
                </w:r>
              </w:p>
            </w:tc>
          </w:sdtContent>
        </w:sdt>
      </w:tr>
      <w:tr w:rsidR="00B70BC2" w:rsidRPr="00B70BC2" w14:paraId="3E33E206" w14:textId="77777777" w:rsidTr="00DC1EBB">
        <w:trPr>
          <w:trHeight w:val="170"/>
        </w:trPr>
        <w:tc>
          <w:tcPr>
            <w:tcW w:w="2268" w:type="dxa"/>
            <w:shd w:val="clear" w:color="auto" w:fill="auto"/>
          </w:tcPr>
          <w:p w14:paraId="7931CCBE" w14:textId="77777777" w:rsidR="00B70BC2" w:rsidRPr="00B70BC2" w:rsidRDefault="00B70BC2" w:rsidP="00DC1EBB">
            <w:pPr>
              <w:rPr>
                <w:rFonts w:ascii="Source Sans Pro" w:hAnsi="Source Sans Pro"/>
                <w:b/>
                <w:sz w:val="22"/>
                <w:szCs w:val="22"/>
              </w:rPr>
            </w:pPr>
            <w:r w:rsidRPr="00B70BC2">
              <w:rPr>
                <w:rFonts w:ascii="Source Sans Pro" w:hAnsi="Source Sans Pro"/>
                <w:b/>
                <w:sz w:val="22"/>
                <w:szCs w:val="22"/>
              </w:rPr>
              <w:t>Anmeldeschluss</w:t>
            </w:r>
          </w:p>
        </w:tc>
        <w:sdt>
          <w:sdtPr>
            <w:rPr>
              <w:rFonts w:ascii="Source Sans Pro" w:hAnsi="Source Sans Pro"/>
              <w:b/>
            </w:rPr>
            <w:id w:val="354312841"/>
            <w:text/>
          </w:sdtPr>
          <w:sdtEndPr/>
          <w:sdtContent>
            <w:tc>
              <w:tcPr>
                <w:tcW w:w="7086" w:type="dxa"/>
                <w:shd w:val="clear" w:color="auto" w:fill="auto"/>
              </w:tcPr>
              <w:p w14:paraId="068883C5" w14:textId="23E58D5F" w:rsidR="00B70BC2" w:rsidRPr="00B70BC2" w:rsidRDefault="00C7020E" w:rsidP="00DC1EBB">
                <w:pPr>
                  <w:rPr>
                    <w:rFonts w:ascii="Source Sans Pro" w:hAnsi="Source Sans Pro"/>
                    <w:b/>
                    <w:sz w:val="22"/>
                    <w:szCs w:val="22"/>
                  </w:rPr>
                </w:pPr>
                <w:r>
                  <w:rPr>
                    <w:rFonts w:ascii="Source Sans Pro" w:hAnsi="Source Sans Pro"/>
                    <w:b/>
                  </w:rPr>
                  <w:t>23. September 2022</w:t>
                </w:r>
              </w:p>
            </w:tc>
          </w:sdtContent>
        </w:sdt>
      </w:tr>
      <w:tr w:rsidR="00B70BC2" w:rsidRPr="00B70BC2" w14:paraId="1C55147B" w14:textId="77777777" w:rsidTr="00DC1EBB">
        <w:trPr>
          <w:trHeight w:val="170"/>
        </w:trPr>
        <w:tc>
          <w:tcPr>
            <w:tcW w:w="2268" w:type="dxa"/>
          </w:tcPr>
          <w:p w14:paraId="6772E8A1" w14:textId="77777777" w:rsidR="00B70BC2" w:rsidRPr="00B70BC2" w:rsidRDefault="00B70BC2" w:rsidP="00DC1EBB">
            <w:pPr>
              <w:rPr>
                <w:rFonts w:ascii="Source Sans Pro" w:hAnsi="Source Sans Pro"/>
                <w:b/>
                <w:sz w:val="22"/>
                <w:szCs w:val="22"/>
              </w:rPr>
            </w:pPr>
            <w:r w:rsidRPr="00B70BC2">
              <w:rPr>
                <w:rFonts w:ascii="Source Sans Pro" w:hAnsi="Source Sans Pro"/>
                <w:b/>
                <w:sz w:val="22"/>
                <w:szCs w:val="22"/>
              </w:rPr>
              <w:t>Anmeldung</w:t>
            </w:r>
          </w:p>
        </w:tc>
        <w:sdt>
          <w:sdtPr>
            <w:rPr>
              <w:rFonts w:ascii="Source Sans Pro" w:hAnsi="Source Sans Pro"/>
            </w:rPr>
            <w:id w:val="171920528"/>
            <w:text/>
          </w:sdtPr>
          <w:sdtContent>
            <w:tc>
              <w:tcPr>
                <w:tcW w:w="7086" w:type="dxa"/>
              </w:tcPr>
              <w:p w14:paraId="3E534A45" w14:textId="53BB9EF0" w:rsidR="00B70BC2" w:rsidRPr="00B70BC2" w:rsidRDefault="00C7020E" w:rsidP="00DC1EBB">
                <w:pPr>
                  <w:rPr>
                    <w:rFonts w:ascii="Source Sans Pro" w:hAnsi="Source Sans Pro"/>
                    <w:sz w:val="22"/>
                    <w:szCs w:val="22"/>
                  </w:rPr>
                </w:pPr>
                <w:r>
                  <w:rPr>
                    <w:rFonts w:ascii="Source Sans Pro" w:hAnsi="Source Sans Pro"/>
                  </w:rPr>
                  <w:t>per E-Mail an Hannes Spranger:      hannes.spranger</w:t>
                </w:r>
                <w:r w:rsidR="0017593C">
                  <w:rPr>
                    <w:rFonts w:ascii="Source Sans Pro" w:hAnsi="Source Sans Pro"/>
                  </w:rPr>
                  <w:t>@gmail.com</w:t>
                </w:r>
              </w:p>
            </w:tc>
          </w:sdtContent>
        </w:sdt>
      </w:tr>
      <w:tr w:rsidR="00B70BC2" w:rsidRPr="00B70BC2" w14:paraId="5ABA2425" w14:textId="77777777" w:rsidTr="00DC1EBB">
        <w:trPr>
          <w:trHeight w:val="170"/>
        </w:trPr>
        <w:tc>
          <w:tcPr>
            <w:tcW w:w="2268" w:type="dxa"/>
          </w:tcPr>
          <w:p w14:paraId="06FF7D3E" w14:textId="77777777" w:rsidR="00B70BC2" w:rsidRPr="00B70BC2" w:rsidRDefault="00B70BC2" w:rsidP="00DC1EBB">
            <w:pPr>
              <w:rPr>
                <w:rFonts w:ascii="Source Sans Pro" w:hAnsi="Source Sans Pro"/>
                <w:b/>
                <w:sz w:val="22"/>
                <w:szCs w:val="22"/>
              </w:rPr>
            </w:pPr>
            <w:r w:rsidRPr="00B70BC2">
              <w:rPr>
                <w:rFonts w:ascii="Source Sans Pro" w:hAnsi="Source Sans Pro"/>
                <w:b/>
                <w:sz w:val="22"/>
                <w:szCs w:val="22"/>
              </w:rPr>
              <w:t>Sonstige Info</w:t>
            </w:r>
          </w:p>
        </w:tc>
        <w:sdt>
          <w:sdtPr>
            <w:rPr>
              <w:rFonts w:ascii="Source Sans Pro" w:hAnsi="Source Sans Pro"/>
            </w:rPr>
            <w:id w:val="-137731556"/>
          </w:sdtPr>
          <w:sdtEndPr>
            <w:rPr>
              <w:rFonts w:ascii="Times New Roman" w:hAnsi="Times New Roman"/>
            </w:rPr>
          </w:sdtEndPr>
          <w:sdtContent>
            <w:tc>
              <w:tcPr>
                <w:tcW w:w="7086" w:type="dxa"/>
              </w:tcPr>
              <w:p w14:paraId="5BB76FD9" w14:textId="162F9240" w:rsidR="008B261A" w:rsidRDefault="00083C5A" w:rsidP="00EE7AE9">
                <w:pPr>
                  <w:rPr>
                    <w:rFonts w:ascii="Source Sans Pro" w:hAnsi="Source Sans Pro"/>
                  </w:rPr>
                </w:pPr>
                <w:r>
                  <w:rPr>
                    <w:rFonts w:ascii="Source Sans Pro" w:hAnsi="Source Sans Pro"/>
                  </w:rPr>
                  <w:t>Bitte das ausgefüllte Anmeldeformular per Mail an Hannes Spranger senden.</w:t>
                </w:r>
              </w:p>
              <w:p w14:paraId="3A0A5241" w14:textId="46E93C33" w:rsidR="00083C5A" w:rsidRDefault="00083C5A" w:rsidP="00EE7AE9">
                <w:pPr>
                  <w:rPr>
                    <w:rFonts w:ascii="Source Sans Pro" w:hAnsi="Source Sans Pro"/>
                  </w:rPr>
                </w:pPr>
              </w:p>
              <w:p w14:paraId="7CB75E12" w14:textId="3B36C669" w:rsidR="00083C5A" w:rsidRDefault="00083C5A" w:rsidP="00EE7AE9">
                <w:pPr>
                  <w:rPr>
                    <w:rFonts w:ascii="Source Sans Pro" w:hAnsi="Source Sans Pro"/>
                  </w:rPr>
                </w:pPr>
                <w:r>
                  <w:rPr>
                    <w:rFonts w:ascii="Source Sans Pro" w:hAnsi="Source Sans Pro"/>
                  </w:rPr>
                  <w:t>Bei Bedarf bitte Begleitpersonen mit angeben.</w:t>
                </w:r>
              </w:p>
              <w:p w14:paraId="441452D2" w14:textId="2CD3FDAC" w:rsidR="00B70BC2" w:rsidRPr="00EE7AE9" w:rsidRDefault="00B70BC2" w:rsidP="00EE7AE9">
                <w:pPr>
                  <w:rPr>
                    <w:rFonts w:ascii="Source Sans Pro" w:hAnsi="Source Sans Pro"/>
                  </w:rPr>
                </w:pPr>
              </w:p>
            </w:tc>
          </w:sdtContent>
        </w:sdt>
      </w:tr>
      <w:tr w:rsidR="00684897" w:rsidRPr="00B70BC2" w14:paraId="1DE215F1" w14:textId="77777777" w:rsidTr="00DC1EBB">
        <w:trPr>
          <w:trHeight w:val="170"/>
        </w:trPr>
        <w:tc>
          <w:tcPr>
            <w:tcW w:w="2268" w:type="dxa"/>
          </w:tcPr>
          <w:p w14:paraId="320981D3" w14:textId="77777777" w:rsidR="00684897" w:rsidRPr="00B70BC2" w:rsidRDefault="00684897" w:rsidP="00DC1EBB">
            <w:pPr>
              <w:rPr>
                <w:rFonts w:ascii="Source Sans Pro" w:hAnsi="Source Sans Pro"/>
                <w:b/>
              </w:rPr>
            </w:pPr>
            <w:r w:rsidRPr="00684897">
              <w:rPr>
                <w:rFonts w:ascii="Source Sans Pro" w:hAnsi="Source Sans Pro"/>
                <w:b/>
                <w:sz w:val="22"/>
                <w:szCs w:val="22"/>
              </w:rPr>
              <w:t>Unfall</w:t>
            </w:r>
          </w:p>
        </w:tc>
        <w:tc>
          <w:tcPr>
            <w:tcW w:w="7086" w:type="dxa"/>
          </w:tcPr>
          <w:sdt>
            <w:sdtPr>
              <w:rPr>
                <w:rFonts w:ascii="Source Sans Pro" w:hAnsi="Source Sans Pro"/>
                <w:u w:val="single"/>
              </w:rPr>
              <w:id w:val="187185888"/>
            </w:sdtPr>
            <w:sdtEndPr>
              <w:rPr>
                <w:u w:val="none"/>
              </w:rPr>
            </w:sdtEndPr>
            <w:sdtContent>
              <w:p w14:paraId="31C64216" w14:textId="77777777" w:rsidR="00684897" w:rsidRPr="00D401A8" w:rsidRDefault="00D401A8" w:rsidP="00684897">
                <w:pPr>
                  <w:rPr>
                    <w:rFonts w:ascii="Source Sans Pro" w:hAnsi="Source Sans Pro"/>
                    <w:sz w:val="22"/>
                    <w:szCs w:val="22"/>
                  </w:rPr>
                </w:pPr>
                <w:r w:rsidRPr="00D401A8">
                  <w:rPr>
                    <w:rFonts w:ascii="Source Sans Pro" w:hAnsi="Source Sans Pro"/>
                    <w:sz w:val="22"/>
                    <w:szCs w:val="22"/>
                  </w:rPr>
                  <w:t>Mitglieder des BVS Bayern sind im Rahmen der Unfallversicherung versichert.</w:t>
                </w:r>
              </w:p>
            </w:sdtContent>
          </w:sdt>
        </w:tc>
      </w:tr>
      <w:tr w:rsidR="00684897" w:rsidRPr="00B70BC2" w14:paraId="19ABE7FF" w14:textId="77777777" w:rsidTr="00DC1EBB">
        <w:trPr>
          <w:trHeight w:val="170"/>
        </w:trPr>
        <w:tc>
          <w:tcPr>
            <w:tcW w:w="2268" w:type="dxa"/>
          </w:tcPr>
          <w:p w14:paraId="05709120" w14:textId="77777777" w:rsidR="00684897" w:rsidRDefault="00684897" w:rsidP="00DC1EBB">
            <w:pPr>
              <w:rPr>
                <w:rFonts w:ascii="Source Sans Pro" w:hAnsi="Source Sans Pro"/>
                <w:b/>
              </w:rPr>
            </w:pPr>
            <w:r w:rsidRPr="00684897">
              <w:rPr>
                <w:rFonts w:ascii="Source Sans Pro" w:hAnsi="Source Sans Pro"/>
                <w:b/>
                <w:sz w:val="22"/>
                <w:szCs w:val="22"/>
              </w:rPr>
              <w:t>Haftpflicht</w:t>
            </w:r>
          </w:p>
        </w:tc>
        <w:tc>
          <w:tcPr>
            <w:tcW w:w="7086" w:type="dxa"/>
          </w:tcPr>
          <w:sdt>
            <w:sdtPr>
              <w:rPr>
                <w:rFonts w:ascii="Source Sans Pro" w:hAnsi="Source Sans Pro"/>
                <w:u w:val="single"/>
              </w:rPr>
              <w:id w:val="-365361074"/>
            </w:sdtPr>
            <w:sdtEndPr>
              <w:rPr>
                <w:u w:val="none"/>
              </w:rPr>
            </w:sdtEndPr>
            <w:sdtContent>
              <w:p w14:paraId="4A7C328B" w14:textId="4DCDEE95" w:rsidR="00684897" w:rsidRPr="00D401A8" w:rsidRDefault="00D401A8" w:rsidP="00684897">
                <w:pPr>
                  <w:rPr>
                    <w:rFonts w:ascii="Source Sans Pro" w:hAnsi="Source Sans Pro"/>
                    <w:sz w:val="22"/>
                    <w:szCs w:val="22"/>
                  </w:rPr>
                </w:pPr>
                <w:r w:rsidRPr="00D401A8">
                  <w:rPr>
                    <w:rFonts w:ascii="Source Sans Pro" w:hAnsi="Source Sans Pro"/>
                    <w:sz w:val="22"/>
                    <w:szCs w:val="22"/>
                  </w:rPr>
                  <w:t>Alle Teilnehmer</w:t>
                </w:r>
                <w:r w:rsidR="00EE7AE9">
                  <w:rPr>
                    <w:rFonts w:ascii="Source Sans Pro" w:hAnsi="Source Sans Pro"/>
                    <w:sz w:val="22"/>
                    <w:szCs w:val="22"/>
                  </w:rPr>
                  <w:t xml:space="preserve">*innen </w:t>
                </w:r>
                <w:r w:rsidRPr="00D401A8">
                  <w:rPr>
                    <w:rFonts w:ascii="Source Sans Pro" w:hAnsi="Source Sans Pro"/>
                    <w:sz w:val="22"/>
                    <w:szCs w:val="22"/>
                  </w:rPr>
                  <w:t>sind während der Veranstaltung im Rahmen der Haftpflichtversicherung</w:t>
                </w:r>
                <w:r>
                  <w:rPr>
                    <w:rFonts w:ascii="Source Sans Pro" w:hAnsi="Source Sans Pro"/>
                    <w:sz w:val="22"/>
                    <w:szCs w:val="22"/>
                  </w:rPr>
                  <w:t xml:space="preserve"> </w:t>
                </w:r>
                <w:r w:rsidRPr="00D401A8">
                  <w:rPr>
                    <w:rFonts w:ascii="Source Sans Pro" w:hAnsi="Source Sans Pro"/>
                    <w:sz w:val="22"/>
                    <w:szCs w:val="22"/>
                  </w:rPr>
                  <w:t>versichert.</w:t>
                </w:r>
              </w:p>
            </w:sdtContent>
          </w:sdt>
        </w:tc>
      </w:tr>
    </w:tbl>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Angaben zur Veranstaltung"/>
      </w:tblPr>
      <w:tblGrid>
        <w:gridCol w:w="3800"/>
        <w:gridCol w:w="1853"/>
        <w:gridCol w:w="1848"/>
        <w:gridCol w:w="1853"/>
      </w:tblGrid>
      <w:tr w:rsidR="00684897" w:rsidRPr="00775F89" w14:paraId="2CD2B7B9" w14:textId="77777777" w:rsidTr="00DC1EBB">
        <w:trPr>
          <w:trHeight w:val="571"/>
        </w:trPr>
        <w:tc>
          <w:tcPr>
            <w:tcW w:w="3800" w:type="dxa"/>
          </w:tcPr>
          <w:p w14:paraId="72EFF1E2" w14:textId="77777777" w:rsidR="00684897" w:rsidRPr="00775F89" w:rsidRDefault="00684897" w:rsidP="00DC1EBB">
            <w:pPr>
              <w:rPr>
                <w:rFonts w:ascii="Source Sans Pro" w:hAnsi="Source Sans Pro"/>
              </w:rPr>
            </w:pPr>
            <w:r w:rsidRPr="00775F89">
              <w:rPr>
                <w:rFonts w:ascii="Source Sans Pro" w:hAnsi="Source Sans Pro"/>
                <w:b/>
                <w:sz w:val="22"/>
                <w:szCs w:val="22"/>
              </w:rPr>
              <w:t>Zusatzinformationen</w:t>
            </w:r>
          </w:p>
        </w:tc>
        <w:tc>
          <w:tcPr>
            <w:tcW w:w="1853" w:type="dxa"/>
          </w:tcPr>
          <w:p w14:paraId="7A1F598B" w14:textId="77777777" w:rsidR="00684897" w:rsidRPr="00775F89" w:rsidRDefault="00684897" w:rsidP="00DC1EBB">
            <w:pPr>
              <w:rPr>
                <w:rFonts w:ascii="Source Sans Pro" w:hAnsi="Source Sans Pro"/>
                <w:sz w:val="22"/>
                <w:szCs w:val="22"/>
              </w:rPr>
            </w:pPr>
            <w:r w:rsidRPr="00775F89">
              <w:rPr>
                <w:rFonts w:ascii="Source Sans Pro" w:hAnsi="Source Sans Pro"/>
                <w:sz w:val="22"/>
                <w:szCs w:val="22"/>
              </w:rPr>
              <w:t>vorhanden</w:t>
            </w:r>
            <w:r w:rsidRPr="00775F89">
              <w:rPr>
                <w:rFonts w:ascii="Source Sans Pro" w:hAnsi="Source Sans Pro"/>
                <w:noProof/>
              </w:rPr>
              <w:drawing>
                <wp:anchor distT="0" distB="0" distL="114300" distR="114300" simplePos="0" relativeHeight="251662336" behindDoc="0" locked="0" layoutInCell="1" allowOverlap="1" wp14:anchorId="67FBE1AA" wp14:editId="450D359D">
                  <wp:simplePos x="0" y="0"/>
                  <wp:positionH relativeFrom="margin">
                    <wp:posOffset>0</wp:posOffset>
                  </wp:positionH>
                  <wp:positionV relativeFrom="margin">
                    <wp:posOffset>0</wp:posOffset>
                  </wp:positionV>
                  <wp:extent cx="208800" cy="216000"/>
                  <wp:effectExtent l="0" t="0" r="1270" b="0"/>
                  <wp:wrapTopAndBottom/>
                  <wp:docPr id="19"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14:paraId="1FBB1FCF" w14:textId="77777777" w:rsidR="00684897" w:rsidRPr="00775F89" w:rsidRDefault="00684897" w:rsidP="00DC1EBB">
            <w:pPr>
              <w:rPr>
                <w:rFonts w:ascii="Source Sans Pro" w:hAnsi="Source Sans Pro"/>
                <w:sz w:val="22"/>
                <w:szCs w:val="22"/>
              </w:rPr>
            </w:pPr>
            <w:r w:rsidRPr="00775F89">
              <w:rPr>
                <w:rFonts w:ascii="Source Sans Pro" w:hAnsi="Source Sans Pro"/>
                <w:sz w:val="22"/>
                <w:szCs w:val="22"/>
              </w:rPr>
              <w:t>auf Anfrage</w:t>
            </w:r>
            <w:r w:rsidRPr="00775F89">
              <w:rPr>
                <w:rFonts w:ascii="Source Sans Pro" w:hAnsi="Source Sans Pro"/>
                <w:noProof/>
              </w:rPr>
              <w:drawing>
                <wp:anchor distT="0" distB="0" distL="114300" distR="114300" simplePos="0" relativeHeight="251663360" behindDoc="0" locked="0" layoutInCell="1" allowOverlap="1" wp14:anchorId="26CE8F5E" wp14:editId="5D5EDFFD">
                  <wp:simplePos x="0" y="0"/>
                  <wp:positionH relativeFrom="margin">
                    <wp:posOffset>1270</wp:posOffset>
                  </wp:positionH>
                  <wp:positionV relativeFrom="margin">
                    <wp:posOffset>0</wp:posOffset>
                  </wp:positionV>
                  <wp:extent cx="205200" cy="216000"/>
                  <wp:effectExtent l="0" t="0" r="4445" b="0"/>
                  <wp:wrapTopAndBottom/>
                  <wp:docPr id="21"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14:paraId="68C01AD8" w14:textId="77777777" w:rsidR="00684897" w:rsidRPr="00775F89" w:rsidRDefault="00684897" w:rsidP="00DC1EBB">
            <w:pPr>
              <w:rPr>
                <w:rFonts w:ascii="Source Sans Pro" w:hAnsi="Source Sans Pro"/>
                <w:sz w:val="22"/>
                <w:szCs w:val="22"/>
              </w:rPr>
            </w:pPr>
            <w:r w:rsidRPr="00775F89">
              <w:rPr>
                <w:rFonts w:ascii="Source Sans Pro" w:hAnsi="Source Sans Pro"/>
                <w:noProof/>
              </w:rPr>
              <w:drawing>
                <wp:anchor distT="0" distB="0" distL="114300" distR="114300" simplePos="0" relativeHeight="251664384" behindDoc="0" locked="0" layoutInCell="1" allowOverlap="1" wp14:anchorId="1BC3DAC2" wp14:editId="43AC02E4">
                  <wp:simplePos x="0" y="0"/>
                  <wp:positionH relativeFrom="margin">
                    <wp:posOffset>-1905</wp:posOffset>
                  </wp:positionH>
                  <wp:positionV relativeFrom="margin">
                    <wp:posOffset>-635</wp:posOffset>
                  </wp:positionV>
                  <wp:extent cx="208800" cy="216000"/>
                  <wp:effectExtent l="0" t="0" r="1270" b="0"/>
                  <wp:wrapTopAndBottom/>
                  <wp:docPr id="22"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89">
              <w:rPr>
                <w:rFonts w:ascii="Source Sans Pro" w:hAnsi="Source Sans Pro"/>
                <w:sz w:val="22"/>
                <w:szCs w:val="22"/>
              </w:rPr>
              <w:t>nicht vorhanden</w:t>
            </w:r>
          </w:p>
        </w:tc>
      </w:tr>
      <w:tr w:rsidR="00684897" w:rsidRPr="00775F89" w14:paraId="01A86C66" w14:textId="77777777" w:rsidTr="00DC1EBB">
        <w:tc>
          <w:tcPr>
            <w:tcW w:w="3800" w:type="dxa"/>
          </w:tcPr>
          <w:p w14:paraId="2ADEF339" w14:textId="77777777" w:rsidR="00684897" w:rsidRPr="00775F89" w:rsidRDefault="00684897" w:rsidP="00DC1EBB">
            <w:pPr>
              <w:rPr>
                <w:rFonts w:ascii="Source Sans Pro" w:hAnsi="Source Sans Pro"/>
                <w:sz w:val="22"/>
                <w:szCs w:val="22"/>
              </w:rPr>
            </w:pPr>
            <w:r w:rsidRPr="00775F89">
              <w:rPr>
                <w:rFonts w:ascii="Source Sans Pro" w:hAnsi="Source Sans Pro"/>
                <w:sz w:val="22"/>
                <w:szCs w:val="22"/>
              </w:rPr>
              <w:t>Sportstätten barrierefrei?</w:t>
            </w:r>
          </w:p>
        </w:tc>
        <w:tc>
          <w:tcPr>
            <w:tcW w:w="1853" w:type="dxa"/>
          </w:tcPr>
          <w:p w14:paraId="4625A254" w14:textId="04FC8B15" w:rsidR="00684897" w:rsidRPr="00775F89" w:rsidRDefault="00ED1D66" w:rsidP="00DC1EBB">
            <w:pPr>
              <w:rPr>
                <w:rFonts w:ascii="Source Sans Pro" w:hAnsi="Source Sans Pro"/>
              </w:rPr>
            </w:pPr>
            <w:sdt>
              <w:sdtPr>
                <w:rPr>
                  <w:rFonts w:ascii="Source Sans Pro" w:hAnsi="Source Sans Pro"/>
                </w:rPr>
                <w:alias w:val="Sportstätte barrierefrei"/>
                <w:tag w:val="Sportstaette"/>
                <w:id w:val="-1908149332"/>
                <w14:checkbox>
                  <w14:checked w14:val="1"/>
                  <w14:checkedState w14:val="2612" w14:font="MS Gothic"/>
                  <w14:uncheckedState w14:val="2610" w14:font="MS Gothic"/>
                </w14:checkbox>
              </w:sdtPr>
              <w:sdtEndPr/>
              <w:sdtContent>
                <w:r w:rsidR="0017593C">
                  <w:rPr>
                    <w:rFonts w:ascii="MS Gothic" w:eastAsia="MS Gothic" w:hAnsi="MS Gothic" w:hint="eastAsia"/>
                  </w:rPr>
                  <w:t>☒</w:t>
                </w:r>
              </w:sdtContent>
            </w:sdt>
          </w:p>
        </w:tc>
        <w:tc>
          <w:tcPr>
            <w:tcW w:w="1848" w:type="dxa"/>
          </w:tcPr>
          <w:p w14:paraId="2CD15B71" w14:textId="77777777" w:rsidR="00684897" w:rsidRPr="00775F89" w:rsidRDefault="00ED1D66" w:rsidP="00DC1EBB">
            <w:pPr>
              <w:rPr>
                <w:rFonts w:ascii="Source Sans Pro" w:hAnsi="Source Sans Pro"/>
              </w:rPr>
            </w:pPr>
            <w:sdt>
              <w:sdtPr>
                <w:rPr>
                  <w:rFonts w:ascii="Source Sans Pro" w:hAnsi="Source Sans Pro"/>
                </w:rPr>
                <w:alias w:val="Sportstätte Barrierefreiheit auf Anfrage"/>
                <w:tag w:val="Sportstaette"/>
                <w:id w:val="2010403577"/>
                <w14:checkbox>
                  <w14:checked w14:val="0"/>
                  <w14:checkedState w14:val="2612" w14:font="MS Gothic"/>
                  <w14:uncheckedState w14:val="2610" w14:font="MS Gothic"/>
                </w14:checkbox>
              </w:sdtPr>
              <w:sdtEndPr/>
              <w:sdtContent>
                <w:r w:rsidR="00D401A8">
                  <w:rPr>
                    <w:rFonts w:ascii="MS Gothic" w:eastAsia="MS Gothic" w:hAnsi="MS Gothic" w:hint="eastAsia"/>
                  </w:rPr>
                  <w:t>☐</w:t>
                </w:r>
              </w:sdtContent>
            </w:sdt>
          </w:p>
        </w:tc>
        <w:tc>
          <w:tcPr>
            <w:tcW w:w="1853" w:type="dxa"/>
          </w:tcPr>
          <w:p w14:paraId="76ADB93E" w14:textId="77777777" w:rsidR="00684897" w:rsidRPr="00775F89" w:rsidRDefault="00ED1D66" w:rsidP="00DC1EBB">
            <w:pPr>
              <w:rPr>
                <w:rFonts w:ascii="Source Sans Pro" w:hAnsi="Source Sans Pro"/>
              </w:rPr>
            </w:pPr>
            <w:sdt>
              <w:sdtPr>
                <w:rPr>
                  <w:rFonts w:ascii="Source Sans Pro" w:hAnsi="Source Sans Pro"/>
                </w:rPr>
                <w:alias w:val="Sportstätte nicht barrierefrei"/>
                <w:tag w:val="Sportstaette"/>
                <w:id w:val="2134135298"/>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14:paraId="5D5E23DC" w14:textId="77777777" w:rsidTr="00DC1EBB">
        <w:tc>
          <w:tcPr>
            <w:tcW w:w="3800" w:type="dxa"/>
          </w:tcPr>
          <w:p w14:paraId="355335AF" w14:textId="77777777" w:rsidR="00684897" w:rsidRPr="00775F89" w:rsidRDefault="00684897" w:rsidP="00DC1EBB">
            <w:pPr>
              <w:rPr>
                <w:rFonts w:ascii="Source Sans Pro" w:hAnsi="Source Sans Pro"/>
                <w:sz w:val="22"/>
                <w:szCs w:val="22"/>
              </w:rPr>
            </w:pPr>
            <w:r w:rsidRPr="00775F89">
              <w:rPr>
                <w:rFonts w:ascii="Source Sans Pro" w:hAnsi="Source Sans Pro"/>
                <w:sz w:val="22"/>
                <w:szCs w:val="22"/>
              </w:rPr>
              <w:t>Behindertentoilette vorhanden?</w:t>
            </w:r>
          </w:p>
        </w:tc>
        <w:tc>
          <w:tcPr>
            <w:tcW w:w="1853" w:type="dxa"/>
          </w:tcPr>
          <w:p w14:paraId="543F4FFE" w14:textId="59C8EE4F" w:rsidR="00684897" w:rsidRPr="00775F89" w:rsidRDefault="00ED1D66" w:rsidP="00DC1EBB">
            <w:pPr>
              <w:rPr>
                <w:rFonts w:ascii="Source Sans Pro" w:hAnsi="Source Sans Pro"/>
              </w:rPr>
            </w:pPr>
            <w:sdt>
              <w:sdtPr>
                <w:rPr>
                  <w:rFonts w:ascii="Source Sans Pro" w:hAnsi="Source Sans Pro"/>
                </w:rPr>
                <w:alias w:val="Behindertentoilette vorhanden"/>
                <w:tag w:val="Behindertentoilette vorhanden"/>
                <w:id w:val="2122567228"/>
                <w14:checkbox>
                  <w14:checked w14:val="1"/>
                  <w14:checkedState w14:val="2612" w14:font="MS Gothic"/>
                  <w14:uncheckedState w14:val="2610" w14:font="MS Gothic"/>
                </w14:checkbox>
              </w:sdtPr>
              <w:sdtEndPr/>
              <w:sdtContent>
                <w:r w:rsidR="0017593C">
                  <w:rPr>
                    <w:rFonts w:ascii="MS Gothic" w:eastAsia="MS Gothic" w:hAnsi="MS Gothic" w:hint="eastAsia"/>
                  </w:rPr>
                  <w:t>☒</w:t>
                </w:r>
              </w:sdtContent>
            </w:sdt>
          </w:p>
        </w:tc>
        <w:tc>
          <w:tcPr>
            <w:tcW w:w="1848" w:type="dxa"/>
          </w:tcPr>
          <w:p w14:paraId="1BECAB50" w14:textId="4D94B2EE" w:rsidR="00684897" w:rsidRPr="00775F89" w:rsidRDefault="00ED1D66" w:rsidP="00DC1EBB">
            <w:pPr>
              <w:rPr>
                <w:rFonts w:ascii="Source Sans Pro" w:hAnsi="Source Sans Pro"/>
              </w:rPr>
            </w:pPr>
            <w:sdt>
              <w:sdtPr>
                <w:rPr>
                  <w:rFonts w:ascii="Source Sans Pro" w:hAnsi="Source Sans Pro"/>
                </w:rPr>
                <w:alias w:val="Behindertentoilette auf Anfrage"/>
                <w:tag w:val="Behindertentoilette auf Anfrage"/>
                <w:id w:val="717787018"/>
                <w14:checkbox>
                  <w14:checked w14:val="0"/>
                  <w14:checkedState w14:val="2612" w14:font="MS Gothic"/>
                  <w14:uncheckedState w14:val="2610" w14:font="MS Gothic"/>
                </w14:checkbox>
              </w:sdtPr>
              <w:sdtEndPr/>
              <w:sdtContent>
                <w:r w:rsidR="000E07ED">
                  <w:rPr>
                    <w:rFonts w:ascii="MS Gothic" w:eastAsia="MS Gothic" w:hAnsi="MS Gothic" w:hint="eastAsia"/>
                  </w:rPr>
                  <w:t>☐</w:t>
                </w:r>
              </w:sdtContent>
            </w:sdt>
          </w:p>
        </w:tc>
        <w:tc>
          <w:tcPr>
            <w:tcW w:w="1853" w:type="dxa"/>
          </w:tcPr>
          <w:p w14:paraId="6174EABC" w14:textId="77777777" w:rsidR="00684897" w:rsidRPr="00775F89" w:rsidRDefault="00ED1D66" w:rsidP="00DC1EBB">
            <w:pPr>
              <w:rPr>
                <w:rFonts w:ascii="Source Sans Pro" w:hAnsi="Source Sans Pro"/>
              </w:rPr>
            </w:pPr>
            <w:sdt>
              <w:sdtPr>
                <w:rPr>
                  <w:rFonts w:ascii="Source Sans Pro" w:hAnsi="Source Sans Pro"/>
                </w:rPr>
                <w:alias w:val="Keine Behindertentoilette"/>
                <w:tag w:val="Keine Behindertentoilette"/>
                <w:id w:val="-257757264"/>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14:paraId="58404EAE" w14:textId="77777777" w:rsidTr="00DC1EBB">
        <w:tc>
          <w:tcPr>
            <w:tcW w:w="3800" w:type="dxa"/>
          </w:tcPr>
          <w:p w14:paraId="7F928888" w14:textId="77777777" w:rsidR="00684897" w:rsidRPr="00775F89" w:rsidRDefault="00684897" w:rsidP="00DC1EBB">
            <w:pPr>
              <w:rPr>
                <w:rFonts w:ascii="Source Sans Pro" w:hAnsi="Source Sans Pro"/>
                <w:sz w:val="22"/>
                <w:szCs w:val="22"/>
              </w:rPr>
            </w:pPr>
            <w:r w:rsidRPr="00775F89">
              <w:rPr>
                <w:rFonts w:ascii="Source Sans Pro" w:hAnsi="Source Sans Pro"/>
                <w:sz w:val="22"/>
                <w:szCs w:val="22"/>
              </w:rPr>
              <w:t>Behindertenparkplätze vorhanden?</w:t>
            </w:r>
          </w:p>
        </w:tc>
        <w:tc>
          <w:tcPr>
            <w:tcW w:w="1853" w:type="dxa"/>
          </w:tcPr>
          <w:p w14:paraId="338CD2E7" w14:textId="0BE5CBAE" w:rsidR="00684897" w:rsidRPr="00775F89" w:rsidRDefault="00ED1D66" w:rsidP="00DC1EBB">
            <w:pPr>
              <w:rPr>
                <w:rFonts w:ascii="Source Sans Pro" w:hAnsi="Source Sans Pro"/>
              </w:rPr>
            </w:pPr>
            <w:sdt>
              <w:sdtPr>
                <w:rPr>
                  <w:rFonts w:ascii="Source Sans Pro" w:hAnsi="Source Sans Pro"/>
                </w:rPr>
                <w:alias w:val="Behindertenparkplätze vorhanden"/>
                <w:tag w:val="Behindertenparkplätze vorhanden"/>
                <w:id w:val="-1534111547"/>
                <w14:checkbox>
                  <w14:checked w14:val="0"/>
                  <w14:checkedState w14:val="2612" w14:font="MS Gothic"/>
                  <w14:uncheckedState w14:val="2610" w14:font="MS Gothic"/>
                </w14:checkbox>
              </w:sdtPr>
              <w:sdtEndPr/>
              <w:sdtContent>
                <w:r w:rsidR="001A3565" w:rsidRPr="001A3565">
                  <w:rPr>
                    <w:rFonts w:ascii="MS Gothic" w:hAnsi="MS Gothic" w:hint="eastAsia"/>
                  </w:rPr>
                  <w:t>☐</w:t>
                </w:r>
              </w:sdtContent>
            </w:sdt>
          </w:p>
        </w:tc>
        <w:tc>
          <w:tcPr>
            <w:tcW w:w="1848" w:type="dxa"/>
          </w:tcPr>
          <w:p w14:paraId="3C83A762" w14:textId="0938E533" w:rsidR="00684897" w:rsidRPr="00775F89" w:rsidRDefault="00ED1D66" w:rsidP="00DC1EBB">
            <w:pPr>
              <w:rPr>
                <w:rFonts w:ascii="Source Sans Pro" w:hAnsi="Source Sans Pro"/>
              </w:rPr>
            </w:pPr>
            <w:sdt>
              <w:sdtPr>
                <w:rPr>
                  <w:rFonts w:ascii="Source Sans Pro" w:hAnsi="Source Sans Pro"/>
                </w:rPr>
                <w:alias w:val="Behindertenparkplätze auf Anfrage"/>
                <w:tag w:val="Behindertenparkplätze auf Anfrage"/>
                <w:id w:val="-154928505"/>
                <w14:checkbox>
                  <w14:checked w14:val="1"/>
                  <w14:checkedState w14:val="2612" w14:font="MS Gothic"/>
                  <w14:uncheckedState w14:val="2610" w14:font="MS Gothic"/>
                </w14:checkbox>
              </w:sdtPr>
              <w:sdtEndPr/>
              <w:sdtContent>
                <w:r w:rsidR="0017593C">
                  <w:rPr>
                    <w:rFonts w:ascii="MS Gothic" w:eastAsia="MS Gothic" w:hAnsi="MS Gothic" w:hint="eastAsia"/>
                  </w:rPr>
                  <w:t>☒</w:t>
                </w:r>
              </w:sdtContent>
            </w:sdt>
          </w:p>
        </w:tc>
        <w:tc>
          <w:tcPr>
            <w:tcW w:w="1853" w:type="dxa"/>
          </w:tcPr>
          <w:p w14:paraId="21B92EAC" w14:textId="77777777" w:rsidR="00684897" w:rsidRPr="00775F89" w:rsidRDefault="00ED1D66" w:rsidP="00DC1EBB">
            <w:pPr>
              <w:rPr>
                <w:rFonts w:ascii="Source Sans Pro" w:hAnsi="Source Sans Pro"/>
              </w:rPr>
            </w:pPr>
            <w:sdt>
              <w:sdtPr>
                <w:rPr>
                  <w:rFonts w:ascii="Source Sans Pro" w:hAnsi="Source Sans Pro"/>
                </w:rPr>
                <w:alias w:val="Keine Behindertenparkplätze"/>
                <w:tag w:val="Keine Behindertenparkplätze"/>
                <w:id w:val="1927307270"/>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14:paraId="36FC2B63" w14:textId="77777777" w:rsidTr="00DC1EBB">
        <w:tc>
          <w:tcPr>
            <w:tcW w:w="3800" w:type="dxa"/>
          </w:tcPr>
          <w:p w14:paraId="36174D04" w14:textId="77777777" w:rsidR="00684897" w:rsidRPr="00775F89" w:rsidRDefault="00684897" w:rsidP="00DC1EBB">
            <w:pPr>
              <w:rPr>
                <w:rFonts w:ascii="Source Sans Pro" w:hAnsi="Source Sans Pro"/>
                <w:sz w:val="22"/>
                <w:szCs w:val="22"/>
              </w:rPr>
            </w:pPr>
            <w:r w:rsidRPr="00775F89">
              <w:rPr>
                <w:rFonts w:ascii="Source Sans Pro" w:hAnsi="Source Sans Pro"/>
                <w:sz w:val="22"/>
                <w:szCs w:val="22"/>
              </w:rPr>
              <w:t>Unterkunftsmöglichkeiten barrierefrei?</w:t>
            </w:r>
          </w:p>
        </w:tc>
        <w:tc>
          <w:tcPr>
            <w:tcW w:w="1853" w:type="dxa"/>
          </w:tcPr>
          <w:p w14:paraId="36F26A32" w14:textId="77777777" w:rsidR="00684897" w:rsidRPr="00775F89" w:rsidRDefault="00ED1D66" w:rsidP="00DC1EBB">
            <w:pPr>
              <w:rPr>
                <w:rFonts w:ascii="Source Sans Pro" w:hAnsi="Source Sans Pro"/>
              </w:rPr>
            </w:pPr>
            <w:sdt>
              <w:sdtPr>
                <w:rPr>
                  <w:rFonts w:ascii="Source Sans Pro" w:hAnsi="Source Sans Pro"/>
                </w:rPr>
                <w:alias w:val="Unterkunft barrierefrei"/>
                <w:tag w:val="Unterkunft barrierefrei"/>
                <w:id w:val="385145455"/>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c>
          <w:tcPr>
            <w:tcW w:w="1848" w:type="dxa"/>
          </w:tcPr>
          <w:p w14:paraId="0CE0CE8B" w14:textId="11B92BF8" w:rsidR="00684897" w:rsidRPr="00775F89" w:rsidRDefault="00ED1D66" w:rsidP="00DC1EBB">
            <w:pPr>
              <w:rPr>
                <w:rFonts w:ascii="Source Sans Pro" w:hAnsi="Source Sans Pro"/>
              </w:rPr>
            </w:pPr>
            <w:sdt>
              <w:sdtPr>
                <w:rPr>
                  <w:rFonts w:ascii="Source Sans Pro" w:hAnsi="Source Sans Pro"/>
                </w:rPr>
                <w:alias w:val="Unterkunft auf Anfrage barrierefrei"/>
                <w:tag w:val="Unterkunft auf Anfrage barrierefrei"/>
                <w:id w:val="756559879"/>
                <w14:checkbox>
                  <w14:checked w14:val="1"/>
                  <w14:checkedState w14:val="2612" w14:font="MS Gothic"/>
                  <w14:uncheckedState w14:val="2610" w14:font="MS Gothic"/>
                </w14:checkbox>
              </w:sdtPr>
              <w:sdtEndPr/>
              <w:sdtContent>
                <w:r w:rsidR="0017593C">
                  <w:rPr>
                    <w:rFonts w:ascii="MS Gothic" w:eastAsia="MS Gothic" w:hAnsi="MS Gothic" w:hint="eastAsia"/>
                  </w:rPr>
                  <w:t>☒</w:t>
                </w:r>
              </w:sdtContent>
            </w:sdt>
          </w:p>
        </w:tc>
        <w:tc>
          <w:tcPr>
            <w:tcW w:w="1853" w:type="dxa"/>
          </w:tcPr>
          <w:p w14:paraId="27605DD3" w14:textId="2E7EF081" w:rsidR="00684897" w:rsidRPr="00775F89" w:rsidRDefault="00ED1D66" w:rsidP="00DC1EBB">
            <w:pPr>
              <w:rPr>
                <w:rFonts w:ascii="Source Sans Pro" w:hAnsi="Source Sans Pro"/>
              </w:rPr>
            </w:pPr>
            <w:sdt>
              <w:sdtPr>
                <w:rPr>
                  <w:rFonts w:ascii="Source Sans Pro" w:hAnsi="Source Sans Pro"/>
                </w:rPr>
                <w:alias w:val="Unterkunft nicht barrierefrei"/>
                <w:tag w:val="Unterkunft nicht barrierefrei"/>
                <w:id w:val="-719133815"/>
                <w14:checkbox>
                  <w14:checked w14:val="0"/>
                  <w14:checkedState w14:val="2612" w14:font="MS Gothic"/>
                  <w14:uncheckedState w14:val="2610" w14:font="MS Gothic"/>
                </w14:checkbox>
              </w:sdtPr>
              <w:sdtEndPr/>
              <w:sdtContent>
                <w:r w:rsidR="001A3565" w:rsidRPr="001A3565">
                  <w:rPr>
                    <w:rFonts w:ascii="MS Gothic" w:hAnsi="MS Gothic" w:hint="eastAsia"/>
                  </w:rPr>
                  <w:t>☐</w:t>
                </w:r>
              </w:sdtContent>
            </w:sdt>
          </w:p>
        </w:tc>
      </w:tr>
      <w:tr w:rsidR="00684897" w:rsidRPr="00775F89" w14:paraId="1C3C7D8D" w14:textId="77777777" w:rsidTr="00DC1EBB">
        <w:tc>
          <w:tcPr>
            <w:tcW w:w="3800" w:type="dxa"/>
          </w:tcPr>
          <w:p w14:paraId="0319569A" w14:textId="77777777" w:rsidR="00684897" w:rsidRPr="00775F89" w:rsidRDefault="00684897" w:rsidP="00DC1EBB">
            <w:pPr>
              <w:rPr>
                <w:rFonts w:ascii="Source Sans Pro" w:hAnsi="Source Sans Pro"/>
                <w:sz w:val="22"/>
                <w:szCs w:val="22"/>
              </w:rPr>
            </w:pPr>
            <w:r w:rsidRPr="00775F89">
              <w:rPr>
                <w:rFonts w:ascii="Source Sans Pro" w:hAnsi="Source Sans Pro"/>
                <w:sz w:val="22"/>
                <w:szCs w:val="22"/>
              </w:rPr>
              <w:t>Gebärdendolmetscher vorhanden?</w:t>
            </w:r>
          </w:p>
        </w:tc>
        <w:tc>
          <w:tcPr>
            <w:tcW w:w="1853" w:type="dxa"/>
          </w:tcPr>
          <w:p w14:paraId="7E1BF90E" w14:textId="77777777" w:rsidR="00684897" w:rsidRPr="00775F89" w:rsidRDefault="00ED1D66" w:rsidP="00DC1EBB">
            <w:pPr>
              <w:rPr>
                <w:rFonts w:ascii="Source Sans Pro" w:hAnsi="Source Sans Pro"/>
              </w:rPr>
            </w:pPr>
            <w:sdt>
              <w:sdtPr>
                <w:rPr>
                  <w:rFonts w:ascii="Source Sans Pro" w:hAnsi="Source Sans Pro"/>
                </w:rPr>
                <w:alias w:val="Gebärdendolmetscher vorhanden"/>
                <w:tag w:val="Gebärdendolmetscher vorhanden"/>
                <w:id w:val="1736427034"/>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14:paraId="122E8740" w14:textId="77777777" w:rsidR="00684897" w:rsidRPr="00775F89" w:rsidRDefault="00ED1D66" w:rsidP="00DC1EBB">
            <w:pPr>
              <w:rPr>
                <w:rFonts w:ascii="Source Sans Pro" w:hAnsi="Source Sans Pro"/>
              </w:rPr>
            </w:pPr>
            <w:sdt>
              <w:sdtPr>
                <w:rPr>
                  <w:rFonts w:ascii="Source Sans Pro" w:hAnsi="Source Sans Pro"/>
                </w:rPr>
                <w:alias w:val="Gebärdendolmetscher auf Anfrage"/>
                <w:tag w:val="Gebärdendolmetscher auf Anfrage"/>
                <w:id w:val="660743177"/>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53" w:type="dxa"/>
          </w:tcPr>
          <w:p w14:paraId="1E0761B7" w14:textId="16160B63" w:rsidR="00684897" w:rsidRPr="00775F89" w:rsidRDefault="00ED1D66" w:rsidP="00DC1EBB">
            <w:pPr>
              <w:rPr>
                <w:rFonts w:ascii="Source Sans Pro" w:hAnsi="Source Sans Pro"/>
              </w:rPr>
            </w:pPr>
            <w:sdt>
              <w:sdtPr>
                <w:rPr>
                  <w:rFonts w:ascii="Source Sans Pro" w:hAnsi="Source Sans Pro"/>
                </w:rPr>
                <w:alias w:val="Gebärdendolmetscher nicht vorhanden"/>
                <w:tag w:val="Gebärdendolmetscher nicht vorhanden"/>
                <w:id w:val="-1262064620"/>
                <w14:checkbox>
                  <w14:checked w14:val="1"/>
                  <w14:checkedState w14:val="2612" w14:font="MS Gothic"/>
                  <w14:uncheckedState w14:val="2610" w14:font="MS Gothic"/>
                </w14:checkbox>
              </w:sdtPr>
              <w:sdtEndPr/>
              <w:sdtContent>
                <w:r w:rsidR="0017593C">
                  <w:rPr>
                    <w:rFonts w:ascii="MS Gothic" w:eastAsia="MS Gothic" w:hAnsi="MS Gothic" w:hint="eastAsia"/>
                  </w:rPr>
                  <w:t>☒</w:t>
                </w:r>
              </w:sdtContent>
            </w:sdt>
          </w:p>
        </w:tc>
      </w:tr>
      <w:tr w:rsidR="00684897" w:rsidRPr="00775F89" w14:paraId="3ECBA020" w14:textId="77777777" w:rsidTr="00DC1EBB">
        <w:tc>
          <w:tcPr>
            <w:tcW w:w="3800" w:type="dxa"/>
          </w:tcPr>
          <w:p w14:paraId="57A95C6B" w14:textId="77777777" w:rsidR="00684897" w:rsidRPr="00775F89" w:rsidRDefault="00684897" w:rsidP="00DC1EBB">
            <w:pPr>
              <w:rPr>
                <w:rFonts w:ascii="Source Sans Pro" w:hAnsi="Source Sans Pro"/>
                <w:sz w:val="22"/>
                <w:szCs w:val="22"/>
              </w:rPr>
            </w:pPr>
            <w:r w:rsidRPr="00775F89">
              <w:rPr>
                <w:rFonts w:ascii="Source Sans Pro" w:hAnsi="Source Sans Pro"/>
                <w:sz w:val="22"/>
                <w:szCs w:val="22"/>
              </w:rPr>
              <w:t>Induktionsschleife vorhanden?</w:t>
            </w:r>
          </w:p>
        </w:tc>
        <w:tc>
          <w:tcPr>
            <w:tcW w:w="1853" w:type="dxa"/>
          </w:tcPr>
          <w:p w14:paraId="174B58AE" w14:textId="77777777" w:rsidR="00684897" w:rsidRPr="00775F89" w:rsidRDefault="00ED1D66" w:rsidP="00DC1EBB">
            <w:pPr>
              <w:rPr>
                <w:rFonts w:ascii="Source Sans Pro" w:hAnsi="Source Sans Pro"/>
              </w:rPr>
            </w:pPr>
            <w:sdt>
              <w:sdtPr>
                <w:rPr>
                  <w:rFonts w:ascii="Source Sans Pro" w:hAnsi="Source Sans Pro"/>
                </w:rPr>
                <w:alias w:val="Induktionsschleife vorhanden"/>
                <w:tag w:val="Induktionsschleife vorhanden"/>
                <w:id w:val="-1778551274"/>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14:paraId="4095BC97" w14:textId="77777777" w:rsidR="00684897" w:rsidRPr="00775F89" w:rsidRDefault="00ED1D66" w:rsidP="00DC1EBB">
            <w:pPr>
              <w:rPr>
                <w:rFonts w:ascii="Source Sans Pro" w:hAnsi="Source Sans Pro"/>
              </w:rPr>
            </w:pPr>
            <w:sdt>
              <w:sdtPr>
                <w:rPr>
                  <w:rFonts w:ascii="Source Sans Pro" w:hAnsi="Source Sans Pro"/>
                </w:rPr>
                <w:alias w:val="Induktionsschleife auf Anfrage"/>
                <w:tag w:val="Induktionsschleife auf Anfrage"/>
                <w:id w:val="-2115350906"/>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53" w:type="dxa"/>
          </w:tcPr>
          <w:p w14:paraId="4B70BB3B" w14:textId="5FD90694" w:rsidR="00684897" w:rsidRPr="00775F89" w:rsidRDefault="00ED1D66" w:rsidP="00DC1EBB">
            <w:pPr>
              <w:rPr>
                <w:rFonts w:ascii="Source Sans Pro" w:hAnsi="Source Sans Pro"/>
              </w:rPr>
            </w:pPr>
            <w:sdt>
              <w:sdtPr>
                <w:rPr>
                  <w:rFonts w:ascii="Source Sans Pro" w:hAnsi="Source Sans Pro"/>
                </w:rPr>
                <w:alias w:val="Induktionsschleife nicht vorhanden"/>
                <w:tag w:val="Induktionsschleife nicht vorhanden"/>
                <w:id w:val="-1340142658"/>
                <w14:checkbox>
                  <w14:checked w14:val="1"/>
                  <w14:checkedState w14:val="2612" w14:font="MS Gothic"/>
                  <w14:uncheckedState w14:val="2610" w14:font="MS Gothic"/>
                </w14:checkbox>
              </w:sdtPr>
              <w:sdtEndPr/>
              <w:sdtContent>
                <w:r w:rsidR="0017593C">
                  <w:rPr>
                    <w:rFonts w:ascii="MS Gothic" w:eastAsia="MS Gothic" w:hAnsi="MS Gothic" w:hint="eastAsia"/>
                  </w:rPr>
                  <w:t>☒</w:t>
                </w:r>
              </w:sdtContent>
            </w:sdt>
          </w:p>
        </w:tc>
      </w:tr>
    </w:tbl>
    <w:p w14:paraId="24CAAF5D" w14:textId="77777777" w:rsidR="00D401A8" w:rsidRDefault="00D401A8" w:rsidP="00B70BC2">
      <w:pPr>
        <w:spacing w:after="0" w:line="240" w:lineRule="auto"/>
        <w:rPr>
          <w:sz w:val="16"/>
        </w:rPr>
      </w:pPr>
    </w:p>
    <w:p w14:paraId="0EB63E0F" w14:textId="77777777" w:rsidR="00B70BC2" w:rsidRDefault="00B70BC2" w:rsidP="00B70BC2">
      <w:pPr>
        <w:spacing w:after="0" w:line="240" w:lineRule="auto"/>
        <w:rPr>
          <w:sz w:val="16"/>
        </w:rPr>
      </w:pPr>
      <w:r w:rsidRPr="00D83C22">
        <w:rPr>
          <w:sz w:val="16"/>
        </w:rPr>
        <w:t xml:space="preserve">Hinweis: Mit </w:t>
      </w:r>
      <w:r>
        <w:rPr>
          <w:sz w:val="16"/>
        </w:rPr>
        <w:t xml:space="preserve">der </w:t>
      </w:r>
      <w:r w:rsidRPr="00D83C22">
        <w:rPr>
          <w:sz w:val="16"/>
        </w:rPr>
        <w:t>Anmeldung willigen die Teilnehmer/innen in die Veröffentlichung ihrer</w:t>
      </w:r>
      <w:r>
        <w:rPr>
          <w:sz w:val="16"/>
        </w:rPr>
        <w:t xml:space="preserve"> </w:t>
      </w:r>
      <w:r w:rsidRPr="00D83C22">
        <w:rPr>
          <w:sz w:val="16"/>
        </w:rPr>
        <w:t>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p>
    <w:sectPr w:rsidR="00B70BC2" w:rsidSect="009C392E">
      <w:headerReference w:type="default" r:id="rId17"/>
      <w:footerReference w:type="default" r:id="rId18"/>
      <w:headerReference w:type="first" r:id="rId19"/>
      <w:footerReference w:type="first" r:id="rId20"/>
      <w:pgSz w:w="11906" w:h="16838"/>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B5F37" w14:textId="77777777" w:rsidR="00ED1D66" w:rsidRDefault="00ED1D66" w:rsidP="009C392E">
      <w:pPr>
        <w:spacing w:after="0" w:line="240" w:lineRule="auto"/>
      </w:pPr>
      <w:r>
        <w:separator/>
      </w:r>
    </w:p>
  </w:endnote>
  <w:endnote w:type="continuationSeparator" w:id="0">
    <w:p w14:paraId="285DC5DC" w14:textId="77777777" w:rsidR="00ED1D66" w:rsidRDefault="00ED1D66" w:rsidP="009C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FB3E08F-2FCD-41B9-B04D-45234ACD9CC9}"/>
  </w:font>
  <w:font w:name="Source Sans Pro">
    <w:panose1 w:val="020B0503030403020204"/>
    <w:charset w:val="00"/>
    <w:family w:val="swiss"/>
    <w:pitch w:val="variable"/>
    <w:sig w:usb0="600002F7" w:usb1="02000001" w:usb2="00000000" w:usb3="00000000" w:csb0="0000019F" w:csb1="00000000"/>
    <w:embedRegular r:id="rId2" w:fontKey="{CD888A95-EC0B-4055-9F76-DAD9923F7DCB}"/>
    <w:embedBold r:id="rId3" w:fontKey="{F4397598-BC2E-4560-B0A2-972E54CE2048}"/>
  </w:font>
  <w:font w:name="Segoe UI">
    <w:panose1 w:val="020B0502040204020203"/>
    <w:charset w:val="00"/>
    <w:family w:val="swiss"/>
    <w:pitch w:val="variable"/>
    <w:sig w:usb0="E4002EFF" w:usb1="C000E47F" w:usb2="00000009" w:usb3="00000000" w:csb0="000001FF" w:csb1="00000000"/>
    <w:embedRegular r:id="rId4" w:fontKey="{D1127C3E-95C7-4FFD-926B-97CE45EC6381}"/>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pitch w:val="variable"/>
    <w:sig w:usb0="600002F7" w:usb1="02000001" w:usb2="00000000" w:usb3="00000000" w:csb0="0000019F" w:csb1="00000000"/>
    <w:embedRegular r:id="rId5" w:fontKey="{8D74246C-1C2F-4496-AEC9-F5C7D5F8FC85}"/>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1DE4CA85-BC0E-4D82-9BAA-246636906D4F}"/>
  </w:font>
  <w:font w:name="Calibri Light">
    <w:panose1 w:val="020F0302020204030204"/>
    <w:charset w:val="00"/>
    <w:family w:val="swiss"/>
    <w:pitch w:val="variable"/>
    <w:sig w:usb0="E4002EFF" w:usb1="C000247B" w:usb2="00000009" w:usb3="00000000" w:csb0="000001FF" w:csb1="00000000"/>
    <w:embedRegular r:id="rId7" w:fontKey="{33D4433C-59D3-4A52-9AA8-48904DB531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B0657" w14:textId="77777777"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rsidR="005C31A9">
      <w:rPr>
        <w:noProof/>
      </w:rPr>
      <w:t>2</w:t>
    </w:r>
    <w:r w:rsidRPr="004A750B">
      <w:fldChar w:fldCharType="end"/>
    </w:r>
    <w:r w:rsidRPr="004A750B">
      <w:t xml:space="preserve"> von </w:t>
    </w:r>
    <w:r w:rsidRPr="004A750B">
      <w:fldChar w:fldCharType="begin"/>
    </w:r>
    <w:r w:rsidRPr="004A750B">
      <w:instrText>NUMPAGES</w:instrText>
    </w:r>
    <w:r w:rsidRPr="004A750B">
      <w:fldChar w:fldCharType="separate"/>
    </w:r>
    <w:r w:rsidR="005C31A9">
      <w:rPr>
        <w:noProof/>
      </w:rPr>
      <w:t>2</w:t>
    </w:r>
    <w:r w:rsidRPr="004A750B">
      <w:fldChar w:fldCharType="end"/>
    </w:r>
  </w:p>
  <w:p w14:paraId="588F309D" w14:textId="77777777" w:rsidR="009C392E" w:rsidRDefault="009C392E" w:rsidP="009C392E">
    <w:pPr>
      <w:tabs>
        <w:tab w:val="center" w:pos="4536"/>
        <w:tab w:val="right" w:pos="9072"/>
      </w:tabs>
      <w:jc w:val="right"/>
    </w:pPr>
    <w:r w:rsidRPr="00357DE4">
      <w:rPr>
        <w:noProof/>
        <w:lang w:eastAsia="de-DE"/>
      </w:rPr>
      <mc:AlternateContent>
        <mc:Choice Requires="wps">
          <w:drawing>
            <wp:anchor distT="0" distB="0" distL="114300" distR="114300" simplePos="0" relativeHeight="251655168" behindDoc="0" locked="1" layoutInCell="1" allowOverlap="1" wp14:anchorId="224173DC" wp14:editId="0CD7A253">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CDB0C" w14:textId="77777777" w:rsidR="009C392E" w:rsidRDefault="009C392E" w:rsidP="009C392E">
                          <w:pPr>
                            <w:pStyle w:val="zzFuzeile1"/>
                          </w:pPr>
                          <w:r>
                            <w:t>Dieses Projekt wird gefördert durch:</w:t>
                          </w:r>
                        </w:p>
                        <w:p w14:paraId="4F4C4502" w14:textId="77777777" w:rsidR="009C392E" w:rsidRPr="00AB19BF" w:rsidRDefault="009C392E" w:rsidP="009C392E">
                          <w:pPr>
                            <w:pStyle w:val="zzFuzeile1"/>
                          </w:pPr>
                          <w:r>
                            <w:rPr>
                              <w:noProof/>
                            </w:rPr>
                            <w:drawing>
                              <wp:inline distT="0" distB="0" distL="0" distR="0" wp14:anchorId="68CC96B1" wp14:editId="0BBDF79E">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3C003BE9"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173DC"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" filled="f" stroked="f" strokeweight=".5pt">
              <v:textbox inset="0,0,0,0">
                <w:txbxContent>
                  <w:p w14:paraId="525CDB0C" w14:textId="77777777" w:rsidR="009C392E" w:rsidRDefault="009C392E" w:rsidP="009C392E">
                    <w:pPr>
                      <w:pStyle w:val="zzFuzeile1"/>
                    </w:pPr>
                    <w:r>
                      <w:t>Dieses Projekt wird gefördert durch:</w:t>
                    </w:r>
                  </w:p>
                  <w:p w14:paraId="4F4C4502" w14:textId="77777777" w:rsidR="009C392E" w:rsidRPr="00AB19BF" w:rsidRDefault="009C392E" w:rsidP="009C392E">
                    <w:pPr>
                      <w:pStyle w:val="zzFuzeile1"/>
                    </w:pPr>
                    <w:r>
                      <w:rPr>
                        <w:noProof/>
                      </w:rPr>
                      <w:drawing>
                        <wp:inline distT="0" distB="0" distL="0" distR="0" wp14:anchorId="68CC96B1" wp14:editId="0BBDF79E">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3C003BE9"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52096" behindDoc="0" locked="1" layoutInCell="1" allowOverlap="1" wp14:anchorId="46E69EA6" wp14:editId="477AFB74">
              <wp:simplePos x="0" y="0"/>
              <wp:positionH relativeFrom="page">
                <wp:posOffset>4151630</wp:posOffset>
              </wp:positionH>
              <wp:positionV relativeFrom="page">
                <wp:posOffset>10045065</wp:posOffset>
              </wp:positionV>
              <wp:extent cx="1191600" cy="352800"/>
              <wp:effectExtent l="0" t="0" r="8890" b="9525"/>
              <wp:wrapNone/>
              <wp:docPr id="20" name="Textfeld 20"/>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93861" w14:textId="77777777" w:rsidR="009C392E" w:rsidRPr="00AB19BF" w:rsidRDefault="009C392E" w:rsidP="009C392E">
                          <w:pPr>
                            <w:pStyle w:val="zzFuzeile1"/>
                          </w:pPr>
                          <w:r w:rsidRPr="00AB19BF">
                            <w:t>Steuer-Nr. 143/211/30179</w:t>
                          </w:r>
                        </w:p>
                        <w:p w14:paraId="0564C545" w14:textId="77777777" w:rsidR="009C392E" w:rsidRPr="00AB19BF" w:rsidRDefault="009C392E" w:rsidP="009C392E">
                          <w:pPr>
                            <w:pStyle w:val="zzFuzeile1"/>
                          </w:pPr>
                          <w:r w:rsidRPr="00AB19BF">
                            <w:t>Präsidentin: Diana Stachowitz</w:t>
                          </w:r>
                        </w:p>
                        <w:p w14:paraId="05F0AE5A"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9EA6" id="Textfeld 20" o:spid="_x0000_s1028" type="#_x0000_t202" style="position:absolute;left:0;text-align:left;margin-left:326.9pt;margin-top:790.95pt;width:93.85pt;height:27.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" filled="f" stroked="f" strokeweight=".5pt">
              <v:textbox inset="0,0,0,0">
                <w:txbxContent>
                  <w:p w14:paraId="61293861" w14:textId="77777777" w:rsidR="009C392E" w:rsidRPr="00AB19BF" w:rsidRDefault="009C392E" w:rsidP="009C392E">
                    <w:pPr>
                      <w:pStyle w:val="zzFuzeile1"/>
                    </w:pPr>
                    <w:r w:rsidRPr="00AB19BF">
                      <w:t>Steuer-Nr. 143/211/30179</w:t>
                    </w:r>
                  </w:p>
                  <w:p w14:paraId="0564C545" w14:textId="77777777" w:rsidR="009C392E" w:rsidRPr="00AB19BF" w:rsidRDefault="009C392E" w:rsidP="009C392E">
                    <w:pPr>
                      <w:pStyle w:val="zzFuzeile1"/>
                    </w:pPr>
                    <w:r w:rsidRPr="00AB19BF">
                      <w:t>Präsidentin: Diana Stachowitz</w:t>
                    </w:r>
                  </w:p>
                  <w:p w14:paraId="05F0AE5A"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50048" behindDoc="0" locked="1" layoutInCell="1" allowOverlap="1" wp14:anchorId="60C1E11F" wp14:editId="540D7EE9">
              <wp:simplePos x="0" y="0"/>
              <wp:positionH relativeFrom="page">
                <wp:posOffset>900430</wp:posOffset>
              </wp:positionH>
              <wp:positionV relativeFrom="page">
                <wp:posOffset>10045065</wp:posOffset>
              </wp:positionV>
              <wp:extent cx="2224800" cy="334800"/>
              <wp:effectExtent l="0" t="0" r="4445" b="8255"/>
              <wp:wrapNone/>
              <wp:docPr id="14" name="Textfeld 1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31E92" w14:textId="77777777" w:rsidR="009C392E" w:rsidRDefault="009C392E" w:rsidP="009C392E">
                          <w:pPr>
                            <w:pStyle w:val="zzFuzeile1"/>
                          </w:pPr>
                          <w:r>
                            <w:t>B</w:t>
                          </w:r>
                          <w:r w:rsidRPr="005C4536">
                            <w:t>ehinderten- und Rehabilitations-S</w:t>
                          </w:r>
                          <w:r>
                            <w:t>portverband Bayern e.V.</w:t>
                          </w:r>
                        </w:p>
                        <w:p w14:paraId="60C88035"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06EB61CD" w14:textId="77777777" w:rsidR="009C392E" w:rsidRPr="001E474F" w:rsidRDefault="009C392E" w:rsidP="009C392E">
                          <w:pPr>
                            <w:pStyle w:val="zzFuzeile1"/>
                            <w:rPr>
                              <w:b/>
                            </w:rPr>
                          </w:pPr>
                          <w:r w:rsidRPr="001E474F">
                            <w:rPr>
                              <w:b/>
                            </w:rPr>
                            <w:t>www.bvs-bayer</w:t>
                          </w:r>
                          <w:r>
                            <w:rPr>
                              <w:b/>
                            </w:rPr>
                            <w:t>n</w:t>
                          </w:r>
                          <w:r w:rsidRPr="001E474F">
                            <w:rPr>
                              <w:b/>
                            </w:rPr>
                            <w:t>.com</w:t>
                          </w:r>
                        </w:p>
                        <w:p w14:paraId="0F13A235"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E11F" id="Textfeld 14" o:spid="_x0000_s1029" type="#_x0000_t202" style="position:absolute;left:0;text-align:left;margin-left:70.9pt;margin-top:790.95pt;width:175.2pt;height:26.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" filled="f" stroked="f" strokeweight=".5pt">
              <v:textbox inset="0,0,0,0">
                <w:txbxContent>
                  <w:p w14:paraId="05531E92" w14:textId="77777777" w:rsidR="009C392E" w:rsidRDefault="009C392E" w:rsidP="009C392E">
                    <w:pPr>
                      <w:pStyle w:val="zzFuzeile1"/>
                    </w:pPr>
                    <w:r>
                      <w:t>B</w:t>
                    </w:r>
                    <w:r w:rsidRPr="005C4536">
                      <w:t>ehinderten- und Rehabilitations-S</w:t>
                    </w:r>
                    <w:r>
                      <w:t>portverband Bayern e.V.</w:t>
                    </w:r>
                  </w:p>
                  <w:p w14:paraId="60C88035"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06EB61CD" w14:textId="77777777" w:rsidR="009C392E" w:rsidRPr="001E474F" w:rsidRDefault="009C392E" w:rsidP="009C392E">
                    <w:pPr>
                      <w:pStyle w:val="zzFuzeile1"/>
                      <w:rPr>
                        <w:b/>
                      </w:rPr>
                    </w:pPr>
                    <w:r w:rsidRPr="001E474F">
                      <w:rPr>
                        <w:b/>
                      </w:rPr>
                      <w:t>www.bvs-bayer</w:t>
                    </w:r>
                    <w:r>
                      <w:rPr>
                        <w:b/>
                      </w:rPr>
                      <w:t>n</w:t>
                    </w:r>
                    <w:r w:rsidRPr="001E474F">
                      <w:rPr>
                        <w:b/>
                      </w:rPr>
                      <w:t>.com</w:t>
                    </w:r>
                  </w:p>
                  <w:p w14:paraId="0F13A235"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51072" behindDoc="0" locked="1" layoutInCell="1" allowOverlap="1" wp14:anchorId="05710E0A" wp14:editId="5141FFE2">
              <wp:simplePos x="0" y="0"/>
              <wp:positionH relativeFrom="page">
                <wp:posOffset>3195320</wp:posOffset>
              </wp:positionH>
              <wp:positionV relativeFrom="page">
                <wp:posOffset>10043160</wp:posOffset>
              </wp:positionV>
              <wp:extent cx="899160" cy="492760"/>
              <wp:effectExtent l="0" t="0" r="15240" b="2540"/>
              <wp:wrapNone/>
              <wp:docPr id="15" name="Textfeld 15"/>
              <wp:cNvGraphicFramePr/>
              <a:graphic xmlns:a="http://schemas.openxmlformats.org/drawingml/2006/main">
                <a:graphicData uri="http://schemas.microsoft.com/office/word/2010/wordprocessingShape">
                  <wps:wsp>
                    <wps:cNvSpPr txBox="1"/>
                    <wps:spPr>
                      <a:xfrm>
                        <a:off x="0" y="0"/>
                        <a:ext cx="899160"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B6082" w14:textId="77777777" w:rsidR="009C392E" w:rsidRPr="00AB19BF" w:rsidRDefault="009C392E" w:rsidP="009C392E">
                          <w:pPr>
                            <w:pStyle w:val="zzFuzeile1"/>
                          </w:pPr>
                          <w:r w:rsidRPr="00AB19BF">
                            <w:t>Tel.: 089 544189-0</w:t>
                          </w:r>
                        </w:p>
                        <w:p w14:paraId="79022E2B" w14:textId="0AA94B63" w:rsidR="009C392E" w:rsidRPr="00AB19BF" w:rsidRDefault="009C392E" w:rsidP="009C392E">
                          <w:pPr>
                            <w:pStyle w:val="zzFuzeile1"/>
                          </w:pPr>
                          <w:r w:rsidRPr="00AB19BF">
                            <w:t>Fax: 089 544189-99</w:t>
                          </w:r>
                          <w:r>
                            <w:br/>
                          </w:r>
                          <w:r w:rsidR="002532F1">
                            <w:t>service</w:t>
                          </w:r>
                          <w:r w:rsidRPr="00AB19BF">
                            <w:t>@bvs-bayern.com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10E0A" id="Textfeld 15" o:spid="_x0000_s1030" type="#_x0000_t202" style="position:absolute;left:0;text-align:left;margin-left:251.6pt;margin-top:790.8pt;width:70.8pt;height:38.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" filled="f" stroked="f" strokeweight=".5pt">
              <v:textbox inset="0,0,0,0">
                <w:txbxContent>
                  <w:p w14:paraId="378B6082" w14:textId="77777777" w:rsidR="009C392E" w:rsidRPr="00AB19BF" w:rsidRDefault="009C392E" w:rsidP="009C392E">
                    <w:pPr>
                      <w:pStyle w:val="zzFuzeile1"/>
                    </w:pPr>
                    <w:r w:rsidRPr="00AB19BF">
                      <w:t>Tel.: 089 544189-0</w:t>
                    </w:r>
                  </w:p>
                  <w:p w14:paraId="79022E2B" w14:textId="0AA94B63" w:rsidR="009C392E" w:rsidRPr="00AB19BF" w:rsidRDefault="009C392E" w:rsidP="009C392E">
                    <w:pPr>
                      <w:pStyle w:val="zzFuzeile1"/>
                    </w:pPr>
                    <w:r w:rsidRPr="00AB19BF">
                      <w:t>Fax: 089 544189-99</w:t>
                    </w:r>
                    <w:r>
                      <w:br/>
                    </w:r>
                    <w:r w:rsidR="002532F1">
                      <w:t>service</w:t>
                    </w:r>
                    <w:r w:rsidRPr="00AB19BF">
                      <w:t>@bvs-bayern.com</w:t>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0C3CF" w14:textId="77777777" w:rsidR="009C392E" w:rsidRDefault="009C392E" w:rsidP="009C392E">
    <w:pPr>
      <w:tabs>
        <w:tab w:val="center" w:pos="4536"/>
        <w:tab w:val="right" w:pos="9072"/>
      </w:tabs>
    </w:pPr>
    <w:r w:rsidRPr="00357DE4">
      <w:rPr>
        <w:noProof/>
        <w:lang w:eastAsia="de-DE"/>
      </w:rPr>
      <mc:AlternateContent>
        <mc:Choice Requires="wps">
          <w:drawing>
            <wp:anchor distT="0" distB="0" distL="114300" distR="114300" simplePos="0" relativeHeight="251665408" behindDoc="0" locked="1" layoutInCell="1" allowOverlap="1" wp14:anchorId="7A9C7E13" wp14:editId="03889A82">
              <wp:simplePos x="0" y="0"/>
              <wp:positionH relativeFrom="page">
                <wp:posOffset>5469255</wp:posOffset>
              </wp:positionH>
              <wp:positionV relativeFrom="page">
                <wp:posOffset>10045065</wp:posOffset>
              </wp:positionV>
              <wp:extent cx="1371600" cy="352800"/>
              <wp:effectExtent l="0" t="0" r="0" b="9525"/>
              <wp:wrapNone/>
              <wp:docPr id="2" name="Textfeld 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927B0" w14:textId="77777777" w:rsidR="009C392E" w:rsidRDefault="009C392E" w:rsidP="009C392E">
                          <w:pPr>
                            <w:pStyle w:val="zzFuzeile1"/>
                          </w:pPr>
                          <w:r>
                            <w:t>Dieses Projekt wird gefördert durch:</w:t>
                          </w:r>
                        </w:p>
                        <w:p w14:paraId="1BE46707" w14:textId="77777777" w:rsidR="009C392E" w:rsidRPr="00AB19BF" w:rsidRDefault="009C392E" w:rsidP="009C392E">
                          <w:pPr>
                            <w:pStyle w:val="zzFuzeile1"/>
                          </w:pPr>
                          <w:r>
                            <w:rPr>
                              <w:noProof/>
                            </w:rPr>
                            <w:drawing>
                              <wp:inline distT="0" distB="0" distL="0" distR="0" wp14:anchorId="11D130C8" wp14:editId="21492DF8">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24513416"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C7E13" id="_x0000_t202" coordsize="21600,21600" o:spt="202" path="m,l,21600r21600,l21600,xe">
              <v:stroke joinstyle="miter"/>
              <v:path gradientshapeok="t" o:connecttype="rect"/>
            </v:shapetype>
            <v:shape id="_x0000_s1033" type="#_x0000_t202" style="position:absolute;margin-left:430.65pt;margin-top:790.95pt;width:108pt;height:27.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" filled="f" stroked="f" strokeweight=".5pt">
              <v:textbox inset="0,0,0,0">
                <w:txbxContent>
                  <w:p w14:paraId="4E2927B0" w14:textId="77777777" w:rsidR="009C392E" w:rsidRDefault="009C392E" w:rsidP="009C392E">
                    <w:pPr>
                      <w:pStyle w:val="zzFuzeile1"/>
                    </w:pPr>
                    <w:r>
                      <w:t>Dieses Projekt wird gefördert durch:</w:t>
                    </w:r>
                  </w:p>
                  <w:p w14:paraId="1BE46707" w14:textId="77777777" w:rsidR="009C392E" w:rsidRPr="00AB19BF" w:rsidRDefault="009C392E" w:rsidP="009C392E">
                    <w:pPr>
                      <w:pStyle w:val="zzFuzeile1"/>
                    </w:pPr>
                    <w:r>
                      <w:rPr>
                        <w:noProof/>
                      </w:rPr>
                      <w:drawing>
                        <wp:inline distT="0" distB="0" distL="0" distR="0" wp14:anchorId="11D130C8" wp14:editId="21492DF8">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24513416"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4384" behindDoc="0" locked="1" layoutInCell="1" allowOverlap="1" wp14:anchorId="17AEBA6C" wp14:editId="2A9C0FB2">
              <wp:simplePos x="0" y="0"/>
              <wp:positionH relativeFrom="page">
                <wp:posOffset>4151630</wp:posOffset>
              </wp:positionH>
              <wp:positionV relativeFrom="page">
                <wp:posOffset>10045065</wp:posOffset>
              </wp:positionV>
              <wp:extent cx="1191600" cy="352800"/>
              <wp:effectExtent l="0" t="0" r="8890" b="9525"/>
              <wp:wrapNone/>
              <wp:docPr id="3" name="Textfeld 3"/>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51193" w14:textId="77777777" w:rsidR="009C392E" w:rsidRPr="00AB19BF" w:rsidRDefault="009C392E" w:rsidP="009C392E">
                          <w:pPr>
                            <w:pStyle w:val="zzFuzeile1"/>
                          </w:pPr>
                          <w:r w:rsidRPr="00AB19BF">
                            <w:t>Steuer-Nr. 143/211/30179</w:t>
                          </w:r>
                        </w:p>
                        <w:p w14:paraId="358FE33C" w14:textId="77777777" w:rsidR="009C392E" w:rsidRPr="00AB19BF" w:rsidRDefault="009C392E" w:rsidP="009C392E">
                          <w:pPr>
                            <w:pStyle w:val="zzFuzeile1"/>
                          </w:pPr>
                          <w:r w:rsidRPr="00AB19BF">
                            <w:t>Präsidentin: Diana Stachowitz</w:t>
                          </w:r>
                        </w:p>
                        <w:p w14:paraId="6C0D3C6D"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BA6C" id="Textfeld 3" o:spid="_x0000_s1034" type="#_x0000_t202" style="position:absolute;margin-left:326.9pt;margin-top:790.95pt;width:93.8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" filled="f" stroked="f" strokeweight=".5pt">
              <v:textbox inset="0,0,0,0">
                <w:txbxContent>
                  <w:p w14:paraId="17551193" w14:textId="77777777" w:rsidR="009C392E" w:rsidRPr="00AB19BF" w:rsidRDefault="009C392E" w:rsidP="009C392E">
                    <w:pPr>
                      <w:pStyle w:val="zzFuzeile1"/>
                    </w:pPr>
                    <w:r w:rsidRPr="00AB19BF">
                      <w:t>Steuer-Nr. 143/211/30179</w:t>
                    </w:r>
                  </w:p>
                  <w:p w14:paraId="358FE33C" w14:textId="77777777" w:rsidR="009C392E" w:rsidRPr="00AB19BF" w:rsidRDefault="009C392E" w:rsidP="009C392E">
                    <w:pPr>
                      <w:pStyle w:val="zzFuzeile1"/>
                    </w:pPr>
                    <w:r w:rsidRPr="00AB19BF">
                      <w:t>Präsidentin: Diana Stachowitz</w:t>
                    </w:r>
                  </w:p>
                  <w:p w14:paraId="6C0D3C6D"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2336" behindDoc="0" locked="1" layoutInCell="1" allowOverlap="1" wp14:anchorId="1F773078" wp14:editId="4012E86B">
              <wp:simplePos x="0" y="0"/>
              <wp:positionH relativeFrom="page">
                <wp:posOffset>900430</wp:posOffset>
              </wp:positionH>
              <wp:positionV relativeFrom="page">
                <wp:posOffset>10045065</wp:posOffset>
              </wp:positionV>
              <wp:extent cx="2224800" cy="334800"/>
              <wp:effectExtent l="0" t="0" r="4445" b="8255"/>
              <wp:wrapNone/>
              <wp:docPr id="4" name="Textfeld 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C1E80" w14:textId="77777777" w:rsidR="009C392E" w:rsidRDefault="009C392E" w:rsidP="009C392E">
                          <w:pPr>
                            <w:pStyle w:val="zzFuzeile1"/>
                          </w:pPr>
                          <w:r>
                            <w:t>B</w:t>
                          </w:r>
                          <w:r w:rsidRPr="005C4536">
                            <w:t>ehinderten- und Rehabilitations-S</w:t>
                          </w:r>
                          <w:r>
                            <w:t>portverband Bayern e.V.</w:t>
                          </w:r>
                        </w:p>
                        <w:p w14:paraId="2ACADB6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34F11FF" w14:textId="77777777" w:rsidR="009C392E" w:rsidRPr="001E474F" w:rsidRDefault="009C392E" w:rsidP="009C392E">
                          <w:pPr>
                            <w:pStyle w:val="zzFuzeile1"/>
                            <w:rPr>
                              <w:b/>
                            </w:rPr>
                          </w:pPr>
                          <w:r w:rsidRPr="001E474F">
                            <w:rPr>
                              <w:b/>
                            </w:rPr>
                            <w:t>www.bvs-bayer</w:t>
                          </w:r>
                          <w:r>
                            <w:rPr>
                              <w:b/>
                            </w:rPr>
                            <w:t>n</w:t>
                          </w:r>
                          <w:r w:rsidRPr="001E474F">
                            <w:rPr>
                              <w:b/>
                            </w:rPr>
                            <w:t>.com</w:t>
                          </w:r>
                        </w:p>
                        <w:p w14:paraId="4B7243D8"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3078" id="Textfeld 4" o:spid="_x0000_s1035" type="#_x0000_t202" style="position:absolute;margin-left:70.9pt;margin-top:790.95pt;width:175.2pt;height:26.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" filled="f" stroked="f" strokeweight=".5pt">
              <v:textbox inset="0,0,0,0">
                <w:txbxContent>
                  <w:p w14:paraId="2D1C1E80" w14:textId="77777777" w:rsidR="009C392E" w:rsidRDefault="009C392E" w:rsidP="009C392E">
                    <w:pPr>
                      <w:pStyle w:val="zzFuzeile1"/>
                    </w:pPr>
                    <w:r>
                      <w:t>B</w:t>
                    </w:r>
                    <w:r w:rsidRPr="005C4536">
                      <w:t>ehinderten- und Rehabilitations-S</w:t>
                    </w:r>
                    <w:r>
                      <w:t>portverband Bayern e.V.</w:t>
                    </w:r>
                  </w:p>
                  <w:p w14:paraId="2ACADB6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34F11FF" w14:textId="77777777" w:rsidR="009C392E" w:rsidRPr="001E474F" w:rsidRDefault="009C392E" w:rsidP="009C392E">
                    <w:pPr>
                      <w:pStyle w:val="zzFuzeile1"/>
                      <w:rPr>
                        <w:b/>
                      </w:rPr>
                    </w:pPr>
                    <w:r w:rsidRPr="001E474F">
                      <w:rPr>
                        <w:b/>
                      </w:rPr>
                      <w:t>www.bvs-bayer</w:t>
                    </w:r>
                    <w:r>
                      <w:rPr>
                        <w:b/>
                      </w:rPr>
                      <w:t>n</w:t>
                    </w:r>
                    <w:r w:rsidRPr="001E474F">
                      <w:rPr>
                        <w:b/>
                      </w:rPr>
                      <w:t>.com</w:t>
                    </w:r>
                  </w:p>
                  <w:p w14:paraId="4B7243D8"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3360" behindDoc="0" locked="1" layoutInCell="1" allowOverlap="1" wp14:anchorId="0636A716" wp14:editId="4846DEFE">
              <wp:simplePos x="0" y="0"/>
              <wp:positionH relativeFrom="page">
                <wp:posOffset>3195320</wp:posOffset>
              </wp:positionH>
              <wp:positionV relativeFrom="page">
                <wp:posOffset>10043160</wp:posOffset>
              </wp:positionV>
              <wp:extent cx="914400" cy="492760"/>
              <wp:effectExtent l="0" t="0" r="0" b="2540"/>
              <wp:wrapNone/>
              <wp:docPr id="5" name="Textfeld 5"/>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10C5F" w14:textId="77777777" w:rsidR="009C392E" w:rsidRPr="00AB19BF" w:rsidRDefault="009C392E" w:rsidP="009C392E">
                          <w:pPr>
                            <w:pStyle w:val="zzFuzeile1"/>
                          </w:pPr>
                          <w:r w:rsidRPr="00AB19BF">
                            <w:t>Tel.: 089 544189-0</w:t>
                          </w:r>
                        </w:p>
                        <w:p w14:paraId="0B54605F" w14:textId="45012047" w:rsidR="009C392E" w:rsidRPr="00AB19BF" w:rsidRDefault="009C392E" w:rsidP="009C392E">
                          <w:pPr>
                            <w:pStyle w:val="zzFuzeile1"/>
                          </w:pPr>
                          <w:r w:rsidRPr="00AB19BF">
                            <w:t>Fax: 089 544189-99</w:t>
                          </w:r>
                          <w:r>
                            <w:br/>
                          </w:r>
                          <w:r w:rsidR="002532F1">
                            <w:t>service</w:t>
                          </w:r>
                          <w:r w:rsidRPr="00AB19BF">
                            <w:t>@bvs-bayern.com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A716" id="Textfeld 5" o:spid="_x0000_s1036" type="#_x0000_t202" style="position:absolute;margin-left:251.6pt;margin-top:790.8pt;width:1in;height:3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" filled="f" stroked="f" strokeweight=".5pt">
              <v:textbox inset="0,0,0,0">
                <w:txbxContent>
                  <w:p w14:paraId="47510C5F" w14:textId="77777777" w:rsidR="009C392E" w:rsidRPr="00AB19BF" w:rsidRDefault="009C392E" w:rsidP="009C392E">
                    <w:pPr>
                      <w:pStyle w:val="zzFuzeile1"/>
                    </w:pPr>
                    <w:r w:rsidRPr="00AB19BF">
                      <w:t>Tel.: 089 544189-0</w:t>
                    </w:r>
                  </w:p>
                  <w:p w14:paraId="0B54605F" w14:textId="45012047" w:rsidR="009C392E" w:rsidRPr="00AB19BF" w:rsidRDefault="009C392E" w:rsidP="009C392E">
                    <w:pPr>
                      <w:pStyle w:val="zzFuzeile1"/>
                    </w:pPr>
                    <w:r w:rsidRPr="00AB19BF">
                      <w:t>Fax: 089 544189-99</w:t>
                    </w:r>
                    <w:r>
                      <w:br/>
                    </w:r>
                    <w:r w:rsidR="002532F1">
                      <w:t>service</w:t>
                    </w:r>
                    <w:r w:rsidRPr="00AB19BF">
                      <w:t>@bvs-bayern.com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CB730" w14:textId="77777777" w:rsidR="00ED1D66" w:rsidRDefault="00ED1D66" w:rsidP="009C392E">
      <w:pPr>
        <w:spacing w:after="0" w:line="240" w:lineRule="auto"/>
      </w:pPr>
      <w:r>
        <w:separator/>
      </w:r>
    </w:p>
  </w:footnote>
  <w:footnote w:type="continuationSeparator" w:id="0">
    <w:p w14:paraId="71952EC9" w14:textId="77777777" w:rsidR="00ED1D66" w:rsidRDefault="00ED1D66" w:rsidP="009C3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BA3F8" w14:textId="77777777" w:rsidR="009C392E" w:rsidRPr="009C392E" w:rsidRDefault="009C392E" w:rsidP="009C392E">
    <w:pPr>
      <w:pStyle w:val="zzLogo"/>
      <w:rPr>
        <w:b/>
        <w:sz w:val="23"/>
        <w:szCs w:val="23"/>
      </w:rPr>
    </w:pPr>
    <w:r>
      <w:rPr>
        <w:noProof/>
      </w:rPr>
      <mc:AlternateContent>
        <mc:Choice Requires="wps">
          <w:drawing>
            <wp:anchor distT="45720" distB="45720" distL="114300" distR="114300" simplePos="0" relativeHeight="251660288" behindDoc="0" locked="0" layoutInCell="1" allowOverlap="1" wp14:anchorId="53134572" wp14:editId="24CDDB14">
              <wp:simplePos x="0" y="0"/>
              <wp:positionH relativeFrom="page">
                <wp:posOffset>1438326</wp:posOffset>
              </wp:positionH>
              <wp:positionV relativeFrom="page">
                <wp:posOffset>622781</wp:posOffset>
              </wp:positionV>
              <wp:extent cx="5388610" cy="528869"/>
              <wp:effectExtent l="0" t="0" r="0" b="508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28869"/>
                      </a:xfrm>
                      <a:prstGeom prst="rect">
                        <a:avLst/>
                      </a:prstGeom>
                      <a:noFill/>
                      <a:ln w="9525">
                        <a:noFill/>
                        <a:miter lim="800000"/>
                        <a:headEnd/>
                        <a:tailEnd/>
                      </a:ln>
                    </wps:spPr>
                    <wps:txbx>
                      <w:txbxContent>
                        <w:p w14:paraId="224D3728"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0749C1D7" w14:textId="77777777" w:rsidR="009C392E" w:rsidRDefault="009C392E" w:rsidP="009C392E">
                          <w:pPr>
                            <w:pStyle w:val="zzLogo2S2"/>
                          </w:pPr>
                          <w:r w:rsidRPr="0009144B">
                            <w:rPr>
                              <w:rStyle w:val="zzLogo2S2Zchn"/>
                            </w:rPr>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34572" id="_x0000_t202" coordsize="21600,21600" o:spt="202" path="m,l,21600r21600,l21600,xe">
              <v:stroke joinstyle="miter"/>
              <v:path gradientshapeok="t" o:connecttype="rect"/>
            </v:shapetype>
            <v:shape id="Textfeld 2" o:spid="_x0000_s1026" type="#_x0000_t202" style="position:absolute;margin-left:113.25pt;margin-top:49.05pt;width:424.3pt;height:41.6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" filled="f" stroked="f">
              <v:textbox inset="0,0">
                <w:txbxContent>
                  <w:p w14:paraId="224D3728"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0749C1D7" w14:textId="77777777" w:rsidR="009C392E" w:rsidRDefault="009C392E" w:rsidP="009C392E">
                    <w:pPr>
                      <w:pStyle w:val="zzLogo2S2"/>
                    </w:pPr>
                    <w:r w:rsidRPr="0009144B">
                      <w:rPr>
                        <w:rStyle w:val="zzLogo2S2Zchn"/>
                      </w:rPr>
                      <w:t>Dachverband für Behindertensport – Fachverband für Rehabilitationssport</w:t>
                    </w:r>
                  </w:p>
                </w:txbxContent>
              </v:textbox>
              <w10:wrap type="square" anchorx="page" anchory="page"/>
            </v:shape>
          </w:pict>
        </mc:Fallback>
      </mc:AlternateContent>
    </w:r>
    <w:r>
      <w:rPr>
        <w:noProof/>
      </w:rPr>
      <w:drawing>
        <wp:anchor distT="0" distB="0" distL="114300" distR="114300" simplePos="0" relativeHeight="251661312" behindDoc="1" locked="0" layoutInCell="1" allowOverlap="1" wp14:anchorId="55742FEE" wp14:editId="085A5766">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1"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47BE5" w14:textId="77777777" w:rsidR="009C392E" w:rsidRDefault="009C392E" w:rsidP="009C392E">
    <w:pPr>
      <w:pStyle w:val="zzLogo"/>
      <w:rPr>
        <w:b/>
        <w:sz w:val="23"/>
        <w:szCs w:val="23"/>
      </w:rPr>
    </w:pPr>
    <w:r>
      <w:rPr>
        <w:noProof/>
      </w:rPr>
      <mc:AlternateContent>
        <mc:Choice Requires="wps">
          <w:drawing>
            <wp:anchor distT="45720" distB="45720" distL="114300" distR="114300" simplePos="0" relativeHeight="251653120" behindDoc="0" locked="0" layoutInCell="1" allowOverlap="1" wp14:anchorId="3CA5C929" wp14:editId="09C7E1DE">
              <wp:simplePos x="0" y="0"/>
              <wp:positionH relativeFrom="page">
                <wp:posOffset>1762125</wp:posOffset>
              </wp:positionH>
              <wp:positionV relativeFrom="page">
                <wp:posOffset>866775</wp:posOffset>
              </wp:positionV>
              <wp:extent cx="5067935" cy="7334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35" cy="733425"/>
                      </a:xfrm>
                      <a:prstGeom prst="rect">
                        <a:avLst/>
                      </a:prstGeom>
                      <a:noFill/>
                      <a:ln w="9525">
                        <a:noFill/>
                        <a:miter lim="800000"/>
                        <a:headEnd/>
                        <a:tailEnd/>
                      </a:ln>
                    </wps:spPr>
                    <wps:txbx>
                      <w:txbxContent>
                        <w:p w14:paraId="451EB66E" w14:textId="77777777" w:rsidR="009C392E" w:rsidRPr="0009144B" w:rsidRDefault="009C392E" w:rsidP="009C392E">
                          <w:pPr>
                            <w:pStyle w:val="zzLogo2"/>
                          </w:pPr>
                          <w:r w:rsidRPr="0009144B">
                            <w:t>BEHINDERTEN- UND REHABILITATIONS-</w:t>
                          </w:r>
                          <w:r w:rsidRPr="0009144B">
                            <w:br/>
                            <w:t>SPORTVERBAND BAYERN e.V.</w:t>
                          </w:r>
                        </w:p>
                        <w:p w14:paraId="46497A05" w14:textId="77777777" w:rsidR="009C392E" w:rsidRPr="00D12543" w:rsidRDefault="009C392E" w:rsidP="009C392E">
                          <w:pPr>
                            <w:pStyle w:val="zzLogo"/>
                          </w:pPr>
                          <w:r w:rsidRPr="00D12543">
                            <w:t>Dachverband für Behindertensport</w:t>
                          </w:r>
                          <w:r w:rsidRPr="00D12543">
                            <w:br/>
                            <w:t>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5C929" id="_x0000_t202" coordsize="21600,21600" o:spt="202" path="m,l,21600r21600,l21600,xe">
              <v:stroke joinstyle="miter"/>
              <v:path gradientshapeok="t" o:connecttype="rect"/>
            </v:shapetype>
            <v:shape id="_x0000_s1031" type="#_x0000_t202" style="position:absolute;margin-left:138.75pt;margin-top:68.25pt;width:399.05pt;height:57.7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" filled="f" stroked="f">
              <v:textbox inset="0,0">
                <w:txbxContent>
                  <w:p w14:paraId="451EB66E" w14:textId="77777777" w:rsidR="009C392E" w:rsidRPr="0009144B" w:rsidRDefault="009C392E" w:rsidP="009C392E">
                    <w:pPr>
                      <w:pStyle w:val="zzLogo2"/>
                    </w:pPr>
                    <w:r w:rsidRPr="0009144B">
                      <w:t>BEHINDERTEN- UND REHABILITATIONS-</w:t>
                    </w:r>
                    <w:r w:rsidRPr="0009144B">
                      <w:br/>
                      <w:t>SPORTVERBAND BAYERN e.V.</w:t>
                    </w:r>
                  </w:p>
                  <w:p w14:paraId="46497A05" w14:textId="77777777" w:rsidR="009C392E" w:rsidRPr="00D12543" w:rsidRDefault="009C392E" w:rsidP="009C392E">
                    <w:pPr>
                      <w:pStyle w:val="zzLogo"/>
                    </w:pPr>
                    <w:r w:rsidRPr="00D12543">
                      <w:t>Dachverband für Behindertensport</w:t>
                    </w:r>
                    <w:r w:rsidRPr="00D12543">
                      <w:br/>
                      <w:t>Fachverband für Rehabilitationssport</w:t>
                    </w:r>
                  </w:p>
                </w:txbxContent>
              </v:textbox>
              <w10:wrap type="square" anchorx="page" anchory="page"/>
            </v:shape>
          </w:pict>
        </mc:Fallback>
      </mc:AlternateContent>
    </w:r>
  </w:p>
  <w:p w14:paraId="6B91F72D" w14:textId="77777777" w:rsidR="009C392E" w:rsidRDefault="009C392E" w:rsidP="009C392E">
    <w:pPr>
      <w:pStyle w:val="zzLogo"/>
      <w:rPr>
        <w:b/>
        <w:sz w:val="23"/>
        <w:szCs w:val="23"/>
      </w:rPr>
    </w:pPr>
  </w:p>
  <w:p w14:paraId="59C46445" w14:textId="77777777" w:rsidR="009C392E" w:rsidRDefault="009C392E" w:rsidP="009C392E">
    <w:pPr>
      <w:pStyle w:val="zzLogo"/>
      <w:rPr>
        <w:b/>
        <w:sz w:val="23"/>
        <w:szCs w:val="23"/>
      </w:rPr>
    </w:pPr>
  </w:p>
  <w:p w14:paraId="5E478CB2" w14:textId="77777777" w:rsidR="009C392E" w:rsidRDefault="009C392E" w:rsidP="009C392E">
    <w:pPr>
      <w:pStyle w:val="zzLogo"/>
      <w:rPr>
        <w:b/>
        <w:sz w:val="23"/>
        <w:szCs w:val="23"/>
      </w:rPr>
    </w:pPr>
  </w:p>
  <w:p w14:paraId="79ED7C80" w14:textId="77777777" w:rsidR="009C392E" w:rsidRDefault="009C392E" w:rsidP="009C392E">
    <w:pPr>
      <w:pStyle w:val="zzLogo"/>
      <w:rPr>
        <w:b/>
        <w:sz w:val="23"/>
        <w:szCs w:val="23"/>
      </w:rPr>
    </w:pPr>
  </w:p>
  <w:p w14:paraId="26CE33A9" w14:textId="77777777" w:rsidR="009C392E" w:rsidRDefault="009C392E" w:rsidP="009C392E">
    <w:pPr>
      <w:pStyle w:val="zzLogo"/>
      <w:rPr>
        <w:b/>
        <w:sz w:val="23"/>
        <w:szCs w:val="23"/>
      </w:rPr>
    </w:pPr>
  </w:p>
  <w:p w14:paraId="4FA0A94B" w14:textId="32615CF7" w:rsidR="009C392E" w:rsidRPr="00FF48C8" w:rsidRDefault="009C392E" w:rsidP="009C392E">
    <w:pPr>
      <w:pStyle w:val="zzLogo"/>
      <w:rPr>
        <w:b/>
        <w:sz w:val="23"/>
        <w:szCs w:val="23"/>
      </w:rPr>
    </w:pPr>
    <w:r>
      <w:rPr>
        <w:noProof/>
        <w:sz w:val="18"/>
        <w:szCs w:val="18"/>
      </w:rPr>
      <mc:AlternateContent>
        <mc:Choice Requires="wps">
          <w:drawing>
            <wp:anchor distT="0" distB="0" distL="114300" distR="114300" simplePos="0" relativeHeight="251654144" behindDoc="0" locked="0" layoutInCell="1" allowOverlap="1" wp14:anchorId="235A3C02" wp14:editId="61BF03D3">
              <wp:simplePos x="0" y="0"/>
              <wp:positionH relativeFrom="page">
                <wp:posOffset>4759960</wp:posOffset>
              </wp:positionH>
              <wp:positionV relativeFrom="page">
                <wp:posOffset>1600835</wp:posOffset>
              </wp:positionV>
              <wp:extent cx="2069465" cy="193675"/>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26C1" w14:textId="77777777" w:rsidR="009C392E" w:rsidRPr="00D45FD9" w:rsidRDefault="009C392E" w:rsidP="009C392E">
                          <w:pPr>
                            <w:pStyle w:val="zzPartner"/>
                          </w:pPr>
                          <w:r w:rsidRPr="00D45FD9">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5A3C02" id="Textfeld 9" o:spid="_x0000_s1032" type="#_x0000_t202" style="position:absolute;margin-left:374.8pt;margin-top:126.05pt;width:162.95pt;height:15.25pt;z-index:251654144;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" filled="f" stroked="f">
              <v:textbox style="mso-fit-shape-to-text:t" inset="0,0,0,0">
                <w:txbxContent>
                  <w:p w14:paraId="67C626C1" w14:textId="77777777" w:rsidR="009C392E" w:rsidRPr="00D45FD9" w:rsidRDefault="009C392E" w:rsidP="009C392E">
                    <w:pPr>
                      <w:pStyle w:val="zzPartner"/>
                    </w:pPr>
                    <w:r w:rsidRPr="00D45FD9">
                      <w:t>Partner des Behindertensports in Bayern</w:t>
                    </w:r>
                    <w:r>
                      <w:t>:</w:t>
                    </w:r>
                  </w:p>
                </w:txbxContent>
              </v:textbox>
              <w10:wrap anchorx="page" anchory="page"/>
            </v:shape>
          </w:pict>
        </mc:Fallback>
      </mc:AlternateContent>
    </w:r>
    <w:r>
      <w:rPr>
        <w:noProof/>
      </w:rPr>
      <w:drawing>
        <wp:anchor distT="0" distB="0" distL="114300" distR="114300" simplePos="0" relativeHeight="251657216" behindDoc="1" locked="0" layoutInCell="1" allowOverlap="1" wp14:anchorId="3E418655" wp14:editId="76121BB8">
          <wp:simplePos x="0" y="0"/>
          <wp:positionH relativeFrom="page">
            <wp:posOffset>787400</wp:posOffset>
          </wp:positionH>
          <wp:positionV relativeFrom="page">
            <wp:posOffset>321732</wp:posOffset>
          </wp:positionV>
          <wp:extent cx="821267" cy="1288933"/>
          <wp:effectExtent l="0" t="0" r="0" b="6985"/>
          <wp:wrapTight wrapText="bothSides">
            <wp:wrapPolygon edited="0">
              <wp:start x="8520" y="0"/>
              <wp:lineTo x="0" y="3513"/>
              <wp:lineTo x="0" y="8304"/>
              <wp:lineTo x="7016" y="10220"/>
              <wp:lineTo x="2005" y="10539"/>
              <wp:lineTo x="1002" y="11497"/>
              <wp:lineTo x="0" y="17565"/>
              <wp:lineTo x="0" y="21398"/>
              <wp:lineTo x="21049" y="21398"/>
              <wp:lineTo x="21049" y="5429"/>
              <wp:lineTo x="20046" y="5110"/>
              <wp:lineTo x="10023" y="5110"/>
              <wp:lineTo x="19545" y="2236"/>
              <wp:lineTo x="20046" y="319"/>
              <wp:lineTo x="12529" y="0"/>
              <wp:lineTo x="8520" y="0"/>
            </wp:wrapPolygon>
          </wp:wrapTight>
          <wp:docPr id="26"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50" cy="1293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B8659" w14:textId="77777777" w:rsidR="009C392E" w:rsidRDefault="009C392E" w:rsidP="009C392E">
    <w:pPr>
      <w:pStyle w:val="Kopfzeile"/>
    </w:pPr>
  </w:p>
  <w:p w14:paraId="40ADF7F2" w14:textId="5C38473F" w:rsidR="009C392E" w:rsidRDefault="002532F1">
    <w:pPr>
      <w:pStyle w:val="Kopfzeile"/>
    </w:pPr>
    <w:r>
      <w:rPr>
        <w:noProof/>
      </w:rPr>
      <w:drawing>
        <wp:anchor distT="0" distB="0" distL="114300" distR="114300" simplePos="0" relativeHeight="251658240" behindDoc="1" locked="0" layoutInCell="1" allowOverlap="1" wp14:anchorId="45E9A807" wp14:editId="5EF81A79">
          <wp:simplePos x="0" y="0"/>
          <wp:positionH relativeFrom="page">
            <wp:posOffset>5403941</wp:posOffset>
          </wp:positionH>
          <wp:positionV relativeFrom="page">
            <wp:posOffset>1838325</wp:posOffset>
          </wp:positionV>
          <wp:extent cx="827405" cy="305435"/>
          <wp:effectExtent l="0" t="0" r="0" b="0"/>
          <wp:wrapTight wrapText="bothSides">
            <wp:wrapPolygon edited="0">
              <wp:start x="0" y="0"/>
              <wp:lineTo x="0" y="20208"/>
              <wp:lineTo x="20887" y="20208"/>
              <wp:lineTo x="20887" y="0"/>
              <wp:lineTo x="0" y="0"/>
            </wp:wrapPolygon>
          </wp:wrapTight>
          <wp:docPr id="25" name="Grafik 25"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305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3B6D4AD3" wp14:editId="2B8B0CBA">
          <wp:simplePos x="0" y="0"/>
          <wp:positionH relativeFrom="page">
            <wp:posOffset>6294029</wp:posOffset>
          </wp:positionH>
          <wp:positionV relativeFrom="page">
            <wp:posOffset>1827530</wp:posOffset>
          </wp:positionV>
          <wp:extent cx="824230" cy="320040"/>
          <wp:effectExtent l="0" t="0" r="0" b="3810"/>
          <wp:wrapTight wrapText="bothSides">
            <wp:wrapPolygon edited="0">
              <wp:start x="0" y="0"/>
              <wp:lineTo x="0" y="20571"/>
              <wp:lineTo x="20968" y="20571"/>
              <wp:lineTo x="20968" y="0"/>
              <wp:lineTo x="0" y="0"/>
            </wp:wrapPolygon>
          </wp:wrapTight>
          <wp:docPr id="7"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5D4E4CC6"/>
    <w:multiLevelType w:val="hybridMultilevel"/>
    <w:tmpl w:val="423EA7F4"/>
    <w:lvl w:ilvl="0" w:tplc="04070001">
      <w:start w:val="30"/>
      <w:numFmt w:val="bullet"/>
      <w:lvlText w:val=""/>
      <w:lvlJc w:val="left"/>
      <w:pPr>
        <w:ind w:left="720" w:hanging="360"/>
      </w:pPr>
      <w:rPr>
        <w:rFonts w:ascii="Symbol" w:eastAsia="Times New Roman" w:hAnsi="Symbol"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attachedTemplate r:id="rId1"/>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897"/>
    <w:rsid w:val="000657CA"/>
    <w:rsid w:val="00083C5A"/>
    <w:rsid w:val="000E07ED"/>
    <w:rsid w:val="000E306A"/>
    <w:rsid w:val="000E75CF"/>
    <w:rsid w:val="0017593C"/>
    <w:rsid w:val="001A3565"/>
    <w:rsid w:val="001A570A"/>
    <w:rsid w:val="002506F5"/>
    <w:rsid w:val="002517B2"/>
    <w:rsid w:val="002532F1"/>
    <w:rsid w:val="002B246C"/>
    <w:rsid w:val="00347D94"/>
    <w:rsid w:val="00381641"/>
    <w:rsid w:val="0042017D"/>
    <w:rsid w:val="0045000C"/>
    <w:rsid w:val="00463D90"/>
    <w:rsid w:val="004B5051"/>
    <w:rsid w:val="00507CB2"/>
    <w:rsid w:val="0051360A"/>
    <w:rsid w:val="00531209"/>
    <w:rsid w:val="00543276"/>
    <w:rsid w:val="0057127B"/>
    <w:rsid w:val="005C31A9"/>
    <w:rsid w:val="005F5C62"/>
    <w:rsid w:val="0066076C"/>
    <w:rsid w:val="00684897"/>
    <w:rsid w:val="007750A3"/>
    <w:rsid w:val="00787DC5"/>
    <w:rsid w:val="007B229F"/>
    <w:rsid w:val="00823480"/>
    <w:rsid w:val="008A582C"/>
    <w:rsid w:val="008B261A"/>
    <w:rsid w:val="00901A7C"/>
    <w:rsid w:val="009A6B74"/>
    <w:rsid w:val="009B3B7D"/>
    <w:rsid w:val="009C392E"/>
    <w:rsid w:val="00A24DBE"/>
    <w:rsid w:val="00A5206C"/>
    <w:rsid w:val="00AE23E4"/>
    <w:rsid w:val="00B508BD"/>
    <w:rsid w:val="00B70BC2"/>
    <w:rsid w:val="00BB38DC"/>
    <w:rsid w:val="00C34B27"/>
    <w:rsid w:val="00C559EF"/>
    <w:rsid w:val="00C7020E"/>
    <w:rsid w:val="00CF61BA"/>
    <w:rsid w:val="00D401A8"/>
    <w:rsid w:val="00DC1EBB"/>
    <w:rsid w:val="00DE2EE2"/>
    <w:rsid w:val="00DF593C"/>
    <w:rsid w:val="00EC4803"/>
    <w:rsid w:val="00ED1D66"/>
    <w:rsid w:val="00EE000F"/>
    <w:rsid w:val="00EE7AE9"/>
    <w:rsid w:val="00F42486"/>
    <w:rsid w:val="00F508DF"/>
    <w:rsid w:val="00F63F01"/>
    <w:rsid w:val="00FD417F"/>
    <w:rsid w:val="00FF3F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52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CF61BA"/>
    <w:pPr>
      <w:keepNext/>
      <w:overflowPunct w:val="0"/>
      <w:autoSpaceDE w:val="0"/>
      <w:autoSpaceDN w:val="0"/>
      <w:adjustRightInd w:val="0"/>
      <w:spacing w:after="240" w:line="240" w:lineRule="auto"/>
      <w:textAlignment w:val="baseline"/>
      <w:outlineLvl w:val="0"/>
    </w:pPr>
    <w:rPr>
      <w:rFonts w:ascii="Source Sans Pro" w:eastAsia="Times New Roman" w:hAnsi="Source Sans Pro"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CF61BA"/>
    <w:rPr>
      <w:rFonts w:ascii="Source Sans Pro" w:eastAsia="Times New Roman" w:hAnsi="Source Sans Pro"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B70BC2"/>
    <w:pPr>
      <w:numPr>
        <w:numId w:val="1"/>
      </w:numPr>
      <w:spacing w:after="0" w:line="240" w:lineRule="auto"/>
    </w:pPr>
    <w:rPr>
      <w:rFonts w:ascii="Source Sans Pro" w:eastAsia="Times New Roman" w:hAnsi="Source Sans Pro" w:cs="Times New Roman"/>
      <w:szCs w:val="20"/>
      <w:lang w:eastAsia="de-DE"/>
    </w:rPr>
  </w:style>
  <w:style w:type="character" w:customStyle="1" w:styleId="AufzhlungZchn">
    <w:name w:val="Aufzählung Zchn"/>
    <w:basedOn w:val="Absatz-Standardschriftart"/>
    <w:link w:val="Aufzhlung"/>
    <w:rsid w:val="00B70BC2"/>
    <w:rPr>
      <w:rFonts w:ascii="Source Sans Pro" w:eastAsia="Times New Roman" w:hAnsi="Source Sans Pro" w:cs="Times New Roman"/>
      <w:szCs w:val="20"/>
      <w:lang w:eastAsia="de-DE"/>
    </w:rPr>
  </w:style>
  <w:style w:type="paragraph" w:customStyle="1" w:styleId="WOWann">
    <w:name w:val="WO &amp; Wann"/>
    <w:basedOn w:val="Standard"/>
    <w:link w:val="WOWannZchn"/>
    <w:qFormat/>
    <w:rsid w:val="00B70BC2"/>
    <w:pPr>
      <w:jc w:val="center"/>
    </w:pPr>
    <w:rPr>
      <w:rFonts w:ascii="Source Sans Pro" w:hAnsi="Source Sans Pro"/>
      <w:sz w:val="28"/>
    </w:rPr>
  </w:style>
  <w:style w:type="character" w:customStyle="1" w:styleId="WOWannZchn">
    <w:name w:val="WO &amp; Wann Zchn"/>
    <w:basedOn w:val="Absatz-Standardschriftart"/>
    <w:link w:val="WOWann"/>
    <w:rsid w:val="00B70BC2"/>
    <w:rPr>
      <w:rFonts w:ascii="Source Sans Pro" w:hAnsi="Source Sans Pro"/>
      <w:sz w:val="28"/>
    </w:rPr>
  </w:style>
  <w:style w:type="table" w:customStyle="1" w:styleId="Tabellenraster1">
    <w:name w:val="Tabellenraster1"/>
    <w:basedOn w:val="NormaleTabelle"/>
    <w:next w:val="Tabellenraster"/>
    <w:uiPriority w:val="59"/>
    <w:rsid w:val="0068489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750A3"/>
    <w:rPr>
      <w:color w:val="808080"/>
    </w:rPr>
  </w:style>
  <w:style w:type="paragraph" w:styleId="Listenabsatz">
    <w:name w:val="List Paragraph"/>
    <w:basedOn w:val="Standard"/>
    <w:uiPriority w:val="34"/>
    <w:qFormat/>
    <w:rsid w:val="004B50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_reimchen\Desktop\BVS%20Ausschreibung%20Vorlage%202019-04-12-v04-rebui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73DDF90110F4C03884FDCEA6F615BEC"/>
        <w:category>
          <w:name w:val="Allgemein"/>
          <w:gallery w:val="placeholder"/>
        </w:category>
        <w:types>
          <w:type w:val="bbPlcHdr"/>
        </w:types>
        <w:behaviors>
          <w:behavior w:val="content"/>
        </w:behaviors>
        <w:guid w:val="{02CD7487-30A8-47FD-98BE-0E63165B976D}"/>
      </w:docPartPr>
      <w:docPartBody>
        <w:p w:rsidR="00B874F1" w:rsidRDefault="00956EC2">
          <w:pPr>
            <w:pStyle w:val="273DDF90110F4C03884FDCEA6F615BEC"/>
          </w:pPr>
          <w:r w:rsidRPr="003B05AD">
            <w:rPr>
              <w:rStyle w:val="Platzhaltertext"/>
            </w:rPr>
            <w:t>Klicken oder tippen Sie hier, um Text einzugeben.</w:t>
          </w:r>
        </w:p>
      </w:docPartBody>
    </w:docPart>
    <w:docPart>
      <w:docPartPr>
        <w:name w:val="5B54711DF2034E68960B6087799B1222"/>
        <w:category>
          <w:name w:val="Allgemein"/>
          <w:gallery w:val="placeholder"/>
        </w:category>
        <w:types>
          <w:type w:val="bbPlcHdr"/>
        </w:types>
        <w:behaviors>
          <w:behavior w:val="content"/>
        </w:behaviors>
        <w:guid w:val="{E0CD24B6-E94A-4619-8BB4-18F27FFA54B1}"/>
      </w:docPartPr>
      <w:docPartBody>
        <w:p w:rsidR="00B874F1" w:rsidRDefault="00956EC2">
          <w:pPr>
            <w:pStyle w:val="5B54711DF2034E68960B6087799B1222"/>
          </w:pPr>
          <w:r w:rsidRPr="003B05AD">
            <w:rPr>
              <w:rStyle w:val="Platzhaltertext"/>
            </w:rPr>
            <w:t>Klicken oder tippen Sie hier, um Text einzugeben.</w:t>
          </w:r>
        </w:p>
      </w:docPartBody>
    </w:docPart>
    <w:docPart>
      <w:docPartPr>
        <w:name w:val="124DE9DA811F4728AE7BBB4472B27B1A"/>
        <w:category>
          <w:name w:val="Allgemein"/>
          <w:gallery w:val="placeholder"/>
        </w:category>
        <w:types>
          <w:type w:val="bbPlcHdr"/>
        </w:types>
        <w:behaviors>
          <w:behavior w:val="content"/>
        </w:behaviors>
        <w:guid w:val="{322A1A28-041F-45AA-AAD3-5119FDC95BF3}"/>
      </w:docPartPr>
      <w:docPartBody>
        <w:p w:rsidR="00B874F1" w:rsidRDefault="00956EC2">
          <w:pPr>
            <w:pStyle w:val="124DE9DA811F4728AE7BBB4472B27B1A"/>
          </w:pPr>
          <w:r w:rsidRPr="003B05AD">
            <w:rPr>
              <w:rStyle w:val="Platzhaltertext"/>
            </w:rPr>
            <w:t>Klicken oder tippen Sie hier, um Text einzugeben.</w:t>
          </w:r>
        </w:p>
      </w:docPartBody>
    </w:docPart>
    <w:docPart>
      <w:docPartPr>
        <w:name w:val="7FAC2F8A98D1455BA2069BAD92A7ED0B"/>
        <w:category>
          <w:name w:val="Allgemein"/>
          <w:gallery w:val="placeholder"/>
        </w:category>
        <w:types>
          <w:type w:val="bbPlcHdr"/>
        </w:types>
        <w:behaviors>
          <w:behavior w:val="content"/>
        </w:behaviors>
        <w:guid w:val="{3D9A9E21-13D9-49DC-86C2-609B0AE253C0}"/>
      </w:docPartPr>
      <w:docPartBody>
        <w:p w:rsidR="00B874F1" w:rsidRDefault="00956EC2">
          <w:pPr>
            <w:pStyle w:val="7FAC2F8A98D1455BA2069BAD92A7ED0B"/>
          </w:pPr>
          <w:r w:rsidRPr="003B05AD">
            <w:rPr>
              <w:rStyle w:val="Platzhaltertext"/>
            </w:rPr>
            <w:t>Klicken oder tippen Sie hier, um Text einzugeben.</w:t>
          </w:r>
        </w:p>
      </w:docPartBody>
    </w:docPart>
    <w:docPart>
      <w:docPartPr>
        <w:name w:val="9525D0AA9DCC4F4491A4B6176DAFA9E8"/>
        <w:category>
          <w:name w:val="Allgemein"/>
          <w:gallery w:val="placeholder"/>
        </w:category>
        <w:types>
          <w:type w:val="bbPlcHdr"/>
        </w:types>
        <w:behaviors>
          <w:behavior w:val="content"/>
        </w:behaviors>
        <w:guid w:val="{1355BEA5-84C0-45D5-BEF2-F9FA1C2A2B38}"/>
      </w:docPartPr>
      <w:docPartBody>
        <w:p w:rsidR="00006C24" w:rsidRDefault="00413234" w:rsidP="00413234">
          <w:pPr>
            <w:pStyle w:val="9525D0AA9DCC4F4491A4B6176DAFA9E8"/>
          </w:pPr>
          <w:r w:rsidRPr="003B05AD">
            <w:rPr>
              <w:rStyle w:val="Platzhaltertext"/>
            </w:rPr>
            <w:t>Klicken oder tippen Sie hier, um Text einzugeben.</w:t>
          </w:r>
        </w:p>
      </w:docPartBody>
    </w:docPart>
    <w:docPart>
      <w:docPartPr>
        <w:name w:val="F90D9D09A364468E955B3F261F9E7F6E"/>
        <w:category>
          <w:name w:val="Allgemein"/>
          <w:gallery w:val="placeholder"/>
        </w:category>
        <w:types>
          <w:type w:val="bbPlcHdr"/>
        </w:types>
        <w:behaviors>
          <w:behavior w:val="content"/>
        </w:behaviors>
        <w:guid w:val="{6918D6B2-54D6-47A2-8D9A-84019BEEEDFA}"/>
      </w:docPartPr>
      <w:docPartBody>
        <w:p w:rsidR="00006C24" w:rsidRDefault="00413234" w:rsidP="00413234">
          <w:pPr>
            <w:pStyle w:val="F90D9D09A364468E955B3F261F9E7F6E"/>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6EC2"/>
    <w:rsid w:val="00006C24"/>
    <w:rsid w:val="001623CB"/>
    <w:rsid w:val="00413234"/>
    <w:rsid w:val="00860060"/>
    <w:rsid w:val="008749B8"/>
    <w:rsid w:val="00956EC2"/>
    <w:rsid w:val="00B874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13234"/>
    <w:rPr>
      <w:color w:val="808080"/>
    </w:rPr>
  </w:style>
  <w:style w:type="paragraph" w:customStyle="1" w:styleId="273DDF90110F4C03884FDCEA6F615BEC">
    <w:name w:val="273DDF90110F4C03884FDCEA6F615BEC"/>
  </w:style>
  <w:style w:type="paragraph" w:customStyle="1" w:styleId="5B54711DF2034E68960B6087799B1222">
    <w:name w:val="5B54711DF2034E68960B6087799B1222"/>
  </w:style>
  <w:style w:type="paragraph" w:customStyle="1" w:styleId="124DE9DA811F4728AE7BBB4472B27B1A">
    <w:name w:val="124DE9DA811F4728AE7BBB4472B27B1A"/>
  </w:style>
  <w:style w:type="paragraph" w:customStyle="1" w:styleId="7FAC2F8A98D1455BA2069BAD92A7ED0B">
    <w:name w:val="7FAC2F8A98D1455BA2069BAD92A7ED0B"/>
  </w:style>
  <w:style w:type="paragraph" w:customStyle="1" w:styleId="9525D0AA9DCC4F4491A4B6176DAFA9E8">
    <w:name w:val="9525D0AA9DCC4F4491A4B6176DAFA9E8"/>
    <w:rsid w:val="00413234"/>
    <w:pPr>
      <w:spacing w:after="160" w:line="259" w:lineRule="auto"/>
    </w:pPr>
  </w:style>
  <w:style w:type="paragraph" w:customStyle="1" w:styleId="F90D9D09A364468E955B3F261F9E7F6E">
    <w:name w:val="F90D9D09A364468E955B3F261F9E7F6E"/>
    <w:rsid w:val="0041323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18" ma:contentTypeDescription="Ein neues Dokument erstellen." ma:contentTypeScope="" ma:versionID="b1803ce6292ddab65b19ab8ce92ba8d3">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d646881e15beb472270937b5b0afe9e4"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b9a44dea-a63b-4cdc-9909-2204db2f2e1a}" ma:internalName="TaxCatchAll" ma:showField="CatchAllData" ma:web="41d55e7f-3097-4f0c-98bb-e6deeb942c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3a1b5626-68b8-46c1-bf80-1ef0a842c9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0a148a-a0ad-4c56-bbef-61e280032b83">
      <Terms xmlns="http://schemas.microsoft.com/office/infopath/2007/PartnerControls"/>
    </lcf76f155ced4ddcb4097134ff3c332f>
    <TaxCatchAll xmlns="41d55e7f-3097-4f0c-98bb-e6deeb942c9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0A1BB-9D4D-4D08-8CDB-E8A4BCC15D70}">
  <ds:schemaRefs>
    <ds:schemaRef ds:uri="http://schemas.microsoft.com/sharepoint/v3/contenttype/forms"/>
  </ds:schemaRefs>
</ds:datastoreItem>
</file>

<file path=customXml/itemProps2.xml><?xml version="1.0" encoding="utf-8"?>
<ds:datastoreItem xmlns:ds="http://schemas.openxmlformats.org/officeDocument/2006/customXml" ds:itemID="{AC0C3FFA-4F50-4C23-8F0F-A54D5D63664C}"/>
</file>

<file path=customXml/itemProps3.xml><?xml version="1.0" encoding="utf-8"?>
<ds:datastoreItem xmlns:ds="http://schemas.openxmlformats.org/officeDocument/2006/customXml" ds:itemID="{8FEAE2E1-D71F-4B81-9DAE-9562B63FD8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331273-B249-4D8C-A5E9-78EB96F9D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BVS Ausschreibung Vorlage 2019-04-12-v04-rebuild</Template>
  <TotalTime>0</TotalTime>
  <Pages>3</Pages>
  <Words>365</Words>
  <Characters>2302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2022-09-02T09:25:00Z</dcterms:created>
  <dcterms:modified xsi:type="dcterms:W3CDTF">2022-09-02T10:51:00Z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0x0101008522B97231D3D44E90CB13FAE4DD4346</vt:lpwstr>
  </property>
</Properties>
</file>