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FA10B" w14:textId="77777777" w:rsidR="00F50729" w:rsidRDefault="00F50729" w:rsidP="00F50729">
      <w:pPr>
        <w:pStyle w:val="zzLogo"/>
        <w:ind w:left="0"/>
      </w:pPr>
    </w:p>
    <w:p w14:paraId="041210B2" w14:textId="77777777" w:rsidR="00F50729" w:rsidRDefault="004370C1" w:rsidP="00F50729">
      <w:pPr>
        <w:pStyle w:val="zzLogo"/>
        <w:ind w:left="0"/>
        <w:rPr>
          <w:noProof/>
        </w:rPr>
      </w:pPr>
      <w:r>
        <w:rPr>
          <w:noProof/>
        </w:rPr>
        <w:drawing>
          <wp:inline distT="0" distB="0" distL="0" distR="0" wp14:anchorId="34260878" wp14:editId="321FC1DB">
            <wp:extent cx="952500" cy="415290"/>
            <wp:effectExtent l="0" t="0" r="0" b="3810"/>
            <wp:docPr id="1" name="Grafik 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1" cstate="print">
                      <a:extLst>
                        <a:ext uri="{28A0092B-C50C-407E-A947-70E740481C1C}">
                          <a14:useLocalDpi xmlns:a14="http://schemas.microsoft.com/office/drawing/2010/main" val="0"/>
                        </a:ext>
                      </a:extLst>
                    </a:blip>
                    <a:srcRect l="8435" t="16383" r="7056" b="28264"/>
                    <a:stretch/>
                  </pic:blipFill>
                  <pic:spPr bwMode="auto">
                    <a:xfrm>
                      <a:off x="0" y="0"/>
                      <a:ext cx="952500" cy="415290"/>
                    </a:xfrm>
                    <a:prstGeom prst="rect">
                      <a:avLst/>
                    </a:prstGeom>
                    <a:ln>
                      <a:noFill/>
                    </a:ln>
                    <a:extLst>
                      <a:ext uri="{53640926-AAD7-44D8-BBD7-CCE9431645EC}">
                        <a14:shadowObscured xmlns:a14="http://schemas.microsoft.com/office/drawing/2010/main"/>
                      </a:ext>
                    </a:extLst>
                  </pic:spPr>
                </pic:pic>
              </a:graphicData>
            </a:graphic>
          </wp:inline>
        </w:drawing>
      </w:r>
      <w:r w:rsidR="00F50729">
        <w:rPr>
          <w:noProof/>
        </w:rPr>
        <w:drawing>
          <wp:anchor distT="0" distB="0" distL="114300" distR="114300" simplePos="0" relativeHeight="251659264" behindDoc="0" locked="0" layoutInCell="1" allowOverlap="1" wp14:anchorId="075CB55F" wp14:editId="0AA6A394">
            <wp:simplePos x="0" y="0"/>
            <wp:positionH relativeFrom="margin">
              <wp:posOffset>3768725</wp:posOffset>
            </wp:positionH>
            <wp:positionV relativeFrom="paragraph">
              <wp:posOffset>9525</wp:posOffset>
            </wp:positionV>
            <wp:extent cx="2171700" cy="346075"/>
            <wp:effectExtent l="0" t="0" r="0" b="0"/>
            <wp:wrapThrough wrapText="bothSides">
              <wp:wrapPolygon edited="0">
                <wp:start x="0" y="0"/>
                <wp:lineTo x="0" y="20213"/>
                <wp:lineTo x="21411" y="20213"/>
                <wp:lineTo x="21411" y="0"/>
                <wp:lineTo x="0" y="0"/>
              </wp:wrapPolygon>
            </wp:wrapThrough>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1700" cy="34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72D25" w14:textId="77777777" w:rsidR="00F50729" w:rsidRDefault="00F50729" w:rsidP="00F50729">
      <w:pPr>
        <w:pStyle w:val="zzLogo"/>
        <w:ind w:left="0"/>
        <w:rPr>
          <w:noProof/>
        </w:rPr>
      </w:pPr>
    </w:p>
    <w:p w14:paraId="482BABEC" w14:textId="77777777" w:rsidR="00F50729" w:rsidRDefault="00F50729" w:rsidP="00F50729">
      <w:pPr>
        <w:pStyle w:val="zzLogo"/>
        <w:ind w:left="0"/>
      </w:pPr>
    </w:p>
    <w:p w14:paraId="4E6F6183" w14:textId="77777777" w:rsidR="00F50729" w:rsidRDefault="00F50729" w:rsidP="00F50729"/>
    <w:p w14:paraId="21FCC432" w14:textId="699EDEC0" w:rsidR="00F50729" w:rsidRPr="00F50729" w:rsidRDefault="00F50729" w:rsidP="00F50729">
      <w:pPr>
        <w:pStyle w:val="IntensivesZitat"/>
        <w:rPr>
          <w:b/>
          <w:bCs/>
          <w:i w:val="0"/>
          <w:iCs w:val="0"/>
          <w:sz w:val="32"/>
          <w:szCs w:val="28"/>
        </w:rPr>
      </w:pPr>
      <w:r w:rsidRPr="00F50729">
        <w:rPr>
          <w:b/>
          <w:bCs/>
          <w:i w:val="0"/>
          <w:iCs w:val="0"/>
          <w:sz w:val="32"/>
          <w:szCs w:val="28"/>
        </w:rPr>
        <w:t xml:space="preserve">Der INSEL </w:t>
      </w:r>
      <w:r w:rsidR="006B0B21">
        <w:rPr>
          <w:b/>
          <w:bCs/>
          <w:i w:val="0"/>
          <w:iCs w:val="0"/>
          <w:sz w:val="32"/>
          <w:szCs w:val="28"/>
        </w:rPr>
        <w:t>Sport Schnuppertag</w:t>
      </w:r>
    </w:p>
    <w:p w14:paraId="78FF7153" w14:textId="77777777" w:rsidR="00F50729" w:rsidRPr="00E50B9F" w:rsidRDefault="00F50729" w:rsidP="00F50729">
      <w:pPr>
        <w:spacing w:line="360" w:lineRule="auto"/>
        <w:ind w:right="28"/>
        <w:jc w:val="center"/>
        <w:rPr>
          <w:b/>
          <w:bCs/>
          <w:sz w:val="28"/>
          <w:szCs w:val="32"/>
          <w:u w:val="single"/>
        </w:rPr>
      </w:pPr>
      <w:r w:rsidRPr="00E50B9F">
        <w:rPr>
          <w:b/>
          <w:bCs/>
          <w:sz w:val="28"/>
          <w:szCs w:val="32"/>
          <w:u w:val="single"/>
        </w:rPr>
        <w:t>Anmeldung</w:t>
      </w:r>
    </w:p>
    <w:p w14:paraId="7AAB8212" w14:textId="77777777" w:rsidR="00F50729" w:rsidRDefault="00F50729" w:rsidP="00F50729">
      <w:pPr>
        <w:spacing w:line="360" w:lineRule="auto"/>
        <w:ind w:right="28"/>
        <w:jc w:val="both"/>
        <w:rPr>
          <w:sz w:val="24"/>
          <w:szCs w:val="24"/>
        </w:rPr>
      </w:pPr>
    </w:p>
    <w:p w14:paraId="20A9F5BC" w14:textId="77777777" w:rsidR="00F50729" w:rsidRPr="0030022B" w:rsidRDefault="00F50729" w:rsidP="00F50729">
      <w:pPr>
        <w:spacing w:line="360" w:lineRule="auto"/>
        <w:ind w:right="28"/>
        <w:jc w:val="both"/>
        <w:rPr>
          <w:i/>
          <w:iCs/>
          <w:sz w:val="24"/>
          <w:szCs w:val="24"/>
        </w:rPr>
      </w:pPr>
      <w:r w:rsidRPr="0030022B">
        <w:rPr>
          <w:i/>
          <w:iCs/>
          <w:sz w:val="24"/>
          <w:szCs w:val="24"/>
        </w:rPr>
        <w:t>Teilnehmer</w:t>
      </w:r>
    </w:p>
    <w:p w14:paraId="3344F741" w14:textId="77777777" w:rsidR="00F50729" w:rsidRDefault="00F50729" w:rsidP="00F50729">
      <w:pPr>
        <w:spacing w:line="360" w:lineRule="auto"/>
        <w:ind w:right="28"/>
        <w:jc w:val="both"/>
        <w:rPr>
          <w:sz w:val="24"/>
          <w:szCs w:val="24"/>
        </w:rPr>
      </w:pPr>
      <w:r>
        <w:rPr>
          <w:sz w:val="24"/>
          <w:szCs w:val="24"/>
        </w:rPr>
        <w:t xml:space="preserve">Name </w:t>
      </w:r>
      <w:r>
        <w:rPr>
          <w:sz w:val="24"/>
          <w:szCs w:val="24"/>
        </w:rPr>
        <w:tab/>
      </w:r>
      <w:r>
        <w:rPr>
          <w:sz w:val="24"/>
          <w:szCs w:val="24"/>
        </w:rPr>
        <w:tab/>
      </w:r>
      <w:r>
        <w:rPr>
          <w:sz w:val="24"/>
          <w:szCs w:val="24"/>
        </w:rPr>
        <w:tab/>
      </w:r>
      <w:r>
        <w:rPr>
          <w:sz w:val="24"/>
          <w:szCs w:val="24"/>
        </w:rPr>
        <w:tab/>
        <w:t>_____________________________________________</w:t>
      </w:r>
    </w:p>
    <w:p w14:paraId="77CE36CD" w14:textId="77777777" w:rsidR="00F50729" w:rsidRDefault="00F50729" w:rsidP="00F50729">
      <w:pPr>
        <w:spacing w:line="360" w:lineRule="auto"/>
        <w:ind w:right="28"/>
        <w:jc w:val="both"/>
        <w:rPr>
          <w:sz w:val="24"/>
          <w:szCs w:val="24"/>
        </w:rPr>
      </w:pPr>
      <w:r>
        <w:rPr>
          <w:sz w:val="24"/>
          <w:szCs w:val="24"/>
        </w:rPr>
        <w:t>Geburtsdatum</w:t>
      </w:r>
      <w:r>
        <w:rPr>
          <w:sz w:val="24"/>
          <w:szCs w:val="24"/>
        </w:rPr>
        <w:tab/>
      </w:r>
      <w:r>
        <w:rPr>
          <w:sz w:val="24"/>
          <w:szCs w:val="24"/>
        </w:rPr>
        <w:tab/>
        <w:t>_____________________________________________</w:t>
      </w:r>
    </w:p>
    <w:p w14:paraId="3D194D89" w14:textId="77777777" w:rsidR="00F50729" w:rsidRDefault="00F50729" w:rsidP="00F50729">
      <w:pPr>
        <w:spacing w:line="360" w:lineRule="auto"/>
        <w:ind w:right="28"/>
        <w:jc w:val="both"/>
        <w:rPr>
          <w:sz w:val="24"/>
          <w:szCs w:val="24"/>
        </w:rPr>
      </w:pPr>
      <w:r>
        <w:rPr>
          <w:sz w:val="24"/>
          <w:szCs w:val="24"/>
        </w:rPr>
        <w:t>E-Mail Adresse*</w:t>
      </w:r>
      <w:r>
        <w:rPr>
          <w:sz w:val="24"/>
          <w:szCs w:val="24"/>
        </w:rPr>
        <w:tab/>
      </w:r>
      <w:r>
        <w:rPr>
          <w:sz w:val="24"/>
          <w:szCs w:val="24"/>
        </w:rPr>
        <w:tab/>
        <w:t>_____________________________________________</w:t>
      </w:r>
    </w:p>
    <w:p w14:paraId="0EC04C60" w14:textId="77777777" w:rsidR="00F50729" w:rsidRPr="0030022B" w:rsidRDefault="00F50729" w:rsidP="00F50729">
      <w:pPr>
        <w:spacing w:line="360" w:lineRule="auto"/>
        <w:ind w:right="28"/>
        <w:jc w:val="both"/>
        <w:rPr>
          <w:sz w:val="18"/>
          <w:szCs w:val="18"/>
        </w:rPr>
      </w:pPr>
      <w:r w:rsidRPr="0030022B">
        <w:rPr>
          <w:sz w:val="18"/>
          <w:szCs w:val="18"/>
        </w:rPr>
        <w:t xml:space="preserve">*zur Kontaktaufnahme, bei Rückfragen zur Anmeldung </w:t>
      </w:r>
    </w:p>
    <w:p w14:paraId="023EBCEB" w14:textId="77777777" w:rsidR="00F50729" w:rsidRDefault="00F50729" w:rsidP="00F50729">
      <w:pPr>
        <w:spacing w:line="360" w:lineRule="auto"/>
        <w:ind w:right="28"/>
        <w:jc w:val="both"/>
        <w:rPr>
          <w:sz w:val="24"/>
          <w:szCs w:val="24"/>
        </w:rPr>
      </w:pPr>
      <w:r>
        <w:rPr>
          <w:sz w:val="24"/>
          <w:szCs w:val="24"/>
        </w:rPr>
        <w:t xml:space="preserve">Art der Behinderung </w:t>
      </w:r>
      <w:r>
        <w:rPr>
          <w:sz w:val="24"/>
          <w:szCs w:val="24"/>
        </w:rPr>
        <w:tab/>
        <w:t>_____________________________________________</w:t>
      </w:r>
    </w:p>
    <w:p w14:paraId="3BE24622" w14:textId="77777777" w:rsidR="00F50729" w:rsidRDefault="00F50729" w:rsidP="00F50729">
      <w:pPr>
        <w:spacing w:line="360" w:lineRule="auto"/>
        <w:ind w:right="28"/>
        <w:jc w:val="both"/>
        <w:rPr>
          <w:sz w:val="24"/>
          <w:szCs w:val="24"/>
        </w:rPr>
      </w:pPr>
      <w:r>
        <w:rPr>
          <w:sz w:val="24"/>
          <w:szCs w:val="24"/>
        </w:rPr>
        <w:tab/>
        <w:t>Rollstuhlfahrer</w:t>
      </w:r>
      <w:r>
        <w:rPr>
          <w:sz w:val="24"/>
          <w:szCs w:val="24"/>
        </w:rPr>
        <w:tab/>
      </w:r>
      <w:r>
        <w:rPr>
          <w:rStyle w:val="normaltextrun"/>
          <w:rFonts w:ascii="Calibri" w:hAnsi="Calibri" w:cs="Calibri"/>
          <w:color w:val="000000"/>
          <w:szCs w:val="22"/>
          <w:shd w:val="clear" w:color="auto" w:fill="FFFFFF"/>
        </w:rPr>
        <w:t>□ ja </w:t>
      </w:r>
      <w:r>
        <w:rPr>
          <w:rStyle w:val="tabchar"/>
          <w:rFonts w:ascii="Calibri" w:hAnsi="Calibri" w:cs="Calibri"/>
          <w:color w:val="000000"/>
          <w:szCs w:val="22"/>
          <w:shd w:val="clear" w:color="auto" w:fill="FFFFFF"/>
        </w:rPr>
        <w:t xml:space="preserve"> </w:t>
      </w:r>
      <w:r>
        <w:rPr>
          <w:rStyle w:val="normaltextrun"/>
          <w:rFonts w:ascii="Calibri" w:hAnsi="Calibri" w:cs="Calibri"/>
          <w:color w:val="000000"/>
          <w:szCs w:val="22"/>
          <w:shd w:val="clear" w:color="auto" w:fill="FFFFFF"/>
        </w:rPr>
        <w:t>□ nein</w:t>
      </w:r>
      <w:r>
        <w:rPr>
          <w:rStyle w:val="eop"/>
          <w:rFonts w:ascii="Calibri" w:hAnsi="Calibri" w:cs="Calibri"/>
          <w:color w:val="000000"/>
          <w:szCs w:val="22"/>
          <w:shd w:val="clear" w:color="auto" w:fill="FFFFFF"/>
        </w:rPr>
        <w:t> </w:t>
      </w:r>
    </w:p>
    <w:p w14:paraId="72A95A1F" w14:textId="77777777" w:rsidR="00F50729" w:rsidRDefault="00F50729" w:rsidP="00F50729">
      <w:pPr>
        <w:spacing w:line="360" w:lineRule="auto"/>
        <w:ind w:right="28"/>
        <w:jc w:val="both"/>
        <w:rPr>
          <w:sz w:val="24"/>
          <w:szCs w:val="24"/>
        </w:rPr>
      </w:pPr>
      <w:r>
        <w:rPr>
          <w:sz w:val="24"/>
          <w:szCs w:val="24"/>
        </w:rPr>
        <w:t>Geimpft/Genesen</w:t>
      </w:r>
      <w:r>
        <w:rPr>
          <w:sz w:val="24"/>
          <w:szCs w:val="24"/>
        </w:rPr>
        <w:tab/>
      </w:r>
      <w:r>
        <w:rPr>
          <w:sz w:val="24"/>
          <w:szCs w:val="24"/>
        </w:rPr>
        <w:tab/>
      </w:r>
      <w:r>
        <w:rPr>
          <w:rStyle w:val="normaltextrun"/>
          <w:rFonts w:ascii="Calibri" w:hAnsi="Calibri" w:cs="Calibri"/>
          <w:color w:val="000000"/>
          <w:szCs w:val="22"/>
          <w:shd w:val="clear" w:color="auto" w:fill="FFFFFF"/>
        </w:rPr>
        <w:t>□ ja </w:t>
      </w:r>
      <w:r>
        <w:rPr>
          <w:rStyle w:val="tabchar"/>
          <w:rFonts w:ascii="Calibri" w:hAnsi="Calibri" w:cs="Calibri"/>
          <w:color w:val="000000"/>
          <w:szCs w:val="22"/>
          <w:shd w:val="clear" w:color="auto" w:fill="FFFFFF"/>
        </w:rPr>
        <w:t xml:space="preserve"> </w:t>
      </w:r>
      <w:r>
        <w:rPr>
          <w:rStyle w:val="normaltextrun"/>
          <w:rFonts w:ascii="Calibri" w:hAnsi="Calibri" w:cs="Calibri"/>
          <w:color w:val="000000"/>
          <w:szCs w:val="22"/>
          <w:shd w:val="clear" w:color="auto" w:fill="FFFFFF"/>
        </w:rPr>
        <w:t>□ nein</w:t>
      </w:r>
      <w:r>
        <w:rPr>
          <w:rStyle w:val="eop"/>
          <w:rFonts w:ascii="Calibri" w:hAnsi="Calibri" w:cs="Calibri"/>
          <w:color w:val="000000"/>
          <w:szCs w:val="22"/>
          <w:shd w:val="clear" w:color="auto" w:fill="FFFFFF"/>
        </w:rPr>
        <w:t> </w:t>
      </w:r>
    </w:p>
    <w:p w14:paraId="65F34AF3" w14:textId="77777777" w:rsidR="00F50729" w:rsidRDefault="00F50729" w:rsidP="00F50729">
      <w:pPr>
        <w:spacing w:line="360" w:lineRule="auto"/>
        <w:ind w:right="28"/>
        <w:jc w:val="both"/>
        <w:rPr>
          <w:i/>
          <w:iCs/>
          <w:sz w:val="24"/>
          <w:szCs w:val="24"/>
        </w:rPr>
      </w:pPr>
    </w:p>
    <w:p w14:paraId="418F3780" w14:textId="77777777" w:rsidR="00F50729" w:rsidRPr="0030022B" w:rsidRDefault="00F50729" w:rsidP="00F50729">
      <w:pPr>
        <w:spacing w:line="360" w:lineRule="auto"/>
        <w:ind w:right="28"/>
        <w:jc w:val="both"/>
        <w:rPr>
          <w:i/>
          <w:iCs/>
          <w:sz w:val="24"/>
          <w:szCs w:val="24"/>
        </w:rPr>
      </w:pPr>
      <w:r w:rsidRPr="0030022B">
        <w:rPr>
          <w:i/>
          <w:iCs/>
          <w:sz w:val="24"/>
          <w:szCs w:val="24"/>
        </w:rPr>
        <w:t>Pflegerische Begleitperson</w:t>
      </w:r>
    </w:p>
    <w:p w14:paraId="2E510091" w14:textId="77777777" w:rsidR="00F50729" w:rsidRDefault="00F50729" w:rsidP="00F50729">
      <w:pPr>
        <w:spacing w:line="360" w:lineRule="auto"/>
        <w:ind w:right="28"/>
        <w:jc w:val="both"/>
        <w:rPr>
          <w:sz w:val="18"/>
          <w:szCs w:val="18"/>
        </w:rPr>
      </w:pPr>
      <w:r w:rsidRPr="00E50B9F">
        <w:rPr>
          <w:sz w:val="18"/>
          <w:szCs w:val="18"/>
        </w:rPr>
        <w:t>(nur falls notwendig)</w:t>
      </w:r>
    </w:p>
    <w:p w14:paraId="748F970F" w14:textId="77777777" w:rsidR="00F50729" w:rsidRPr="0030022B" w:rsidRDefault="00F50729" w:rsidP="00F50729">
      <w:pPr>
        <w:spacing w:line="360" w:lineRule="auto"/>
        <w:ind w:right="28"/>
        <w:jc w:val="both"/>
        <w:rPr>
          <w:sz w:val="24"/>
          <w:szCs w:val="24"/>
        </w:rPr>
      </w:pPr>
      <w:r w:rsidRPr="0030022B">
        <w:rPr>
          <w:sz w:val="24"/>
          <w:szCs w:val="24"/>
        </w:rPr>
        <w:t xml:space="preserve">Name </w:t>
      </w:r>
      <w:r>
        <w:rPr>
          <w:sz w:val="24"/>
          <w:szCs w:val="24"/>
        </w:rPr>
        <w:tab/>
      </w:r>
      <w:r>
        <w:rPr>
          <w:sz w:val="24"/>
          <w:szCs w:val="24"/>
        </w:rPr>
        <w:tab/>
      </w:r>
      <w:r>
        <w:rPr>
          <w:sz w:val="24"/>
          <w:szCs w:val="24"/>
        </w:rPr>
        <w:tab/>
      </w:r>
      <w:r>
        <w:rPr>
          <w:sz w:val="24"/>
          <w:szCs w:val="24"/>
        </w:rPr>
        <w:tab/>
        <w:t>_____________________________________________</w:t>
      </w:r>
    </w:p>
    <w:p w14:paraId="43A3193A" w14:textId="77777777" w:rsidR="00F50729" w:rsidRPr="0030022B" w:rsidRDefault="00F50729" w:rsidP="00F50729">
      <w:pPr>
        <w:spacing w:line="360" w:lineRule="auto"/>
        <w:ind w:right="28"/>
        <w:jc w:val="both"/>
        <w:rPr>
          <w:sz w:val="24"/>
          <w:szCs w:val="24"/>
        </w:rPr>
      </w:pPr>
      <w:r w:rsidRPr="0030022B">
        <w:rPr>
          <w:sz w:val="24"/>
          <w:szCs w:val="24"/>
        </w:rPr>
        <w:t>Telefon</w:t>
      </w:r>
      <w:r>
        <w:rPr>
          <w:sz w:val="24"/>
          <w:szCs w:val="24"/>
        </w:rPr>
        <w:tab/>
      </w:r>
      <w:r>
        <w:rPr>
          <w:sz w:val="24"/>
          <w:szCs w:val="24"/>
        </w:rPr>
        <w:tab/>
      </w:r>
      <w:r>
        <w:rPr>
          <w:sz w:val="24"/>
          <w:szCs w:val="24"/>
        </w:rPr>
        <w:tab/>
        <w:t>_____________________________________________</w:t>
      </w:r>
    </w:p>
    <w:p w14:paraId="630BACCC" w14:textId="77777777" w:rsidR="00F50729" w:rsidRPr="0030022B" w:rsidRDefault="00F50729" w:rsidP="00F50729">
      <w:pPr>
        <w:spacing w:line="360" w:lineRule="auto"/>
        <w:ind w:right="28"/>
        <w:jc w:val="both"/>
        <w:rPr>
          <w:sz w:val="36"/>
          <w:szCs w:val="36"/>
        </w:rPr>
      </w:pPr>
      <w:r w:rsidRPr="0030022B">
        <w:rPr>
          <w:sz w:val="24"/>
          <w:szCs w:val="24"/>
        </w:rPr>
        <w:t>Geimpft/Genesen</w:t>
      </w:r>
      <w:r>
        <w:rPr>
          <w:sz w:val="24"/>
          <w:szCs w:val="24"/>
        </w:rPr>
        <w:tab/>
      </w:r>
      <w:r>
        <w:rPr>
          <w:sz w:val="24"/>
          <w:szCs w:val="24"/>
        </w:rPr>
        <w:tab/>
      </w:r>
      <w:r>
        <w:rPr>
          <w:rStyle w:val="normaltextrun"/>
          <w:rFonts w:ascii="Calibri" w:hAnsi="Calibri" w:cs="Calibri"/>
          <w:color w:val="000000"/>
          <w:szCs w:val="22"/>
          <w:shd w:val="clear" w:color="auto" w:fill="FFFFFF"/>
        </w:rPr>
        <w:t>□ ja </w:t>
      </w:r>
      <w:r>
        <w:rPr>
          <w:rStyle w:val="tabchar"/>
          <w:rFonts w:ascii="Calibri" w:hAnsi="Calibri" w:cs="Calibri"/>
          <w:color w:val="000000"/>
          <w:szCs w:val="22"/>
          <w:shd w:val="clear" w:color="auto" w:fill="FFFFFF"/>
        </w:rPr>
        <w:t xml:space="preserve"> </w:t>
      </w:r>
      <w:r>
        <w:rPr>
          <w:rStyle w:val="normaltextrun"/>
          <w:rFonts w:ascii="Calibri" w:hAnsi="Calibri" w:cs="Calibri"/>
          <w:color w:val="000000"/>
          <w:szCs w:val="22"/>
          <w:shd w:val="clear" w:color="auto" w:fill="FFFFFF"/>
        </w:rPr>
        <w:t>□ nein</w:t>
      </w:r>
      <w:r>
        <w:rPr>
          <w:rStyle w:val="eop"/>
          <w:rFonts w:ascii="Calibri" w:hAnsi="Calibri" w:cs="Calibri"/>
          <w:color w:val="000000"/>
          <w:szCs w:val="22"/>
          <w:shd w:val="clear" w:color="auto" w:fill="FFFFFF"/>
        </w:rPr>
        <w:t> </w:t>
      </w:r>
    </w:p>
    <w:p w14:paraId="51F0E912" w14:textId="77777777" w:rsidR="00F50729" w:rsidRPr="0030022B" w:rsidRDefault="00F50729" w:rsidP="00F50729">
      <w:pPr>
        <w:spacing w:line="360" w:lineRule="auto"/>
        <w:ind w:right="28"/>
        <w:jc w:val="both"/>
        <w:rPr>
          <w:i/>
          <w:iCs/>
          <w:sz w:val="24"/>
          <w:szCs w:val="24"/>
        </w:rPr>
      </w:pPr>
    </w:p>
    <w:p w14:paraId="222A4503" w14:textId="77777777" w:rsidR="00F50729" w:rsidRPr="0030022B" w:rsidRDefault="00F50729" w:rsidP="00F50729">
      <w:pPr>
        <w:spacing w:line="360" w:lineRule="auto"/>
        <w:ind w:right="28"/>
        <w:jc w:val="both"/>
        <w:rPr>
          <w:i/>
          <w:iCs/>
          <w:sz w:val="24"/>
          <w:szCs w:val="24"/>
        </w:rPr>
      </w:pPr>
      <w:r w:rsidRPr="0030022B">
        <w:rPr>
          <w:i/>
          <w:iCs/>
          <w:sz w:val="24"/>
          <w:szCs w:val="24"/>
        </w:rPr>
        <w:t>Kontaktperson bei Notfällen</w:t>
      </w:r>
    </w:p>
    <w:p w14:paraId="4AA64607" w14:textId="77777777" w:rsidR="00F50729" w:rsidRDefault="00F50729" w:rsidP="00F50729">
      <w:pPr>
        <w:spacing w:line="360" w:lineRule="auto"/>
        <w:ind w:right="28"/>
        <w:jc w:val="both"/>
        <w:rPr>
          <w:sz w:val="24"/>
          <w:szCs w:val="24"/>
        </w:rPr>
      </w:pPr>
      <w:r>
        <w:rPr>
          <w:sz w:val="24"/>
          <w:szCs w:val="24"/>
        </w:rPr>
        <w:t>Name</w:t>
      </w:r>
      <w:r>
        <w:rPr>
          <w:sz w:val="24"/>
          <w:szCs w:val="24"/>
        </w:rPr>
        <w:tab/>
      </w:r>
      <w:r>
        <w:rPr>
          <w:sz w:val="24"/>
          <w:szCs w:val="24"/>
        </w:rPr>
        <w:tab/>
      </w:r>
      <w:r>
        <w:rPr>
          <w:sz w:val="24"/>
          <w:szCs w:val="24"/>
        </w:rPr>
        <w:tab/>
      </w:r>
      <w:r>
        <w:rPr>
          <w:sz w:val="24"/>
          <w:szCs w:val="24"/>
        </w:rPr>
        <w:tab/>
        <w:t>_____________________________________________</w:t>
      </w:r>
    </w:p>
    <w:p w14:paraId="67D94E63" w14:textId="77777777" w:rsidR="00F50729" w:rsidRDefault="00F50729" w:rsidP="00F50729">
      <w:pPr>
        <w:spacing w:line="360" w:lineRule="auto"/>
        <w:ind w:right="28"/>
        <w:jc w:val="both"/>
        <w:rPr>
          <w:sz w:val="24"/>
          <w:szCs w:val="24"/>
        </w:rPr>
      </w:pPr>
      <w:r>
        <w:rPr>
          <w:sz w:val="24"/>
          <w:szCs w:val="24"/>
        </w:rPr>
        <w:t>Telefon</w:t>
      </w:r>
      <w:r>
        <w:rPr>
          <w:sz w:val="24"/>
          <w:szCs w:val="24"/>
        </w:rPr>
        <w:tab/>
      </w:r>
      <w:r>
        <w:rPr>
          <w:sz w:val="24"/>
          <w:szCs w:val="24"/>
        </w:rPr>
        <w:tab/>
      </w:r>
      <w:r>
        <w:rPr>
          <w:sz w:val="24"/>
          <w:szCs w:val="24"/>
        </w:rPr>
        <w:tab/>
        <w:t>_____________________________________________</w:t>
      </w:r>
    </w:p>
    <w:p w14:paraId="16A10F9F" w14:textId="77777777" w:rsidR="00F50729" w:rsidRDefault="00F50729" w:rsidP="00F50729">
      <w:pPr>
        <w:spacing w:line="360" w:lineRule="auto"/>
        <w:ind w:right="28"/>
        <w:jc w:val="both"/>
        <w:rPr>
          <w:sz w:val="24"/>
          <w:szCs w:val="24"/>
        </w:rPr>
      </w:pPr>
    </w:p>
    <w:p w14:paraId="3BE11091" w14:textId="77777777" w:rsidR="00F50729" w:rsidRDefault="00F50729" w:rsidP="00F50729">
      <w:pPr>
        <w:spacing w:line="360" w:lineRule="auto"/>
        <w:ind w:right="28"/>
        <w:jc w:val="both"/>
        <w:rPr>
          <w:sz w:val="24"/>
          <w:szCs w:val="24"/>
        </w:rPr>
      </w:pPr>
    </w:p>
    <w:p w14:paraId="4445614B" w14:textId="234910AA" w:rsidR="00F50729" w:rsidRPr="0030022B" w:rsidRDefault="00F50729" w:rsidP="00F50729">
      <w:pPr>
        <w:spacing w:line="360" w:lineRule="auto"/>
        <w:ind w:right="28"/>
        <w:jc w:val="both"/>
        <w:rPr>
          <w:rStyle w:val="normaltextrun"/>
          <w:rFonts w:ascii="Calibri" w:hAnsi="Calibri" w:cs="Calibri"/>
          <w:b/>
          <w:bCs/>
          <w:color w:val="000000"/>
          <w:sz w:val="24"/>
          <w:szCs w:val="24"/>
          <w:shd w:val="clear" w:color="auto" w:fill="FFFFFF"/>
        </w:rPr>
      </w:pPr>
      <w:r w:rsidRPr="0030022B">
        <w:rPr>
          <w:rStyle w:val="normaltextrun"/>
          <w:rFonts w:ascii="Calibri" w:hAnsi="Calibri" w:cs="Calibri"/>
          <w:color w:val="000000"/>
          <w:sz w:val="28"/>
          <w:szCs w:val="28"/>
          <w:shd w:val="clear" w:color="auto" w:fill="FFFFFF"/>
        </w:rPr>
        <w:t xml:space="preserve">□ </w:t>
      </w:r>
      <w:r w:rsidRPr="0030022B">
        <w:rPr>
          <w:rStyle w:val="normaltextrun"/>
          <w:rFonts w:ascii="Calibri" w:hAnsi="Calibri" w:cs="Calibri"/>
          <w:b/>
          <w:bCs/>
          <w:color w:val="000000"/>
          <w:sz w:val="24"/>
          <w:szCs w:val="24"/>
          <w:shd w:val="clear" w:color="auto" w:fill="FFFFFF"/>
        </w:rPr>
        <w:t xml:space="preserve">Ich melde mich zum INSEL </w:t>
      </w:r>
      <w:r w:rsidR="006B0B21">
        <w:rPr>
          <w:rStyle w:val="normaltextrun"/>
          <w:rFonts w:ascii="Calibri" w:hAnsi="Calibri" w:cs="Calibri"/>
          <w:b/>
          <w:bCs/>
          <w:color w:val="000000"/>
          <w:sz w:val="24"/>
          <w:szCs w:val="24"/>
          <w:shd w:val="clear" w:color="auto" w:fill="FFFFFF"/>
        </w:rPr>
        <w:t>Sport Schnuppertag am 22.05.2022</w:t>
      </w:r>
      <w:r w:rsidRPr="0030022B">
        <w:rPr>
          <w:rStyle w:val="normaltextrun"/>
          <w:rFonts w:ascii="Calibri" w:hAnsi="Calibri" w:cs="Calibri"/>
          <w:b/>
          <w:bCs/>
          <w:color w:val="000000"/>
          <w:sz w:val="24"/>
          <w:szCs w:val="24"/>
          <w:shd w:val="clear" w:color="auto" w:fill="FFFFFF"/>
        </w:rPr>
        <w:t> verbindlich an</w:t>
      </w:r>
    </w:p>
    <w:p w14:paraId="34B25330" w14:textId="77777777" w:rsidR="00F50729" w:rsidRDefault="00F50729" w:rsidP="00F50729">
      <w:pPr>
        <w:pStyle w:val="paragraph"/>
        <w:spacing w:before="0" w:beforeAutospacing="0" w:after="0" w:afterAutospacing="0"/>
        <w:textAlignment w:val="baseline"/>
        <w:rPr>
          <w:rStyle w:val="normaltextrun"/>
          <w:rFonts w:ascii="Calibri" w:hAnsi="Calibri" w:cs="Calibri"/>
          <w:color w:val="FF0000"/>
          <w:sz w:val="22"/>
          <w:szCs w:val="22"/>
        </w:rPr>
      </w:pPr>
    </w:p>
    <w:p w14:paraId="382E2337" w14:textId="77777777" w:rsidR="00F50729" w:rsidRDefault="00F50729" w:rsidP="00F50729">
      <w:pPr>
        <w:pStyle w:val="paragraph"/>
        <w:spacing w:before="0" w:beforeAutospacing="0" w:after="0" w:afterAutospacing="0"/>
        <w:textAlignment w:val="baseline"/>
        <w:rPr>
          <w:rStyle w:val="normaltextrun"/>
          <w:rFonts w:ascii="Calibri" w:hAnsi="Calibri" w:cs="Calibri"/>
          <w:color w:val="FF0000"/>
          <w:sz w:val="22"/>
          <w:szCs w:val="22"/>
        </w:rPr>
      </w:pPr>
    </w:p>
    <w:p w14:paraId="5D09D975" w14:textId="77777777" w:rsidR="00F50729" w:rsidRDefault="00F50729" w:rsidP="00F50729">
      <w:pPr>
        <w:pStyle w:val="paragraph"/>
        <w:spacing w:before="0" w:beforeAutospacing="0" w:after="0" w:afterAutospacing="0"/>
        <w:textAlignment w:val="baseline"/>
        <w:rPr>
          <w:rStyle w:val="normaltextrun"/>
          <w:rFonts w:ascii="Calibri" w:hAnsi="Calibri" w:cs="Calibri"/>
          <w:color w:val="FF0000"/>
          <w:sz w:val="22"/>
          <w:szCs w:val="22"/>
        </w:rPr>
      </w:pPr>
      <w:r>
        <w:rPr>
          <w:rStyle w:val="normaltextrun"/>
          <w:rFonts w:ascii="Calibri" w:hAnsi="Calibri" w:cs="Calibri"/>
          <w:color w:val="FF0000"/>
          <w:sz w:val="22"/>
          <w:szCs w:val="22"/>
        </w:rPr>
        <w:t>___________________________________________________________________________</w:t>
      </w:r>
    </w:p>
    <w:p w14:paraId="5DE84D98" w14:textId="77777777" w:rsidR="00F50729" w:rsidRDefault="00F50729" w:rsidP="00F5072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FF0000"/>
          <w:sz w:val="22"/>
          <w:szCs w:val="22"/>
        </w:rPr>
        <w:t>Datum, Unterschrift von allen Erziehungsberechtigten (bei Minderjährigen) / Teilnehmer*in:</w:t>
      </w:r>
      <w:r>
        <w:rPr>
          <w:rStyle w:val="eop"/>
          <w:rFonts w:ascii="Calibri" w:hAnsi="Calibri" w:cs="Calibri"/>
          <w:color w:val="FF0000"/>
          <w:sz w:val="22"/>
          <w:szCs w:val="22"/>
        </w:rPr>
        <w:t> </w:t>
      </w:r>
    </w:p>
    <w:p w14:paraId="33F5B63B" w14:textId="77777777" w:rsidR="00F50729" w:rsidRDefault="00F50729" w:rsidP="00F50729">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45CD27E" w14:textId="77777777" w:rsidR="00F50729" w:rsidRDefault="00F50729" w:rsidP="00F50729">
      <w:pPr>
        <w:pStyle w:val="paragraph"/>
        <w:spacing w:before="0" w:beforeAutospacing="0" w:after="0" w:afterAutospacing="0"/>
        <w:textAlignment w:val="baseline"/>
        <w:rPr>
          <w:rFonts w:ascii="Segoe UI" w:hAnsi="Segoe UI" w:cs="Segoe UI"/>
          <w:sz w:val="18"/>
          <w:szCs w:val="18"/>
        </w:rPr>
      </w:pPr>
      <w:r>
        <w:rPr>
          <w:rStyle w:val="eop"/>
          <w:rFonts w:ascii="Gill Sans MT" w:hAnsi="Gill Sans MT" w:cs="Segoe UI"/>
          <w:sz w:val="20"/>
          <w:szCs w:val="20"/>
        </w:rPr>
        <w:t> </w:t>
      </w:r>
    </w:p>
    <w:p w14:paraId="28041C8B" w14:textId="77777777" w:rsidR="00F50729" w:rsidRDefault="00F50729" w:rsidP="00F50729">
      <w:pPr>
        <w:pStyle w:val="paragraph"/>
        <w:spacing w:before="0" w:beforeAutospacing="0" w:after="0" w:afterAutospacing="0"/>
        <w:textAlignment w:val="baseline"/>
        <w:rPr>
          <w:rFonts w:ascii="Segoe UI" w:hAnsi="Segoe UI" w:cs="Segoe UI"/>
          <w:sz w:val="18"/>
          <w:szCs w:val="18"/>
        </w:rPr>
      </w:pPr>
      <w:r>
        <w:rPr>
          <w:rStyle w:val="eop"/>
          <w:rFonts w:ascii="Gill Sans MT" w:hAnsi="Gill Sans MT" w:cs="Segoe UI"/>
          <w:sz w:val="20"/>
          <w:szCs w:val="20"/>
        </w:rPr>
        <w:t> </w:t>
      </w:r>
    </w:p>
    <w:p w14:paraId="40C7C235" w14:textId="77777777" w:rsidR="00F50729" w:rsidRPr="0030022B" w:rsidRDefault="00F50729" w:rsidP="00F50729">
      <w:pPr>
        <w:overflowPunct/>
        <w:autoSpaceDE/>
        <w:autoSpaceDN/>
        <w:adjustRightInd/>
        <w:ind w:left="2820"/>
        <w:rPr>
          <w:rFonts w:ascii="Segoe UI" w:hAnsi="Segoe UI" w:cs="Segoe UI"/>
          <w:sz w:val="18"/>
          <w:szCs w:val="18"/>
        </w:rPr>
      </w:pPr>
      <w:r w:rsidRPr="0030022B">
        <w:rPr>
          <w:rFonts w:ascii="Calibri" w:hAnsi="Calibri" w:cs="Calibri"/>
          <w:szCs w:val="22"/>
        </w:rPr>
        <w:t> </w:t>
      </w:r>
    </w:p>
    <w:tbl>
      <w:tblPr>
        <w:tblW w:w="0" w:type="dxa"/>
        <w:tblInd w:w="-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37"/>
        <w:gridCol w:w="7122"/>
      </w:tblGrid>
      <w:tr w:rsidR="00F50729" w:rsidRPr="0030022B" w14:paraId="075188EA" w14:textId="77777777" w:rsidTr="00117818">
        <w:trPr>
          <w:trHeight w:val="690"/>
        </w:trPr>
        <w:tc>
          <w:tcPr>
            <w:tcW w:w="3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72508F" w14:textId="77777777" w:rsidR="00F50729" w:rsidRPr="0030022B" w:rsidRDefault="00F50729" w:rsidP="00F50729">
            <w:pPr>
              <w:numPr>
                <w:ilvl w:val="0"/>
                <w:numId w:val="12"/>
              </w:numPr>
              <w:overflowPunct/>
              <w:autoSpaceDE/>
              <w:autoSpaceDN/>
              <w:adjustRightInd/>
              <w:spacing w:after="0" w:line="240" w:lineRule="auto"/>
              <w:ind w:left="855" w:firstLine="0"/>
              <w:jc w:val="center"/>
              <w:rPr>
                <w:rFonts w:ascii="Gill Sans MT" w:hAnsi="Gill Sans MT"/>
              </w:rPr>
            </w:pPr>
            <w:r w:rsidRPr="0030022B">
              <w:rPr>
                <w:rFonts w:ascii="Calibri" w:hAnsi="Calibri" w:cs="Calibri"/>
                <w:caps/>
              </w:rPr>
              <w:t>DATENSCHUTZ - INFORMATION</w:t>
            </w:r>
            <w:r w:rsidRPr="0030022B">
              <w:rPr>
                <w:rFonts w:ascii="Calibri" w:hAnsi="Calibri" w:cs="Calibri"/>
              </w:rPr>
              <w:t> </w:t>
            </w:r>
          </w:p>
        </w:tc>
        <w:tc>
          <w:tcPr>
            <w:tcW w:w="10125" w:type="dxa"/>
            <w:tcBorders>
              <w:top w:val="single" w:sz="6" w:space="0" w:color="auto"/>
              <w:left w:val="single" w:sz="6" w:space="0" w:color="auto"/>
              <w:bottom w:val="single" w:sz="6" w:space="0" w:color="auto"/>
              <w:right w:val="single" w:sz="6" w:space="0" w:color="auto"/>
            </w:tcBorders>
            <w:shd w:val="clear" w:color="auto" w:fill="auto"/>
            <w:hideMark/>
          </w:tcPr>
          <w:p w14:paraId="1E89479B" w14:textId="77777777" w:rsidR="00F50729" w:rsidRPr="0030022B" w:rsidRDefault="00F50729" w:rsidP="00117818">
            <w:pPr>
              <w:overflowPunct/>
              <w:autoSpaceDE/>
              <w:autoSpaceDN/>
              <w:adjustRightInd/>
              <w:ind w:left="45" w:right="-30"/>
              <w:rPr>
                <w:rFonts w:ascii="Times New Roman" w:hAnsi="Times New Roman"/>
                <w:sz w:val="24"/>
                <w:szCs w:val="24"/>
              </w:rPr>
            </w:pPr>
            <w:r w:rsidRPr="0030022B">
              <w:rPr>
                <w:rFonts w:ascii="Calibri" w:hAnsi="Calibri" w:cs="Calibri"/>
              </w:rPr>
              <w:t>Behinderten- und Rehabilitationssportverband Bayern e.V.  verpflichte</w:t>
            </w:r>
            <w:r>
              <w:rPr>
                <w:rFonts w:ascii="Calibri" w:hAnsi="Calibri" w:cs="Calibri"/>
              </w:rPr>
              <w:t>t</w:t>
            </w:r>
            <w:r w:rsidRPr="0030022B">
              <w:rPr>
                <w:rFonts w:ascii="Calibri" w:hAnsi="Calibri" w:cs="Calibri"/>
              </w:rPr>
              <w:t xml:space="preserve"> sich zum rechtskonformen Umgang mit personenbezogenen Daten gem. EU-Datenschutz-Grundverordnung (DSGVO) sowie Bundesdatenschutzgesetz (BDSG n. F.). Mit den folgenden Einwilligungserklärungen (3.a, 3.b, 4.) erfüllt der DBS die Informationspflichten gem. Art. 6, Art. 7 und Art. 13 der DSGVO. </w:t>
            </w:r>
          </w:p>
          <w:p w14:paraId="138CCDFE" w14:textId="77777777" w:rsidR="00F50729" w:rsidRPr="008527F8" w:rsidRDefault="00F50729" w:rsidP="00F50729">
            <w:pPr>
              <w:pStyle w:val="Listenabsatz"/>
              <w:numPr>
                <w:ilvl w:val="0"/>
                <w:numId w:val="13"/>
              </w:numPr>
              <w:spacing w:before="0" w:after="0" w:line="240" w:lineRule="auto"/>
              <w:textAlignment w:val="baseline"/>
              <w:rPr>
                <w:rFonts w:ascii="Gill Sans MT" w:hAnsi="Gill Sans MT"/>
              </w:rPr>
            </w:pPr>
            <w:r w:rsidRPr="008527F8">
              <w:rPr>
                <w:rFonts w:ascii="Calibri" w:hAnsi="Calibri" w:cs="Calibri"/>
              </w:rPr>
              <w:t>Behinderten- und Rehabilitationssportverband Bayern e.V.  </w:t>
            </w:r>
            <w:r w:rsidRPr="008527F8">
              <w:rPr>
                <w:rFonts w:ascii="Calibri" w:hAnsi="Calibri" w:cs="Calibri"/>
              </w:rPr>
              <w:br/>
              <w:t>Georg-Brauchle-Ring 93, 80992 München </w:t>
            </w:r>
            <w:r w:rsidRPr="008527F8">
              <w:rPr>
                <w:rFonts w:ascii="Calibri" w:hAnsi="Calibri" w:cs="Calibri"/>
              </w:rPr>
              <w:br/>
              <w:t>Tel: 089-544189-0, E-Mail: nachwuchs@bvs-bayern.com </w:t>
            </w:r>
          </w:p>
          <w:p w14:paraId="1BC74418" w14:textId="77777777" w:rsidR="00F50729" w:rsidRPr="008527F8" w:rsidRDefault="00F50729" w:rsidP="00F50729">
            <w:pPr>
              <w:pStyle w:val="Listenabsatz"/>
              <w:numPr>
                <w:ilvl w:val="0"/>
                <w:numId w:val="13"/>
              </w:numPr>
              <w:spacing w:before="0" w:after="0" w:line="240" w:lineRule="auto"/>
              <w:textAlignment w:val="baseline"/>
              <w:rPr>
                <w:rFonts w:ascii="Gill Sans MT" w:hAnsi="Gill Sans MT"/>
              </w:rPr>
            </w:pPr>
            <w:r w:rsidRPr="008527F8">
              <w:rPr>
                <w:rFonts w:ascii="Calibri" w:hAnsi="Calibri" w:cs="Calibri"/>
              </w:rPr>
              <w:t>Zuständige Aufsichtsbehörde für den</w:t>
            </w:r>
            <w:r w:rsidRPr="008527F8">
              <w:rPr>
                <w:rFonts w:ascii="Gill Sans MT" w:hAnsi="Gill Sans MT"/>
              </w:rPr>
              <w:t> </w:t>
            </w:r>
            <w:r w:rsidRPr="008527F8">
              <w:rPr>
                <w:rFonts w:ascii="Calibri" w:hAnsi="Calibri" w:cs="Calibri"/>
              </w:rPr>
              <w:t>Behinderten- und Rehabilitationssportverband Bayern e.V.: Bayerisches Landesamt für Datenschutzaufsicht, Promenade 18, 91522 Ansbach, Teil.: 09811800930 </w:t>
            </w:r>
          </w:p>
          <w:p w14:paraId="468C16BF" w14:textId="77777777" w:rsidR="00F50729" w:rsidRPr="0030022B" w:rsidRDefault="00F50729" w:rsidP="00117818">
            <w:pPr>
              <w:overflowPunct/>
              <w:autoSpaceDE/>
              <w:autoSpaceDN/>
              <w:adjustRightInd/>
              <w:ind w:left="720" w:right="-30"/>
              <w:rPr>
                <w:rFonts w:ascii="Times New Roman" w:hAnsi="Times New Roman"/>
                <w:sz w:val="24"/>
                <w:szCs w:val="24"/>
              </w:rPr>
            </w:pPr>
            <w:r w:rsidRPr="0030022B">
              <w:rPr>
                <w:rFonts w:ascii="Gill Sans MT" w:hAnsi="Gill Sans MT"/>
                <w:color w:val="0000FF"/>
              </w:rPr>
              <w:t> </w:t>
            </w:r>
          </w:p>
        </w:tc>
      </w:tr>
    </w:tbl>
    <w:p w14:paraId="5DFE1F38" w14:textId="77777777" w:rsidR="00F50729" w:rsidRPr="0030022B" w:rsidRDefault="00F50729" w:rsidP="00F50729">
      <w:pPr>
        <w:overflowPunct/>
        <w:autoSpaceDE/>
        <w:autoSpaceDN/>
        <w:adjustRightInd/>
        <w:rPr>
          <w:rFonts w:ascii="Segoe UI" w:hAnsi="Segoe UI" w:cs="Segoe UI"/>
          <w:sz w:val="18"/>
          <w:szCs w:val="18"/>
        </w:rPr>
      </w:pPr>
      <w:r w:rsidRPr="0030022B">
        <w:rPr>
          <w:rFonts w:ascii="Calibri" w:hAnsi="Calibri" w:cs="Calibri"/>
          <w:szCs w:val="22"/>
        </w:rPr>
        <w:t> </w:t>
      </w:r>
    </w:p>
    <w:p w14:paraId="7900999B" w14:textId="77777777" w:rsidR="00F50729" w:rsidRPr="0030022B" w:rsidRDefault="00F50729" w:rsidP="00F50729">
      <w:pPr>
        <w:overflowPunct/>
        <w:autoSpaceDE/>
        <w:autoSpaceDN/>
        <w:adjustRightInd/>
        <w:rPr>
          <w:rFonts w:ascii="Segoe UI" w:hAnsi="Segoe UI" w:cs="Segoe UI"/>
          <w:sz w:val="18"/>
          <w:szCs w:val="18"/>
        </w:rPr>
      </w:pPr>
      <w:r w:rsidRPr="0030022B">
        <w:rPr>
          <w:rFonts w:ascii="Calibri" w:hAnsi="Calibri" w:cs="Calibri"/>
          <w:szCs w:val="22"/>
        </w:rPr>
        <w:t> </w:t>
      </w:r>
    </w:p>
    <w:p w14:paraId="2711CF96" w14:textId="77777777" w:rsidR="00F50729" w:rsidRDefault="00F50729" w:rsidP="00F50729">
      <w:pPr>
        <w:overflowPunct/>
        <w:autoSpaceDE/>
        <w:autoSpaceDN/>
        <w:adjustRightInd/>
        <w:rPr>
          <w:rFonts w:ascii="Segoe UI" w:hAnsi="Segoe UI" w:cs="Segoe UI"/>
          <w:sz w:val="18"/>
          <w:szCs w:val="18"/>
        </w:rPr>
      </w:pPr>
    </w:p>
    <w:p w14:paraId="71558621" w14:textId="77777777" w:rsidR="00F50729" w:rsidRDefault="00F50729" w:rsidP="00F50729">
      <w:pPr>
        <w:overflowPunct/>
        <w:autoSpaceDE/>
        <w:autoSpaceDN/>
        <w:adjustRightInd/>
        <w:rPr>
          <w:rFonts w:ascii="Segoe UI" w:hAnsi="Segoe UI" w:cs="Segoe UI"/>
          <w:sz w:val="18"/>
          <w:szCs w:val="18"/>
        </w:rPr>
      </w:pPr>
    </w:p>
    <w:p w14:paraId="79079B9E" w14:textId="77777777" w:rsidR="00F50729" w:rsidRPr="0030022B" w:rsidRDefault="00F50729" w:rsidP="00F50729">
      <w:pPr>
        <w:overflowPunct/>
        <w:autoSpaceDE/>
        <w:autoSpaceDN/>
        <w:adjustRightInd/>
        <w:rPr>
          <w:rFonts w:ascii="Segoe UI" w:hAnsi="Segoe UI" w:cs="Segoe UI"/>
          <w:sz w:val="18"/>
          <w:szCs w:val="18"/>
        </w:rPr>
      </w:pPr>
    </w:p>
    <w:p w14:paraId="33E9F183" w14:textId="77777777" w:rsidR="00F50729" w:rsidRPr="0030022B" w:rsidRDefault="00F50729" w:rsidP="00F50729">
      <w:pPr>
        <w:overflowPunct/>
        <w:autoSpaceDE/>
        <w:autoSpaceDN/>
        <w:adjustRightInd/>
        <w:rPr>
          <w:rFonts w:ascii="Segoe UI" w:hAnsi="Segoe UI" w:cs="Segoe UI"/>
          <w:sz w:val="18"/>
          <w:szCs w:val="18"/>
        </w:rPr>
      </w:pPr>
      <w:r w:rsidRPr="0030022B">
        <w:rPr>
          <w:rFonts w:ascii="Calibri" w:hAnsi="Calibri" w:cs="Calibri"/>
          <w:szCs w:val="22"/>
        </w:rPr>
        <w:t> </w:t>
      </w:r>
    </w:p>
    <w:tbl>
      <w:tblPr>
        <w:tblW w:w="0" w:type="dxa"/>
        <w:tblInd w:w="-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2"/>
        <w:gridCol w:w="8117"/>
      </w:tblGrid>
      <w:tr w:rsidR="00F50729" w:rsidRPr="0030022B" w14:paraId="1A233A04" w14:textId="77777777" w:rsidTr="00117818">
        <w:trPr>
          <w:trHeight w:val="2130"/>
        </w:trPr>
        <w:tc>
          <w:tcPr>
            <w:tcW w:w="39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0E304D5" w14:textId="77777777" w:rsidR="00F50729" w:rsidRPr="0030022B" w:rsidRDefault="00F50729" w:rsidP="00117818">
            <w:pPr>
              <w:overflowPunct/>
              <w:autoSpaceDE/>
              <w:autoSpaceDN/>
              <w:adjustRightInd/>
              <w:ind w:left="135" w:right="-30"/>
              <w:jc w:val="center"/>
              <w:rPr>
                <w:rFonts w:ascii="Times New Roman" w:hAnsi="Times New Roman"/>
                <w:sz w:val="24"/>
                <w:szCs w:val="24"/>
              </w:rPr>
            </w:pPr>
            <w:r w:rsidRPr="0030022B">
              <w:rPr>
                <w:rFonts w:ascii="Calibri" w:hAnsi="Calibri" w:cs="Calibri"/>
              </w:rPr>
              <w:t>3</w:t>
            </w:r>
            <w:r w:rsidRPr="0030022B">
              <w:rPr>
                <w:rFonts w:ascii="Gill Sans MT" w:hAnsi="Gill Sans MT"/>
              </w:rPr>
              <w:t>.</w:t>
            </w:r>
            <w:r w:rsidRPr="0030022B">
              <w:rPr>
                <w:rFonts w:ascii="Calibri" w:hAnsi="Calibri" w:cs="Calibri"/>
              </w:rPr>
              <w:t>a </w:t>
            </w:r>
            <w:r w:rsidRPr="0030022B">
              <w:rPr>
                <w:rFonts w:ascii="Calibri" w:hAnsi="Calibri" w:cs="Calibri"/>
                <w:caps/>
              </w:rPr>
              <w:t>DATENSCHUTZ - EINWLLIGUNG</w:t>
            </w:r>
            <w:r w:rsidRPr="0030022B">
              <w:rPr>
                <w:rFonts w:ascii="Calibri" w:hAnsi="Calibri" w:cs="Calibri"/>
              </w:rPr>
              <w:t> </w:t>
            </w:r>
          </w:p>
        </w:tc>
        <w:tc>
          <w:tcPr>
            <w:tcW w:w="10125" w:type="dxa"/>
            <w:tcBorders>
              <w:top w:val="single" w:sz="6" w:space="0" w:color="auto"/>
              <w:left w:val="single" w:sz="6" w:space="0" w:color="auto"/>
              <w:bottom w:val="single" w:sz="6" w:space="0" w:color="auto"/>
              <w:right w:val="single" w:sz="6" w:space="0" w:color="auto"/>
            </w:tcBorders>
            <w:shd w:val="clear" w:color="auto" w:fill="auto"/>
            <w:hideMark/>
          </w:tcPr>
          <w:p w14:paraId="103D3BD8" w14:textId="77777777" w:rsidR="00F50729" w:rsidRPr="0030022B" w:rsidRDefault="00F50729" w:rsidP="00117818">
            <w:pPr>
              <w:overflowPunct/>
              <w:autoSpaceDE/>
              <w:autoSpaceDN/>
              <w:adjustRightInd/>
              <w:ind w:left="345" w:right="-30" w:hanging="270"/>
              <w:rPr>
                <w:rFonts w:ascii="Times New Roman" w:hAnsi="Times New Roman"/>
                <w:sz w:val="24"/>
                <w:szCs w:val="24"/>
              </w:rPr>
            </w:pPr>
            <w:r w:rsidRPr="0030022B">
              <w:rPr>
                <w:rFonts w:ascii="Calibri" w:hAnsi="Calibri" w:cs="Calibri"/>
                <w:b/>
                <w:bCs/>
              </w:rPr>
              <w:t>Einwilligung gem. Art. 6 DSGVO:</w:t>
            </w:r>
            <w:r w:rsidRPr="0030022B">
              <w:rPr>
                <w:rFonts w:ascii="Calibri" w:hAnsi="Calibri" w:cs="Calibri"/>
              </w:rPr>
              <w:t> </w:t>
            </w:r>
          </w:p>
          <w:p w14:paraId="182D867E" w14:textId="77777777" w:rsidR="00F50729" w:rsidRDefault="00F50729" w:rsidP="00117818">
            <w:pPr>
              <w:overflowPunct/>
              <w:autoSpaceDE/>
              <w:autoSpaceDN/>
              <w:adjustRightInd/>
              <w:ind w:left="45" w:right="135"/>
              <w:jc w:val="both"/>
              <w:rPr>
                <w:rFonts w:ascii="Calibri" w:hAnsi="Calibri" w:cs="Calibri"/>
                <w:b/>
                <w:bCs/>
              </w:rPr>
            </w:pPr>
            <w:r w:rsidRPr="0030022B">
              <w:rPr>
                <w:rFonts w:ascii="Calibri" w:hAnsi="Calibri" w:cs="Calibri"/>
                <w:b/>
                <w:bCs/>
              </w:rPr>
              <w:t>Die</w:t>
            </w:r>
            <w:r w:rsidRPr="0030022B">
              <w:rPr>
                <w:rFonts w:ascii="Gill Sans MT" w:hAnsi="Gill Sans MT"/>
              </w:rPr>
              <w:t> </w:t>
            </w:r>
            <w:r w:rsidRPr="0030022B">
              <w:rPr>
                <w:rFonts w:ascii="Calibri" w:hAnsi="Calibri" w:cs="Calibri"/>
                <w:b/>
                <w:bCs/>
              </w:rPr>
              <w:t>Erhebung, Speicherung, Verarbeitung und Übertragung meiner Daten durch den</w:t>
            </w:r>
            <w:r w:rsidRPr="0030022B">
              <w:rPr>
                <w:rFonts w:ascii="Gill Sans MT" w:hAnsi="Gill Sans MT"/>
                <w:b/>
                <w:bCs/>
                <w:color w:val="FF0000"/>
              </w:rPr>
              <w:t> </w:t>
            </w:r>
            <w:r w:rsidRPr="0030022B">
              <w:rPr>
                <w:rFonts w:ascii="Calibri" w:hAnsi="Calibri" w:cs="Calibri"/>
                <w:b/>
                <w:bCs/>
              </w:rPr>
              <w:t>Behinderten- und Rehabilitationssportverband Bayern e.V. erfolgt zum Zwecke der Durchführung des </w:t>
            </w:r>
            <w:r>
              <w:rPr>
                <w:rFonts w:ascii="Calibri" w:hAnsi="Calibri" w:cs="Calibri"/>
                <w:b/>
                <w:bCs/>
              </w:rPr>
              <w:t>Spiel- und Sporttages.</w:t>
            </w:r>
          </w:p>
          <w:p w14:paraId="258D4C05" w14:textId="77777777" w:rsidR="00F50729" w:rsidRPr="0030022B" w:rsidRDefault="00F50729" w:rsidP="00117818">
            <w:pPr>
              <w:overflowPunct/>
              <w:autoSpaceDE/>
              <w:autoSpaceDN/>
              <w:adjustRightInd/>
              <w:ind w:left="45" w:right="135"/>
              <w:jc w:val="both"/>
              <w:rPr>
                <w:rFonts w:ascii="Calibri" w:hAnsi="Calibri" w:cs="Calibri"/>
                <w:b/>
                <w:bCs/>
              </w:rPr>
            </w:pPr>
            <w:r w:rsidRPr="0030022B">
              <w:rPr>
                <w:rFonts w:ascii="Calibri" w:hAnsi="Calibri" w:cs="Calibri"/>
              </w:rPr>
              <w:t>Mir ist zudem bekannt, dass  </w:t>
            </w:r>
          </w:p>
          <w:p w14:paraId="38AA10CB" w14:textId="77777777" w:rsidR="00F50729" w:rsidRPr="0030022B" w:rsidRDefault="00F50729" w:rsidP="00F50729">
            <w:pPr>
              <w:numPr>
                <w:ilvl w:val="0"/>
                <w:numId w:val="14"/>
              </w:numPr>
              <w:overflowPunct/>
              <w:autoSpaceDE/>
              <w:autoSpaceDN/>
              <w:adjustRightInd/>
              <w:spacing w:after="0" w:line="240" w:lineRule="auto"/>
              <w:ind w:left="1500" w:firstLine="0"/>
              <w:rPr>
                <w:rFonts w:ascii="Gill Sans MT" w:hAnsi="Gill Sans MT"/>
              </w:rPr>
            </w:pPr>
            <w:r w:rsidRPr="0030022B">
              <w:rPr>
                <w:rFonts w:ascii="Calibri" w:hAnsi="Calibri" w:cs="Calibri"/>
              </w:rPr>
              <w:t>meine personenbezogenen Daten aus steuerrechtlichen Gründen für die Dauer von 10 Jahren beim Behinderten- und Rehabilitationssportverband Bayern e.V. gespeichert werden</w:t>
            </w:r>
            <w:r w:rsidRPr="0030022B">
              <w:rPr>
                <w:rFonts w:ascii="Gill Sans MT" w:hAnsi="Gill Sans MT"/>
              </w:rPr>
              <w:t>; </w:t>
            </w:r>
          </w:p>
          <w:p w14:paraId="6F52FF54" w14:textId="77777777" w:rsidR="00F50729" w:rsidRPr="0030022B" w:rsidRDefault="00F50729" w:rsidP="00F50729">
            <w:pPr>
              <w:numPr>
                <w:ilvl w:val="0"/>
                <w:numId w:val="15"/>
              </w:numPr>
              <w:overflowPunct/>
              <w:autoSpaceDE/>
              <w:autoSpaceDN/>
              <w:adjustRightInd/>
              <w:spacing w:after="0" w:line="240" w:lineRule="auto"/>
              <w:ind w:left="1500" w:firstLine="0"/>
              <w:rPr>
                <w:rFonts w:ascii="Gill Sans MT" w:hAnsi="Gill Sans MT"/>
              </w:rPr>
            </w:pPr>
            <w:r w:rsidRPr="0030022B">
              <w:rPr>
                <w:rFonts w:ascii="Calibri" w:hAnsi="Calibri" w:cs="Calibri"/>
              </w:rPr>
              <w:t>ich ein jederzeitiges Recht auf Auskunft durch Behinderten- und Rehabilitationssportverband Bayern e.V.  zu meinen personenbezogenen Daten sowie auf Berichtigung oder Löschung oder auf Einschränkung der Verarbeitung sowie das Recht auf Datenübertragbarkeit habe</w:t>
            </w:r>
            <w:r w:rsidRPr="0030022B">
              <w:rPr>
                <w:rFonts w:ascii="Gill Sans MT" w:hAnsi="Gill Sans MT"/>
              </w:rPr>
              <w:t>; </w:t>
            </w:r>
          </w:p>
          <w:p w14:paraId="5E1A3393" w14:textId="77777777" w:rsidR="00F50729" w:rsidRPr="0030022B" w:rsidRDefault="00F50729" w:rsidP="00F50729">
            <w:pPr>
              <w:numPr>
                <w:ilvl w:val="0"/>
                <w:numId w:val="16"/>
              </w:numPr>
              <w:overflowPunct/>
              <w:autoSpaceDE/>
              <w:autoSpaceDN/>
              <w:adjustRightInd/>
              <w:spacing w:after="0" w:line="240" w:lineRule="auto"/>
              <w:ind w:left="1500" w:firstLine="0"/>
              <w:rPr>
                <w:rFonts w:ascii="Gill Sans MT" w:hAnsi="Gill Sans MT"/>
              </w:rPr>
            </w:pPr>
            <w:r w:rsidRPr="0030022B">
              <w:rPr>
                <w:rFonts w:ascii="Calibri" w:hAnsi="Calibri" w:cs="Calibri"/>
              </w:rPr>
              <w:t>ich die hier erteilte Einwilligung jederzeit und ohne Angabe von Gründen widerrufen kann. Der Widerruf kann formlos an den</w:t>
            </w:r>
            <w:r w:rsidRPr="0030022B">
              <w:rPr>
                <w:rFonts w:ascii="Gill Sans MT" w:hAnsi="Gill Sans MT"/>
              </w:rPr>
              <w:t> </w:t>
            </w:r>
            <w:r w:rsidRPr="0030022B">
              <w:rPr>
                <w:rFonts w:ascii="Calibri" w:hAnsi="Calibri" w:cs="Calibri"/>
              </w:rPr>
              <w:t>Behinderten- und Rehabilitationssportverband Bayern e.V. erfolgen; </w:t>
            </w:r>
            <w:r w:rsidRPr="0030022B">
              <w:rPr>
                <w:rFonts w:ascii="Calibri" w:hAnsi="Calibri" w:cs="Calibri"/>
              </w:rPr>
              <w:br/>
              <w:t>Hinweis gem. Art. 7 Abs. 3 DSGVO: Durch den Widerruf der Einwilligung wird die Rechtmäßigkeit der aufgrund der Einwilligung bis zum Widerruf erfolgten Erhebung, Speicherung und Verarbeitung nicht berührt; </w:t>
            </w:r>
          </w:p>
          <w:p w14:paraId="2E396432" w14:textId="77777777" w:rsidR="00F50729" w:rsidRPr="0030022B" w:rsidRDefault="00F50729" w:rsidP="00F50729">
            <w:pPr>
              <w:numPr>
                <w:ilvl w:val="0"/>
                <w:numId w:val="17"/>
              </w:numPr>
              <w:overflowPunct/>
              <w:autoSpaceDE/>
              <w:autoSpaceDN/>
              <w:adjustRightInd/>
              <w:spacing w:after="0" w:line="240" w:lineRule="auto"/>
              <w:ind w:left="1500" w:firstLine="0"/>
              <w:rPr>
                <w:rFonts w:ascii="Gill Sans MT" w:hAnsi="Gill Sans MT"/>
              </w:rPr>
            </w:pPr>
            <w:r w:rsidRPr="0030022B">
              <w:rPr>
                <w:rFonts w:ascii="Calibri" w:hAnsi="Calibri" w:cs="Calibri"/>
              </w:rPr>
              <w:lastRenderedPageBreak/>
              <w:t>ich ein jederzeitiges Recht zur Beschwerde bei der zuständigen Aufsichtsbehörde (siehe oben) habe; </w:t>
            </w:r>
          </w:p>
          <w:p w14:paraId="6AC5AB2D" w14:textId="77777777" w:rsidR="00F50729" w:rsidRPr="008527F8" w:rsidRDefault="00F50729" w:rsidP="00F50729">
            <w:pPr>
              <w:numPr>
                <w:ilvl w:val="0"/>
                <w:numId w:val="18"/>
              </w:numPr>
              <w:overflowPunct/>
              <w:autoSpaceDE/>
              <w:autoSpaceDN/>
              <w:adjustRightInd/>
              <w:spacing w:after="0" w:line="240" w:lineRule="auto"/>
              <w:ind w:left="1500" w:firstLine="0"/>
              <w:rPr>
                <w:rFonts w:ascii="Gill Sans MT" w:hAnsi="Gill Sans MT"/>
              </w:rPr>
            </w:pPr>
            <w:r w:rsidRPr="0030022B">
              <w:rPr>
                <w:rFonts w:ascii="Calibri" w:hAnsi="Calibri" w:cs="Calibri"/>
              </w:rPr>
              <w:t>diese Einwilligung freiwillig durch mich erfolgt. </w:t>
            </w:r>
          </w:p>
          <w:p w14:paraId="3C44D575" w14:textId="77777777" w:rsidR="00F50729" w:rsidRDefault="00F50729" w:rsidP="00117818">
            <w:pPr>
              <w:overflowPunct/>
              <w:autoSpaceDE/>
              <w:autoSpaceDN/>
              <w:adjustRightInd/>
              <w:ind w:left="1500"/>
              <w:rPr>
                <w:rFonts w:ascii="Gill Sans MT" w:hAnsi="Gill Sans MT"/>
              </w:rPr>
            </w:pPr>
          </w:p>
          <w:p w14:paraId="37BDC9F0" w14:textId="77777777" w:rsidR="00F50729" w:rsidRDefault="00F50729" w:rsidP="00117818">
            <w:pPr>
              <w:overflowPunct/>
              <w:autoSpaceDE/>
              <w:autoSpaceDN/>
              <w:adjustRightInd/>
              <w:ind w:left="1500"/>
              <w:rPr>
                <w:rFonts w:ascii="Gill Sans MT" w:hAnsi="Gill Sans MT"/>
              </w:rPr>
            </w:pPr>
          </w:p>
          <w:p w14:paraId="06F8CD44" w14:textId="77777777" w:rsidR="00F50729" w:rsidRDefault="00F50729" w:rsidP="00117818">
            <w:pPr>
              <w:overflowPunct/>
              <w:autoSpaceDE/>
              <w:autoSpaceDN/>
              <w:adjustRightInd/>
              <w:ind w:left="1500"/>
              <w:rPr>
                <w:rFonts w:ascii="Gill Sans MT" w:hAnsi="Gill Sans MT"/>
              </w:rPr>
            </w:pPr>
          </w:p>
          <w:p w14:paraId="11E74B59" w14:textId="77777777" w:rsidR="00F50729" w:rsidRDefault="00F50729" w:rsidP="00117818">
            <w:pPr>
              <w:overflowPunct/>
              <w:autoSpaceDE/>
              <w:autoSpaceDN/>
              <w:adjustRightInd/>
              <w:ind w:left="1500"/>
              <w:rPr>
                <w:rFonts w:ascii="Gill Sans MT" w:hAnsi="Gill Sans MT"/>
              </w:rPr>
            </w:pPr>
          </w:p>
          <w:p w14:paraId="71425E29" w14:textId="77777777" w:rsidR="00F50729" w:rsidRPr="0030022B" w:rsidRDefault="00F50729" w:rsidP="00117818">
            <w:pPr>
              <w:overflowPunct/>
              <w:autoSpaceDE/>
              <w:autoSpaceDN/>
              <w:adjustRightInd/>
              <w:ind w:left="1500"/>
              <w:rPr>
                <w:rFonts w:ascii="Gill Sans MT" w:hAnsi="Gill Sans MT"/>
              </w:rPr>
            </w:pPr>
          </w:p>
        </w:tc>
      </w:tr>
      <w:tr w:rsidR="00F50729" w:rsidRPr="0030022B" w14:paraId="7B7336BF" w14:textId="77777777" w:rsidTr="00117818">
        <w:trPr>
          <w:trHeight w:val="84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4756D50" w14:textId="77777777" w:rsidR="00F50729" w:rsidRPr="0030022B" w:rsidRDefault="00F50729" w:rsidP="00117818">
            <w:pPr>
              <w:overflowPunct/>
              <w:autoSpaceDE/>
              <w:autoSpaceDN/>
              <w:adjustRightInd/>
              <w:textAlignment w:val="auto"/>
              <w:rPr>
                <w:rFonts w:ascii="Times New Roman" w:hAnsi="Times New Roman"/>
                <w:sz w:val="24"/>
                <w:szCs w:val="24"/>
              </w:rPr>
            </w:pPr>
          </w:p>
        </w:tc>
        <w:tc>
          <w:tcPr>
            <w:tcW w:w="10125" w:type="dxa"/>
            <w:tcBorders>
              <w:top w:val="single" w:sz="6" w:space="0" w:color="auto"/>
              <w:left w:val="single" w:sz="6" w:space="0" w:color="auto"/>
              <w:bottom w:val="single" w:sz="6" w:space="0" w:color="auto"/>
              <w:right w:val="single" w:sz="6" w:space="0" w:color="auto"/>
            </w:tcBorders>
            <w:shd w:val="clear" w:color="auto" w:fill="auto"/>
            <w:hideMark/>
          </w:tcPr>
          <w:p w14:paraId="37EF894E" w14:textId="77777777" w:rsidR="00F50729" w:rsidRPr="0030022B" w:rsidRDefault="00F50729" w:rsidP="00117818">
            <w:pPr>
              <w:overflowPunct/>
              <w:autoSpaceDE/>
              <w:autoSpaceDN/>
              <w:adjustRightInd/>
              <w:ind w:left="105" w:right="-30"/>
              <w:rPr>
                <w:rFonts w:ascii="Times New Roman" w:hAnsi="Times New Roman"/>
                <w:sz w:val="24"/>
                <w:szCs w:val="24"/>
              </w:rPr>
            </w:pPr>
            <w:r w:rsidRPr="0030022B">
              <w:rPr>
                <w:rFonts w:ascii="Calibri" w:hAnsi="Calibri" w:cs="Calibri"/>
                <w:color w:val="FF0000"/>
              </w:rPr>
              <w:t>Datum, Unterschrift von</w:t>
            </w:r>
            <w:r w:rsidRPr="0030022B">
              <w:rPr>
                <w:rFonts w:ascii="Gill Sans MT" w:hAnsi="Gill Sans MT"/>
                <w:color w:val="FF0000"/>
              </w:rPr>
              <w:t> </w:t>
            </w:r>
            <w:r w:rsidRPr="0030022B">
              <w:rPr>
                <w:rFonts w:ascii="Calibri" w:hAnsi="Calibri" w:cs="Calibri"/>
                <w:color w:val="FF0000"/>
              </w:rPr>
              <w:t>allen Erziehungsberechtigten (bei Minderjährigen) / Teilnehmer</w:t>
            </w:r>
            <w:r w:rsidRPr="0030022B">
              <w:rPr>
                <w:rFonts w:ascii="Gill Sans MT" w:hAnsi="Gill Sans MT"/>
                <w:color w:val="FF0000"/>
              </w:rPr>
              <w:t>*</w:t>
            </w:r>
            <w:r w:rsidRPr="0030022B">
              <w:rPr>
                <w:rFonts w:ascii="Calibri" w:hAnsi="Calibri" w:cs="Calibri"/>
                <w:color w:val="FF0000"/>
              </w:rPr>
              <w:t>in: </w:t>
            </w:r>
          </w:p>
        </w:tc>
      </w:tr>
    </w:tbl>
    <w:p w14:paraId="0E082D2F" w14:textId="77777777" w:rsidR="00F50729" w:rsidRPr="0030022B" w:rsidRDefault="00F50729" w:rsidP="00F50729">
      <w:pPr>
        <w:overflowPunct/>
        <w:autoSpaceDE/>
        <w:autoSpaceDN/>
        <w:adjustRightInd/>
        <w:rPr>
          <w:rFonts w:ascii="Segoe UI" w:hAnsi="Segoe UI" w:cs="Segoe UI"/>
          <w:sz w:val="18"/>
          <w:szCs w:val="18"/>
        </w:rPr>
      </w:pPr>
      <w:r w:rsidRPr="0030022B">
        <w:rPr>
          <w:rFonts w:ascii="Calibri" w:hAnsi="Calibri" w:cs="Calibri"/>
          <w:szCs w:val="22"/>
        </w:rPr>
        <w:t> </w:t>
      </w:r>
    </w:p>
    <w:p w14:paraId="6ABA17D9" w14:textId="77777777" w:rsidR="00F50729" w:rsidRPr="0030022B" w:rsidRDefault="00F50729" w:rsidP="00F50729">
      <w:pPr>
        <w:overflowPunct/>
        <w:autoSpaceDE/>
        <w:autoSpaceDN/>
        <w:adjustRightInd/>
        <w:rPr>
          <w:rFonts w:ascii="Segoe UI" w:hAnsi="Segoe UI" w:cs="Segoe UI"/>
          <w:sz w:val="18"/>
          <w:szCs w:val="18"/>
        </w:rPr>
      </w:pPr>
      <w:r w:rsidRPr="0030022B">
        <w:rPr>
          <w:rFonts w:ascii="Calibri" w:hAnsi="Calibri" w:cs="Calibri"/>
          <w:szCs w:val="22"/>
        </w:rPr>
        <w:t> </w:t>
      </w:r>
    </w:p>
    <w:p w14:paraId="0031CD62" w14:textId="77777777" w:rsidR="00F50729" w:rsidRPr="0030022B" w:rsidRDefault="00F50729" w:rsidP="00F50729">
      <w:pPr>
        <w:overflowPunct/>
        <w:autoSpaceDE/>
        <w:autoSpaceDN/>
        <w:adjustRightInd/>
        <w:rPr>
          <w:rFonts w:ascii="Segoe UI" w:hAnsi="Segoe UI" w:cs="Segoe UI"/>
          <w:sz w:val="18"/>
          <w:szCs w:val="18"/>
        </w:rPr>
      </w:pPr>
      <w:r w:rsidRPr="0030022B">
        <w:rPr>
          <w:rFonts w:ascii="Calibri" w:hAnsi="Calibri" w:cs="Calibri"/>
          <w:szCs w:val="22"/>
        </w:rPr>
        <w:t> </w:t>
      </w:r>
    </w:p>
    <w:p w14:paraId="11A0CB26" w14:textId="77777777" w:rsidR="00F50729" w:rsidRPr="0030022B" w:rsidRDefault="00F50729" w:rsidP="00F50729">
      <w:pPr>
        <w:overflowPunct/>
        <w:autoSpaceDE/>
        <w:autoSpaceDN/>
        <w:adjustRightInd/>
        <w:rPr>
          <w:rFonts w:ascii="Segoe UI" w:hAnsi="Segoe UI" w:cs="Segoe UI"/>
          <w:sz w:val="18"/>
          <w:szCs w:val="18"/>
        </w:rPr>
      </w:pPr>
      <w:r w:rsidRPr="0030022B">
        <w:rPr>
          <w:rFonts w:ascii="Calibri" w:hAnsi="Calibri" w:cs="Calibri"/>
          <w:szCs w:val="22"/>
        </w:rPr>
        <w:t> </w:t>
      </w:r>
    </w:p>
    <w:p w14:paraId="609E1A2A" w14:textId="77777777" w:rsidR="00F50729" w:rsidRPr="0030022B" w:rsidRDefault="00F50729" w:rsidP="00F50729">
      <w:pPr>
        <w:overflowPunct/>
        <w:autoSpaceDE/>
        <w:autoSpaceDN/>
        <w:adjustRightInd/>
        <w:rPr>
          <w:rFonts w:ascii="Segoe UI" w:hAnsi="Segoe UI" w:cs="Segoe UI"/>
          <w:sz w:val="18"/>
          <w:szCs w:val="18"/>
        </w:rPr>
      </w:pPr>
      <w:r w:rsidRPr="0030022B">
        <w:rPr>
          <w:rFonts w:ascii="Calibri" w:hAnsi="Calibri" w:cs="Calibri"/>
          <w:szCs w:val="22"/>
        </w:rPr>
        <w:t> </w:t>
      </w:r>
    </w:p>
    <w:p w14:paraId="2C5EAFA8" w14:textId="77777777" w:rsidR="00F50729" w:rsidRPr="0030022B" w:rsidRDefault="00F50729" w:rsidP="00F50729">
      <w:pPr>
        <w:overflowPunct/>
        <w:autoSpaceDE/>
        <w:autoSpaceDN/>
        <w:adjustRightInd/>
        <w:rPr>
          <w:rFonts w:ascii="Segoe UI" w:hAnsi="Segoe UI" w:cs="Segoe UI"/>
          <w:sz w:val="18"/>
          <w:szCs w:val="18"/>
        </w:rPr>
      </w:pPr>
      <w:r w:rsidRPr="0030022B">
        <w:rPr>
          <w:rFonts w:ascii="Calibri" w:hAnsi="Calibri" w:cs="Calibri"/>
          <w:szCs w:val="22"/>
        </w:rPr>
        <w:t> </w:t>
      </w:r>
    </w:p>
    <w:tbl>
      <w:tblPr>
        <w:tblW w:w="0" w:type="dxa"/>
        <w:tblInd w:w="-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15"/>
        <w:gridCol w:w="8744"/>
      </w:tblGrid>
      <w:tr w:rsidR="00F50729" w:rsidRPr="0030022B" w14:paraId="6F3CCBC8" w14:textId="77777777" w:rsidTr="00117818">
        <w:trPr>
          <w:trHeight w:val="3675"/>
        </w:trPr>
        <w:tc>
          <w:tcPr>
            <w:tcW w:w="39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7858963" w14:textId="77777777" w:rsidR="00F50729" w:rsidRPr="0030022B" w:rsidRDefault="00F50729" w:rsidP="00117818">
            <w:pPr>
              <w:overflowPunct/>
              <w:autoSpaceDE/>
              <w:autoSpaceDN/>
              <w:adjustRightInd/>
              <w:ind w:left="135" w:right="-30"/>
              <w:jc w:val="center"/>
              <w:rPr>
                <w:rFonts w:ascii="Times New Roman" w:hAnsi="Times New Roman"/>
                <w:sz w:val="24"/>
                <w:szCs w:val="24"/>
              </w:rPr>
            </w:pPr>
            <w:r w:rsidRPr="0030022B">
              <w:rPr>
                <w:rFonts w:ascii="Calibri" w:hAnsi="Calibri" w:cs="Calibri"/>
              </w:rPr>
              <w:t>4. WEITERES </w:t>
            </w:r>
          </w:p>
        </w:tc>
        <w:tc>
          <w:tcPr>
            <w:tcW w:w="10125" w:type="dxa"/>
            <w:tcBorders>
              <w:top w:val="single" w:sz="6" w:space="0" w:color="auto"/>
              <w:left w:val="single" w:sz="6" w:space="0" w:color="auto"/>
              <w:bottom w:val="single" w:sz="6" w:space="0" w:color="auto"/>
              <w:right w:val="single" w:sz="6" w:space="0" w:color="auto"/>
            </w:tcBorders>
            <w:shd w:val="clear" w:color="auto" w:fill="auto"/>
            <w:hideMark/>
          </w:tcPr>
          <w:p w14:paraId="68F46E22" w14:textId="77777777" w:rsidR="00F50729" w:rsidRPr="0030022B" w:rsidRDefault="00F50729" w:rsidP="00117818">
            <w:pPr>
              <w:overflowPunct/>
              <w:autoSpaceDE/>
              <w:autoSpaceDN/>
              <w:adjustRightInd/>
              <w:ind w:left="45" w:right="45"/>
              <w:jc w:val="both"/>
              <w:rPr>
                <w:rFonts w:ascii="Times New Roman" w:hAnsi="Times New Roman"/>
                <w:sz w:val="24"/>
                <w:szCs w:val="24"/>
              </w:rPr>
            </w:pPr>
            <w:r w:rsidRPr="0030022B">
              <w:rPr>
                <w:rFonts w:ascii="Calibri" w:hAnsi="Calibri" w:cs="Calibri"/>
                <w:b/>
                <w:bCs/>
              </w:rPr>
              <w:t>Haftung</w:t>
            </w:r>
            <w:r w:rsidRPr="0030022B">
              <w:rPr>
                <w:rFonts w:ascii="Calibri" w:hAnsi="Calibri" w:cs="Calibri"/>
              </w:rPr>
              <w:t> </w:t>
            </w:r>
          </w:p>
          <w:p w14:paraId="04320006" w14:textId="77777777" w:rsidR="00F50729" w:rsidRPr="0030022B" w:rsidRDefault="00F50729" w:rsidP="00117818">
            <w:pPr>
              <w:overflowPunct/>
              <w:autoSpaceDE/>
              <w:autoSpaceDN/>
              <w:adjustRightInd/>
              <w:ind w:left="45" w:right="45"/>
              <w:jc w:val="both"/>
              <w:rPr>
                <w:rFonts w:ascii="Times New Roman" w:hAnsi="Times New Roman"/>
                <w:sz w:val="24"/>
                <w:szCs w:val="24"/>
              </w:rPr>
            </w:pPr>
            <w:r w:rsidRPr="0030022B">
              <w:rPr>
                <w:rFonts w:ascii="Calibri" w:hAnsi="Calibri" w:cs="Calibri"/>
              </w:rPr>
              <w:t xml:space="preserve">Der Veranstalter haftet nicht für Sport- und Wegeunfälle, da vorausgesetzt wird, dass jede*r Teilnehmer*in gegen solche Unfälle versichert ist. </w:t>
            </w:r>
          </w:p>
          <w:p w14:paraId="0D37885A" w14:textId="77777777" w:rsidR="00F50729" w:rsidRPr="0030022B" w:rsidRDefault="00F50729" w:rsidP="00117818">
            <w:pPr>
              <w:overflowPunct/>
              <w:autoSpaceDE/>
              <w:autoSpaceDN/>
              <w:adjustRightInd/>
              <w:ind w:left="45"/>
              <w:rPr>
                <w:rFonts w:ascii="Times New Roman" w:hAnsi="Times New Roman"/>
                <w:sz w:val="24"/>
                <w:szCs w:val="24"/>
              </w:rPr>
            </w:pPr>
            <w:r w:rsidRPr="0030022B">
              <w:rPr>
                <w:rFonts w:ascii="Calibri" w:hAnsi="Calibri" w:cs="Calibri"/>
                <w:b/>
                <w:bCs/>
              </w:rPr>
              <w:t>Einwilligung gem. Art. 13 DSGVO:</w:t>
            </w:r>
            <w:r w:rsidRPr="0030022B">
              <w:rPr>
                <w:rFonts w:ascii="Calibri" w:hAnsi="Calibri" w:cs="Calibri"/>
              </w:rPr>
              <w:t> </w:t>
            </w:r>
          </w:p>
          <w:p w14:paraId="26769194" w14:textId="77777777" w:rsidR="00F50729" w:rsidRPr="0030022B" w:rsidRDefault="00F50729" w:rsidP="00117818">
            <w:pPr>
              <w:overflowPunct/>
              <w:autoSpaceDE/>
              <w:autoSpaceDN/>
              <w:adjustRightInd/>
              <w:ind w:left="45" w:right="45"/>
              <w:jc w:val="both"/>
              <w:rPr>
                <w:rFonts w:ascii="Times New Roman" w:hAnsi="Times New Roman"/>
                <w:sz w:val="24"/>
                <w:szCs w:val="24"/>
              </w:rPr>
            </w:pPr>
            <w:r w:rsidRPr="0030022B">
              <w:rPr>
                <w:rFonts w:ascii="Calibri" w:hAnsi="Calibri" w:cs="Calibri"/>
              </w:rPr>
              <w:t>Mit der Anmeldung zu dieser Veranstaltung willigen die Teilnehmer*innen ein, dass das im Rahmen dieser Veranstaltung angefertigte Bild- und Videomaterial zeitlich, inhaltlich sowie räumlich unbegrenzt und unentgeltlich zu kommunikativen Zwecken unter Beachtung des jeweiligen Kontextes verwendet und zu diesem Zwecke auch abgespeichert werden dürfen. Die Fotos und/oder Videos dienen ausschließlich der Öffentlichkeitsarbeit des</w:t>
            </w:r>
            <w:r>
              <w:rPr>
                <w:rFonts w:ascii="Calibri" w:hAnsi="Calibri" w:cs="Calibri"/>
              </w:rPr>
              <w:t xml:space="preserve"> </w:t>
            </w:r>
            <w:r w:rsidRPr="0030022B">
              <w:rPr>
                <w:rFonts w:ascii="Calibri" w:hAnsi="Calibri" w:cs="Calibri"/>
              </w:rPr>
              <w:t>Behinderten- und Rehabilitationssportverband Bayern</w:t>
            </w:r>
            <w:r w:rsidRPr="008527F8">
              <w:rPr>
                <w:rFonts w:ascii="Calibri" w:hAnsi="Calibri" w:cs="Calibri"/>
              </w:rPr>
              <w:t>s</w:t>
            </w:r>
            <w:r w:rsidRPr="0030022B">
              <w:rPr>
                <w:rFonts w:ascii="Calibri" w:hAnsi="Calibri" w:cs="Calibri"/>
              </w:rPr>
              <w:t xml:space="preserve"> e.V</w:t>
            </w:r>
            <w:r w:rsidRPr="008527F8">
              <w:rPr>
                <w:rFonts w:ascii="Calibri" w:hAnsi="Calibri" w:cs="Calibri"/>
              </w:rPr>
              <w:t>.</w:t>
            </w:r>
          </w:p>
          <w:p w14:paraId="2DBBAD0A" w14:textId="77777777" w:rsidR="00F50729" w:rsidRPr="0030022B" w:rsidRDefault="00F50729" w:rsidP="00117818">
            <w:pPr>
              <w:overflowPunct/>
              <w:autoSpaceDE/>
              <w:autoSpaceDN/>
              <w:adjustRightInd/>
              <w:ind w:left="45" w:right="45"/>
              <w:jc w:val="both"/>
              <w:rPr>
                <w:rFonts w:ascii="Times New Roman" w:hAnsi="Times New Roman"/>
                <w:sz w:val="24"/>
                <w:szCs w:val="24"/>
              </w:rPr>
            </w:pPr>
            <w:r w:rsidRPr="0030022B">
              <w:rPr>
                <w:rFonts w:ascii="Calibri" w:hAnsi="Calibri" w:cs="Calibri"/>
              </w:rPr>
              <w:t>Die Einwilligung schließt die Veröffentlichung über alle Verbreitungskanäle und Medien (z. B. Pressemitteilungen, Homepages, Publikationen, Videos, Social Media) des Behinderten- und Rehabilitationssportverband Bayern</w:t>
            </w:r>
            <w:r w:rsidRPr="008527F8">
              <w:rPr>
                <w:rFonts w:ascii="Calibri" w:hAnsi="Calibri" w:cs="Calibri"/>
              </w:rPr>
              <w:t>s</w:t>
            </w:r>
            <w:r w:rsidRPr="0030022B">
              <w:rPr>
                <w:rFonts w:ascii="Calibri" w:hAnsi="Calibri" w:cs="Calibri"/>
              </w:rPr>
              <w:t xml:space="preserve"> e.V</w:t>
            </w:r>
            <w:r w:rsidRPr="008527F8">
              <w:rPr>
                <w:rFonts w:ascii="Calibri" w:hAnsi="Calibri" w:cs="Calibri"/>
              </w:rPr>
              <w:t>.</w:t>
            </w:r>
            <w:r w:rsidRPr="0030022B">
              <w:rPr>
                <w:rFonts w:ascii="Calibri" w:hAnsi="Calibri" w:cs="Calibri"/>
              </w:rPr>
              <w:t xml:space="preserve"> ausdrücklich ein. </w:t>
            </w:r>
          </w:p>
          <w:p w14:paraId="13EA1D0C" w14:textId="77777777" w:rsidR="00F50729" w:rsidRPr="0030022B" w:rsidRDefault="00F50729" w:rsidP="00117818">
            <w:pPr>
              <w:overflowPunct/>
              <w:autoSpaceDE/>
              <w:autoSpaceDN/>
              <w:adjustRightInd/>
              <w:ind w:left="45" w:right="45"/>
              <w:jc w:val="both"/>
              <w:rPr>
                <w:rFonts w:ascii="Times New Roman" w:hAnsi="Times New Roman"/>
                <w:sz w:val="24"/>
                <w:szCs w:val="24"/>
              </w:rPr>
            </w:pPr>
            <w:r w:rsidRPr="0030022B">
              <w:rPr>
                <w:rFonts w:ascii="Calibri" w:hAnsi="Calibri" w:cs="Calibri"/>
              </w:rPr>
              <w:t>Ich bin mir darüber im Klaren, dass Fotos und/oder Videos im Internet von beliebigen Personen abgerufen werden können. Es kann trotz aller technischer Vorkehrungen nicht ausgeschlossen werden, dass solche Personen die Fotos und/oder Videos weiterverwenden oder an andere Personen weitergeben. </w:t>
            </w:r>
          </w:p>
          <w:p w14:paraId="1769029E" w14:textId="77777777" w:rsidR="00F50729" w:rsidRDefault="00F50729" w:rsidP="00117818">
            <w:pPr>
              <w:overflowPunct/>
              <w:autoSpaceDE/>
              <w:autoSpaceDN/>
              <w:adjustRightInd/>
              <w:ind w:left="45" w:right="45"/>
              <w:jc w:val="both"/>
              <w:rPr>
                <w:rFonts w:ascii="Calibri" w:hAnsi="Calibri" w:cs="Calibri"/>
              </w:rPr>
            </w:pPr>
            <w:r w:rsidRPr="0030022B">
              <w:rPr>
                <w:rFonts w:ascii="Calibri" w:hAnsi="Calibri" w:cs="Calibri"/>
              </w:rPr>
              <w:t>Diese Einverständniserklärung ist freiwillig, zeitlich unbefristet und kann gegenüber dem DBS jederzeit mit Wirkung für die Zukunft widerrufen werden. Sind die Aufnahmen im Internet verfügbar, erfolgt die Entfernung, soweit dies dem DBS möglich ist. Im Falle eines Widerrufs ist zu beachten, dass eine generelle Löschung von Aufnahmen gerade im Internet nicht vollumfänglich garantiert werden kann und Publikationen bis zur (eventuellen) Neuauflage weiter verteilt werden. </w:t>
            </w:r>
          </w:p>
          <w:p w14:paraId="32963626" w14:textId="77777777" w:rsidR="00F50729" w:rsidRDefault="00F50729" w:rsidP="00117818">
            <w:pPr>
              <w:overflowPunct/>
              <w:autoSpaceDE/>
              <w:autoSpaceDN/>
              <w:adjustRightInd/>
              <w:ind w:left="45" w:right="45"/>
              <w:jc w:val="both"/>
              <w:rPr>
                <w:rFonts w:ascii="Times New Roman" w:hAnsi="Times New Roman"/>
                <w:sz w:val="24"/>
                <w:szCs w:val="24"/>
              </w:rPr>
            </w:pPr>
          </w:p>
          <w:p w14:paraId="47A825F9" w14:textId="77777777" w:rsidR="00F50729" w:rsidRDefault="00F50729" w:rsidP="00117818">
            <w:pPr>
              <w:overflowPunct/>
              <w:autoSpaceDE/>
              <w:autoSpaceDN/>
              <w:adjustRightInd/>
              <w:ind w:left="45" w:right="45"/>
              <w:jc w:val="both"/>
              <w:rPr>
                <w:rFonts w:ascii="Times New Roman" w:hAnsi="Times New Roman"/>
                <w:sz w:val="24"/>
                <w:szCs w:val="24"/>
              </w:rPr>
            </w:pPr>
          </w:p>
          <w:p w14:paraId="18C596F4" w14:textId="77777777" w:rsidR="00F50729" w:rsidRPr="0030022B" w:rsidRDefault="00F50729" w:rsidP="00117818">
            <w:pPr>
              <w:overflowPunct/>
              <w:autoSpaceDE/>
              <w:autoSpaceDN/>
              <w:adjustRightInd/>
              <w:ind w:left="45" w:right="45"/>
              <w:jc w:val="both"/>
              <w:rPr>
                <w:rFonts w:ascii="Times New Roman" w:hAnsi="Times New Roman"/>
                <w:sz w:val="24"/>
                <w:szCs w:val="24"/>
              </w:rPr>
            </w:pPr>
          </w:p>
        </w:tc>
      </w:tr>
      <w:tr w:rsidR="00F50729" w:rsidRPr="0030022B" w14:paraId="0A35C038" w14:textId="77777777" w:rsidTr="00117818">
        <w:trPr>
          <w:trHeight w:val="84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A6299E4" w14:textId="77777777" w:rsidR="00F50729" w:rsidRPr="0030022B" w:rsidRDefault="00F50729" w:rsidP="00117818">
            <w:pPr>
              <w:overflowPunct/>
              <w:autoSpaceDE/>
              <w:autoSpaceDN/>
              <w:adjustRightInd/>
              <w:textAlignment w:val="auto"/>
              <w:rPr>
                <w:rFonts w:ascii="Times New Roman" w:hAnsi="Times New Roman"/>
                <w:sz w:val="24"/>
                <w:szCs w:val="24"/>
              </w:rPr>
            </w:pPr>
          </w:p>
        </w:tc>
        <w:tc>
          <w:tcPr>
            <w:tcW w:w="10125" w:type="dxa"/>
            <w:tcBorders>
              <w:top w:val="single" w:sz="6" w:space="0" w:color="auto"/>
              <w:left w:val="single" w:sz="6" w:space="0" w:color="auto"/>
              <w:bottom w:val="single" w:sz="6" w:space="0" w:color="auto"/>
              <w:right w:val="single" w:sz="6" w:space="0" w:color="auto"/>
            </w:tcBorders>
            <w:shd w:val="clear" w:color="auto" w:fill="auto"/>
            <w:hideMark/>
          </w:tcPr>
          <w:p w14:paraId="03B67867" w14:textId="77777777" w:rsidR="00F50729" w:rsidRPr="0030022B" w:rsidRDefault="00F50729" w:rsidP="00117818">
            <w:pPr>
              <w:overflowPunct/>
              <w:autoSpaceDE/>
              <w:autoSpaceDN/>
              <w:adjustRightInd/>
              <w:ind w:left="105" w:right="-30"/>
              <w:rPr>
                <w:rFonts w:ascii="Times New Roman" w:hAnsi="Times New Roman"/>
                <w:sz w:val="24"/>
                <w:szCs w:val="24"/>
              </w:rPr>
            </w:pPr>
            <w:r w:rsidRPr="0030022B">
              <w:rPr>
                <w:rFonts w:ascii="Calibri" w:hAnsi="Calibri" w:cs="Calibri"/>
                <w:color w:val="FF0000"/>
              </w:rPr>
              <w:t>Datum, Unterschrift von</w:t>
            </w:r>
            <w:r w:rsidRPr="0030022B">
              <w:rPr>
                <w:rFonts w:ascii="Gill Sans MT" w:hAnsi="Gill Sans MT"/>
                <w:color w:val="FF0000"/>
              </w:rPr>
              <w:t> </w:t>
            </w:r>
            <w:r w:rsidRPr="0030022B">
              <w:rPr>
                <w:rFonts w:ascii="Calibri" w:hAnsi="Calibri" w:cs="Calibri"/>
                <w:color w:val="FF0000"/>
              </w:rPr>
              <w:t>allen Erziehungsberechtigten (bei Minderjährigen) / Teilnehmer</w:t>
            </w:r>
            <w:r w:rsidRPr="0030022B">
              <w:rPr>
                <w:rFonts w:ascii="Gill Sans MT" w:hAnsi="Gill Sans MT"/>
                <w:color w:val="FF0000"/>
              </w:rPr>
              <w:t>*</w:t>
            </w:r>
            <w:r w:rsidRPr="0030022B">
              <w:rPr>
                <w:rFonts w:ascii="Calibri" w:hAnsi="Calibri" w:cs="Calibri"/>
                <w:color w:val="FF0000"/>
              </w:rPr>
              <w:t>in: </w:t>
            </w:r>
          </w:p>
        </w:tc>
      </w:tr>
    </w:tbl>
    <w:p w14:paraId="4B1BCBAE" w14:textId="77777777" w:rsidR="00F50729" w:rsidRPr="0030022B" w:rsidRDefault="00F50729" w:rsidP="00F50729">
      <w:pPr>
        <w:overflowPunct/>
        <w:autoSpaceDE/>
        <w:autoSpaceDN/>
        <w:adjustRightInd/>
        <w:rPr>
          <w:rFonts w:ascii="Segoe UI" w:hAnsi="Segoe UI" w:cs="Segoe UI"/>
          <w:sz w:val="18"/>
          <w:szCs w:val="18"/>
        </w:rPr>
      </w:pPr>
      <w:r w:rsidRPr="0030022B">
        <w:rPr>
          <w:rFonts w:ascii="Calibri" w:hAnsi="Calibri" w:cs="Calibri"/>
          <w:szCs w:val="22"/>
        </w:rPr>
        <w:t> </w:t>
      </w:r>
    </w:p>
    <w:p w14:paraId="0461B9EA" w14:textId="77777777" w:rsidR="00A1219A" w:rsidRPr="00444EDE" w:rsidRDefault="00A1219A" w:rsidP="00BE0910">
      <w:pPr>
        <w:overflowPunct/>
        <w:autoSpaceDE/>
        <w:autoSpaceDN/>
        <w:adjustRightInd/>
        <w:spacing w:after="0" w:line="240" w:lineRule="auto"/>
        <w:textAlignment w:val="auto"/>
      </w:pPr>
    </w:p>
    <w:sectPr w:rsidR="00A1219A" w:rsidRPr="00444EDE" w:rsidSect="0026334B">
      <w:headerReference w:type="default" r:id="rId13"/>
      <w:footerReference w:type="default" r:id="rId14"/>
      <w:headerReference w:type="first" r:id="rId15"/>
      <w:footerReference w:type="first" r:id="rId16"/>
      <w:type w:val="continuous"/>
      <w:pgSz w:w="11906" w:h="16838"/>
      <w:pgMar w:top="1701" w:right="1418" w:bottom="1247" w:left="1418" w:header="170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D4B00" w14:textId="77777777" w:rsidR="00B66520" w:rsidRDefault="00B66520" w:rsidP="008C14B0">
      <w:r>
        <w:separator/>
      </w:r>
    </w:p>
    <w:p w14:paraId="4903322A" w14:textId="77777777" w:rsidR="00B66520" w:rsidRDefault="00B66520"/>
  </w:endnote>
  <w:endnote w:type="continuationSeparator" w:id="0">
    <w:p w14:paraId="46FD7799" w14:textId="77777777" w:rsidR="00B66520" w:rsidRDefault="00B66520" w:rsidP="008C14B0">
      <w:r>
        <w:continuationSeparator/>
      </w:r>
    </w:p>
    <w:p w14:paraId="04E1FE3B" w14:textId="77777777" w:rsidR="00B66520" w:rsidRDefault="00B665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1D3866F-62B3-4073-8437-32B8CA116322}"/>
    <w:embedBold r:id="rId2" w:fontKey="{3C2D5C74-0B4C-4455-A317-4270AEBA581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5F26133F-C8B6-4B1B-9DB3-9919655EA990}"/>
  </w:font>
  <w:font w:name="Tahoma">
    <w:panose1 w:val="020B0604030504040204"/>
    <w:charset w:val="00"/>
    <w:family w:val="swiss"/>
    <w:pitch w:val="variable"/>
    <w:sig w:usb0="E1002EFF" w:usb1="C000605B" w:usb2="00000029" w:usb3="00000000" w:csb0="000101FF" w:csb1="00000000"/>
    <w:embedRegular r:id="rId4" w:fontKey="{C7F7D58C-1A74-4FD3-B5E2-B6C61DEB3F8C}"/>
  </w:font>
  <w:font w:name="Segoe UI">
    <w:panose1 w:val="020B0502040204020203"/>
    <w:charset w:val="00"/>
    <w:family w:val="swiss"/>
    <w:pitch w:val="variable"/>
    <w:sig w:usb0="E4002EFF" w:usb1="C000E47F" w:usb2="00000009" w:usb3="00000000" w:csb0="000001FF" w:csb1="00000000"/>
    <w:embedRegular r:id="rId5" w:fontKey="{F5925431-0BCD-41BE-8603-DF18F0BD5558}"/>
  </w:font>
  <w:font w:name="Gill Sans MT">
    <w:panose1 w:val="020B0502020104020203"/>
    <w:charset w:val="00"/>
    <w:family w:val="swiss"/>
    <w:pitch w:val="variable"/>
    <w:sig w:usb0="00000007" w:usb1="00000000" w:usb2="00000000" w:usb3="00000000" w:csb0="00000003" w:csb1="00000000"/>
    <w:embedRegular r:id="rId6" w:fontKey="{A5AABF14-1178-49B8-9ACF-05EB01EDC61E}"/>
    <w:embedBold r:id="rId7" w:fontKey="{D581E2F4-19FA-47FC-B89A-5E03394AA5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08080" w:themeColor="background1" w:themeShade="80"/>
        <w:sz w:val="14"/>
        <w:szCs w:val="14"/>
      </w:rPr>
      <w:id w:val="1237122516"/>
      <w:lock w:val="sdtContentLocked"/>
      <w:placeholder>
        <w:docPart w:val="F926C31CDD2441F2A5CEE4F1243D8CCB"/>
      </w:placeholder>
      <w:group/>
    </w:sdtPr>
    <w:sdtEndPr/>
    <w:sdtContent>
      <w:p w14:paraId="6BE0F688" w14:textId="77777777" w:rsidR="000D6563" w:rsidRDefault="00082C47" w:rsidP="009040CE">
        <w:pPr>
          <w:tabs>
            <w:tab w:val="center" w:pos="4536"/>
            <w:tab w:val="right" w:pos="9072"/>
          </w:tabs>
          <w:jc w:val="right"/>
        </w:pPr>
        <w:r w:rsidRPr="00357DE4">
          <w:rPr>
            <w:noProof/>
          </w:rPr>
          <mc:AlternateContent>
            <mc:Choice Requires="wps">
              <w:drawing>
                <wp:anchor distT="0" distB="0" distL="114300" distR="114300" simplePos="0" relativeHeight="251710976" behindDoc="0" locked="1" layoutInCell="1" allowOverlap="1" wp14:anchorId="7BC24596" wp14:editId="66F47510">
                  <wp:simplePos x="0" y="0"/>
                  <wp:positionH relativeFrom="page">
                    <wp:posOffset>5469255</wp:posOffset>
                  </wp:positionH>
                  <wp:positionV relativeFrom="page">
                    <wp:posOffset>10045065</wp:posOffset>
                  </wp:positionV>
                  <wp:extent cx="1371600" cy="352800"/>
                  <wp:effectExtent l="0" t="0" r="0" b="9525"/>
                  <wp:wrapNone/>
                  <wp:docPr id="23" name="Textfeld 23"/>
                  <wp:cNvGraphicFramePr/>
                  <a:graphic xmlns:a="http://schemas.openxmlformats.org/drawingml/2006/main">
                    <a:graphicData uri="http://schemas.microsoft.com/office/word/2010/wordprocessingShape">
                      <wps:wsp>
                        <wps:cNvSpPr txBox="1"/>
                        <wps:spPr>
                          <a:xfrm>
                            <a:off x="0" y="0"/>
                            <a:ext cx="137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046976934"/>
                                <w:lock w:val="contentLocked"/>
                                <w:placeholder>
                                  <w:docPart w:val="F926C31CDD2441F2A5CEE4F1243D8CCB"/>
                                </w:placeholder>
                                <w:group/>
                              </w:sdtPr>
                              <w:sdtEndPr/>
                              <w:sdtContent>
                                <w:p w14:paraId="3028121F" w14:textId="77777777" w:rsidR="00082C47" w:rsidRPr="00AB19BF" w:rsidRDefault="00082C47" w:rsidP="005C4536">
                                  <w:pPr>
                                    <w:pStyle w:val="zzFuzeile1"/>
                                  </w:pPr>
                                  <w:r w:rsidRPr="00AB19BF">
                                    <w:t>Bank: Münchner Bank</w:t>
                                  </w:r>
                                </w:p>
                                <w:p w14:paraId="0C4C0788" w14:textId="77777777" w:rsidR="00082C47" w:rsidRPr="00AB19BF" w:rsidRDefault="00082C47" w:rsidP="005C4536">
                                  <w:pPr>
                                    <w:pStyle w:val="zzFuzeile1"/>
                                  </w:pPr>
                                  <w:r w:rsidRPr="00AB19BF">
                                    <w:t>BIC GENODEF1M01</w:t>
                                  </w:r>
                                </w:p>
                                <w:p w14:paraId="5BC99ED5" w14:textId="77777777" w:rsidR="00082C47" w:rsidRPr="00AB19BF" w:rsidRDefault="00082C47" w:rsidP="005C4536">
                                  <w:pPr>
                                    <w:pStyle w:val="zzFuzeile1"/>
                                  </w:pPr>
                                  <w:r w:rsidRPr="00AB19BF">
                                    <w:t>IBAN DE57 7019 0000 0001 5210 55</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24596" id="_x0000_t202" coordsize="21600,21600" o:spt="202" path="m,l,21600r21600,l21600,xe">
                  <v:stroke joinstyle="miter"/>
                  <v:path gradientshapeok="t" o:connecttype="rect"/>
                </v:shapetype>
                <v:shape id="Textfeld 23" o:spid="_x0000_s1027" type="#_x0000_t202" style="position:absolute;left:0;text-align:left;margin-left:430.65pt;margin-top:790.95pt;width:108pt;height:27.8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" filled="f" stroked="f" strokeweight=".5pt">
                  <v:textbox inset="0,0,0,0">
                    <w:txbxContent>
                      <w:sdt>
                        <w:sdtPr>
                          <w:id w:val="-2046976934"/>
                          <w:lock w:val="contentLocked"/>
                          <w:placeholder>
                            <w:docPart w:val="F926C31CDD2441F2A5CEE4F1243D8CCB"/>
                          </w:placeholder>
                          <w:group/>
                        </w:sdtPr>
                        <w:sdtEndPr/>
                        <w:sdtContent>
                          <w:p w14:paraId="3028121F" w14:textId="77777777" w:rsidR="00082C47" w:rsidRPr="00AB19BF" w:rsidRDefault="00082C47" w:rsidP="005C4536">
                            <w:pPr>
                              <w:pStyle w:val="zzFuzeile1"/>
                            </w:pPr>
                            <w:r w:rsidRPr="00AB19BF">
                              <w:t>Bank: Münchner Bank</w:t>
                            </w:r>
                          </w:p>
                          <w:p w14:paraId="0C4C0788" w14:textId="77777777" w:rsidR="00082C47" w:rsidRPr="00AB19BF" w:rsidRDefault="00082C47" w:rsidP="005C4536">
                            <w:pPr>
                              <w:pStyle w:val="zzFuzeile1"/>
                            </w:pPr>
                            <w:r w:rsidRPr="00AB19BF">
                              <w:t>BIC GENODEF1M01</w:t>
                            </w:r>
                          </w:p>
                          <w:p w14:paraId="5BC99ED5" w14:textId="77777777" w:rsidR="00082C47" w:rsidRPr="00AB19BF" w:rsidRDefault="00082C47" w:rsidP="005C4536">
                            <w:pPr>
                              <w:pStyle w:val="zzFuzeile1"/>
                            </w:pPr>
                            <w:r w:rsidRPr="00AB19BF">
                              <w:t>IBAN DE57 7019 0000 0001 5210 55</w:t>
                            </w:r>
                          </w:p>
                        </w:sdtContent>
                      </w:sdt>
                    </w:txbxContent>
                  </v:textbox>
                  <w10:wrap anchorx="page" anchory="page"/>
                  <w10:anchorlock/>
                </v:shape>
              </w:pict>
            </mc:Fallback>
          </mc:AlternateContent>
        </w:r>
        <w:r w:rsidRPr="00357DE4">
          <w:rPr>
            <w:noProof/>
          </w:rPr>
          <mc:AlternateContent>
            <mc:Choice Requires="wps">
              <w:drawing>
                <wp:anchor distT="0" distB="0" distL="114300" distR="114300" simplePos="0" relativeHeight="251689472" behindDoc="0" locked="1" layoutInCell="1" allowOverlap="1" wp14:anchorId="4B3BE478" wp14:editId="53B89A85">
                  <wp:simplePos x="0" y="0"/>
                  <wp:positionH relativeFrom="page">
                    <wp:posOffset>4151630</wp:posOffset>
                  </wp:positionH>
                  <wp:positionV relativeFrom="page">
                    <wp:posOffset>10045065</wp:posOffset>
                  </wp:positionV>
                  <wp:extent cx="1191600" cy="352800"/>
                  <wp:effectExtent l="0" t="0" r="8890" b="9525"/>
                  <wp:wrapNone/>
                  <wp:docPr id="20" name="Textfeld 20"/>
                  <wp:cNvGraphicFramePr/>
                  <a:graphic xmlns:a="http://schemas.openxmlformats.org/drawingml/2006/main">
                    <a:graphicData uri="http://schemas.microsoft.com/office/word/2010/wordprocessingShape">
                      <wps:wsp>
                        <wps:cNvSpPr txBox="1"/>
                        <wps:spPr>
                          <a:xfrm>
                            <a:off x="0" y="0"/>
                            <a:ext cx="119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078279003"/>
                                <w:lock w:val="contentLocked"/>
                                <w:group/>
                              </w:sdtPr>
                              <w:sdtEndPr/>
                              <w:sdtContent>
                                <w:p w14:paraId="6DF124D9" w14:textId="77777777" w:rsidR="00082C47" w:rsidRPr="00AB19BF" w:rsidRDefault="00082C47" w:rsidP="005C4536">
                                  <w:pPr>
                                    <w:pStyle w:val="zzFuzeile1"/>
                                  </w:pPr>
                                  <w:r w:rsidRPr="00AB19BF">
                                    <w:t>Steuer-Nr. 143/211/30179</w:t>
                                  </w:r>
                                </w:p>
                                <w:p w14:paraId="571F882D" w14:textId="77777777" w:rsidR="00082C47" w:rsidRPr="00AB19BF" w:rsidRDefault="00082C47" w:rsidP="005C4536">
                                  <w:pPr>
                                    <w:pStyle w:val="zzFuzeile1"/>
                                  </w:pPr>
                                  <w:r w:rsidRPr="00AB19BF">
                                    <w:t>Präsidentin: Diana Stachowitz</w:t>
                                  </w:r>
                                </w:p>
                                <w:p w14:paraId="6FB7FD30" w14:textId="77777777" w:rsidR="00082C47" w:rsidRPr="00AB19BF" w:rsidRDefault="00082C47" w:rsidP="005C4536">
                                  <w:pPr>
                                    <w:pStyle w:val="zzFuzeile1"/>
                                  </w:pPr>
                                  <w:r w:rsidRPr="00AB19BF">
                                    <w:t>Amtsgericht München, VR 5250</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BE478" id="Textfeld 20" o:spid="_x0000_s1028" type="#_x0000_t202" style="position:absolute;left:0;text-align:left;margin-left:326.9pt;margin-top:790.95pt;width:93.85pt;height:27.8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" filled="f" stroked="f" strokeweight=".5pt">
                  <v:textbox inset="0,0,0,0">
                    <w:txbxContent>
                      <w:sdt>
                        <w:sdtPr>
                          <w:id w:val="-2078279003"/>
                          <w:lock w:val="contentLocked"/>
                          <w:group/>
                        </w:sdtPr>
                        <w:sdtEndPr/>
                        <w:sdtContent>
                          <w:p w14:paraId="6DF124D9" w14:textId="77777777" w:rsidR="00082C47" w:rsidRPr="00AB19BF" w:rsidRDefault="00082C47" w:rsidP="005C4536">
                            <w:pPr>
                              <w:pStyle w:val="zzFuzeile1"/>
                            </w:pPr>
                            <w:r w:rsidRPr="00AB19BF">
                              <w:t>Steuer-Nr. 143/211/30179</w:t>
                            </w:r>
                          </w:p>
                          <w:p w14:paraId="571F882D" w14:textId="77777777" w:rsidR="00082C47" w:rsidRPr="00AB19BF" w:rsidRDefault="00082C47" w:rsidP="005C4536">
                            <w:pPr>
                              <w:pStyle w:val="zzFuzeile1"/>
                            </w:pPr>
                            <w:r w:rsidRPr="00AB19BF">
                              <w:t>Präsidentin: Diana Stachowitz</w:t>
                            </w:r>
                          </w:p>
                          <w:p w14:paraId="6FB7FD30" w14:textId="77777777" w:rsidR="00082C47" w:rsidRPr="00AB19BF" w:rsidRDefault="00082C47" w:rsidP="005C4536">
                            <w:pPr>
                              <w:pStyle w:val="zzFuzeile1"/>
                            </w:pPr>
                            <w:r w:rsidRPr="00AB19BF">
                              <w:t>Amtsgericht München, VR 5250</w:t>
                            </w:r>
                          </w:p>
                        </w:sdtContent>
                      </w:sdt>
                    </w:txbxContent>
                  </v:textbox>
                  <w10:wrap anchorx="page" anchory="page"/>
                  <w10:anchorlock/>
                </v:shape>
              </w:pict>
            </mc:Fallback>
          </mc:AlternateContent>
        </w:r>
        <w:r w:rsidRPr="00357DE4">
          <w:rPr>
            <w:noProof/>
          </w:rPr>
          <mc:AlternateContent>
            <mc:Choice Requires="wps">
              <w:drawing>
                <wp:anchor distT="0" distB="0" distL="114300" distR="114300" simplePos="0" relativeHeight="251624960" behindDoc="0" locked="1" layoutInCell="1" allowOverlap="1" wp14:anchorId="6C0CD2BB" wp14:editId="42FD37C9">
                  <wp:simplePos x="0" y="0"/>
                  <wp:positionH relativeFrom="page">
                    <wp:posOffset>900430</wp:posOffset>
                  </wp:positionH>
                  <wp:positionV relativeFrom="page">
                    <wp:posOffset>10045065</wp:posOffset>
                  </wp:positionV>
                  <wp:extent cx="2224800" cy="334800"/>
                  <wp:effectExtent l="0" t="0" r="4445" b="8255"/>
                  <wp:wrapNone/>
                  <wp:docPr id="14" name="Textfeld 14"/>
                  <wp:cNvGraphicFramePr/>
                  <a:graphic xmlns:a="http://schemas.openxmlformats.org/drawingml/2006/main">
                    <a:graphicData uri="http://schemas.microsoft.com/office/word/2010/wordprocessingShape">
                      <wps:wsp>
                        <wps:cNvSpPr txBox="1"/>
                        <wps:spPr>
                          <a:xfrm>
                            <a:off x="0" y="0"/>
                            <a:ext cx="2224800" cy="33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303781655"/>
                                <w:lock w:val="contentLocked"/>
                                <w:group/>
                              </w:sdtPr>
                              <w:sdtEndPr/>
                              <w:sdtContent>
                                <w:p w14:paraId="3E3F9716" w14:textId="77777777" w:rsidR="00082C47" w:rsidRDefault="00082C47" w:rsidP="005C4536">
                                  <w:pPr>
                                    <w:pStyle w:val="zzFuzeile1"/>
                                  </w:pPr>
                                  <w:r>
                                    <w:t>B</w:t>
                                  </w:r>
                                  <w:r w:rsidRPr="005C4536">
                                    <w:t>ehinderten- und Rehabilitations-S</w:t>
                                  </w:r>
                                  <w:r>
                                    <w:t>portverband Bayern e.V.</w:t>
                                  </w:r>
                                </w:p>
                                <w:p w14:paraId="2893F42C" w14:textId="77777777" w:rsidR="00082C47" w:rsidRDefault="00082C47" w:rsidP="001E474F">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4F0AFE5F" w14:textId="77777777" w:rsidR="00082C47" w:rsidRPr="001E474F" w:rsidRDefault="00082C47" w:rsidP="001E474F">
                                  <w:pPr>
                                    <w:pStyle w:val="zzFuzeile1"/>
                                    <w:rPr>
                                      <w:b/>
                                    </w:rPr>
                                  </w:pPr>
                                  <w:r w:rsidRPr="001E474F">
                                    <w:rPr>
                                      <w:b/>
                                    </w:rPr>
                                    <w:t>www.bvs-bayer</w:t>
                                  </w:r>
                                  <w:r>
                                    <w:rPr>
                                      <w:b/>
                                    </w:rPr>
                                    <w:t>n</w:t>
                                  </w:r>
                                  <w:r w:rsidRPr="001E474F">
                                    <w:rPr>
                                      <w:b/>
                                    </w:rPr>
                                    <w:t>.com</w:t>
                                  </w:r>
                                </w:p>
                                <w:p w14:paraId="73CD59CD" w14:textId="77777777" w:rsidR="00082C47" w:rsidRPr="005C4536" w:rsidRDefault="00B66520" w:rsidP="005C4536">
                                  <w:pPr>
                                    <w:pStyle w:val="zzFuzeile1"/>
                                  </w:pP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CD2BB" id="Textfeld 14" o:spid="_x0000_s1029" type="#_x0000_t202" style="position:absolute;left:0;text-align:left;margin-left:70.9pt;margin-top:790.95pt;width:175.2pt;height:26.3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" filled="f" stroked="f" strokeweight=".5pt">
                  <v:textbox inset="0,0,0,0">
                    <w:txbxContent>
                      <w:sdt>
                        <w:sdtPr>
                          <w:id w:val="-303781655"/>
                          <w:lock w:val="contentLocked"/>
                          <w:group/>
                        </w:sdtPr>
                        <w:sdtEndPr/>
                        <w:sdtContent>
                          <w:p w14:paraId="3E3F9716" w14:textId="77777777" w:rsidR="00082C47" w:rsidRDefault="00082C47" w:rsidP="005C4536">
                            <w:pPr>
                              <w:pStyle w:val="zzFuzeile1"/>
                            </w:pPr>
                            <w:r>
                              <w:t>B</w:t>
                            </w:r>
                            <w:r w:rsidRPr="005C4536">
                              <w:t>ehinderten- und Rehabilitations-S</w:t>
                            </w:r>
                            <w:r>
                              <w:t>portverband Bayern e.V.</w:t>
                            </w:r>
                          </w:p>
                          <w:p w14:paraId="2893F42C" w14:textId="77777777" w:rsidR="00082C47" w:rsidRDefault="00082C47" w:rsidP="001E474F">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4F0AFE5F" w14:textId="77777777" w:rsidR="00082C47" w:rsidRPr="001E474F" w:rsidRDefault="00082C47" w:rsidP="001E474F">
                            <w:pPr>
                              <w:pStyle w:val="zzFuzeile1"/>
                              <w:rPr>
                                <w:b/>
                              </w:rPr>
                            </w:pPr>
                            <w:r w:rsidRPr="001E474F">
                              <w:rPr>
                                <w:b/>
                              </w:rPr>
                              <w:t>www.bvs-bayer</w:t>
                            </w:r>
                            <w:r>
                              <w:rPr>
                                <w:b/>
                              </w:rPr>
                              <w:t>n</w:t>
                            </w:r>
                            <w:r w:rsidRPr="001E474F">
                              <w:rPr>
                                <w:b/>
                              </w:rPr>
                              <w:t>.com</w:t>
                            </w:r>
                          </w:p>
                          <w:p w14:paraId="73CD59CD" w14:textId="77777777" w:rsidR="00082C47" w:rsidRPr="005C4536" w:rsidRDefault="00B66520" w:rsidP="005C4536">
                            <w:pPr>
                              <w:pStyle w:val="zzFuzeile1"/>
                            </w:pPr>
                          </w:p>
                        </w:sdtContent>
                      </w:sdt>
                    </w:txbxContent>
                  </v:textbox>
                  <w10:wrap anchorx="page" anchory="page"/>
                  <w10:anchorlock/>
                </v:shape>
              </w:pict>
            </mc:Fallback>
          </mc:AlternateContent>
        </w:r>
        <w:r w:rsidRPr="00357DE4">
          <w:rPr>
            <w:noProof/>
          </w:rPr>
          <mc:AlternateContent>
            <mc:Choice Requires="wps">
              <w:drawing>
                <wp:anchor distT="0" distB="0" distL="114300" distR="114300" simplePos="0" relativeHeight="251646464" behindDoc="0" locked="1" layoutInCell="1" allowOverlap="1" wp14:anchorId="0751EA92" wp14:editId="6CA0A0A1">
                  <wp:simplePos x="0" y="0"/>
                  <wp:positionH relativeFrom="page">
                    <wp:posOffset>3197225</wp:posOffset>
                  </wp:positionH>
                  <wp:positionV relativeFrom="page">
                    <wp:posOffset>10045065</wp:posOffset>
                  </wp:positionV>
                  <wp:extent cx="864000" cy="363600"/>
                  <wp:effectExtent l="0" t="0" r="12700" b="0"/>
                  <wp:wrapNone/>
                  <wp:docPr id="15" name="Textfeld 15"/>
                  <wp:cNvGraphicFramePr/>
                  <a:graphic xmlns:a="http://schemas.openxmlformats.org/drawingml/2006/main">
                    <a:graphicData uri="http://schemas.microsoft.com/office/word/2010/wordprocessingShape">
                      <wps:wsp>
                        <wps:cNvSpPr txBox="1"/>
                        <wps:spPr>
                          <a:xfrm>
                            <a:off x="0" y="0"/>
                            <a:ext cx="864000" cy="36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369488768"/>
                                <w:lock w:val="contentLocked"/>
                                <w:group/>
                              </w:sdtPr>
                              <w:sdtEndPr/>
                              <w:sdtContent>
                                <w:p w14:paraId="630C7141" w14:textId="77777777" w:rsidR="00082C47" w:rsidRPr="005D3554" w:rsidRDefault="00082C47" w:rsidP="005C4536">
                                  <w:pPr>
                                    <w:pStyle w:val="zzFuzeile1"/>
                                    <w:rPr>
                                      <w:lang w:val="en-GB"/>
                                    </w:rPr>
                                  </w:pPr>
                                  <w:r w:rsidRPr="005D3554">
                                    <w:rPr>
                                      <w:lang w:val="en-GB"/>
                                    </w:rPr>
                                    <w:t>Tel.: 089 544189-0</w:t>
                                  </w:r>
                                </w:p>
                                <w:p w14:paraId="6F61B276" w14:textId="77777777" w:rsidR="00082C47" w:rsidRPr="005D3554" w:rsidRDefault="00082C47" w:rsidP="005C4536">
                                  <w:pPr>
                                    <w:pStyle w:val="zzFuzeile1"/>
                                    <w:rPr>
                                      <w:lang w:val="en-GB"/>
                                    </w:rPr>
                                  </w:pPr>
                                  <w:r w:rsidRPr="005D3554">
                                    <w:rPr>
                                      <w:lang w:val="en-GB"/>
                                    </w:rPr>
                                    <w:t>Fax: 089 544189-99</w:t>
                                  </w:r>
                                  <w:r w:rsidRPr="005D3554">
                                    <w:rPr>
                                      <w:lang w:val="en-GB"/>
                                    </w:rPr>
                                    <w:br/>
                                    <w:t>info@bvs-bayern.com</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1EA92" id="Textfeld 15" o:spid="_x0000_s1030" type="#_x0000_t202" style="position:absolute;left:0;text-align:left;margin-left:251.75pt;margin-top:790.95pt;width:68.05pt;height:28.6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" filled="f" stroked="f" strokeweight=".5pt">
                  <v:textbox inset="0,0,0,0">
                    <w:txbxContent>
                      <w:sdt>
                        <w:sdtPr>
                          <w:id w:val="1369488768"/>
                          <w:lock w:val="contentLocked"/>
                          <w:group/>
                        </w:sdtPr>
                        <w:sdtEndPr/>
                        <w:sdtContent>
                          <w:p w14:paraId="630C7141" w14:textId="77777777" w:rsidR="00082C47" w:rsidRPr="005D3554" w:rsidRDefault="00082C47" w:rsidP="005C4536">
                            <w:pPr>
                              <w:pStyle w:val="zzFuzeile1"/>
                              <w:rPr>
                                <w:lang w:val="en-GB"/>
                              </w:rPr>
                            </w:pPr>
                            <w:r w:rsidRPr="005D3554">
                              <w:rPr>
                                <w:lang w:val="en-GB"/>
                              </w:rPr>
                              <w:t>Tel.: 089 544189-0</w:t>
                            </w:r>
                          </w:p>
                          <w:p w14:paraId="6F61B276" w14:textId="77777777" w:rsidR="00082C47" w:rsidRPr="005D3554" w:rsidRDefault="00082C47" w:rsidP="005C4536">
                            <w:pPr>
                              <w:pStyle w:val="zzFuzeile1"/>
                              <w:rPr>
                                <w:lang w:val="en-GB"/>
                              </w:rPr>
                            </w:pPr>
                            <w:r w:rsidRPr="005D3554">
                              <w:rPr>
                                <w:lang w:val="en-GB"/>
                              </w:rPr>
                              <w:t>Fax: 089 544189-99</w:t>
                            </w:r>
                            <w:r w:rsidRPr="005D3554">
                              <w:rPr>
                                <w:lang w:val="en-GB"/>
                              </w:rPr>
                              <w:br/>
                              <w:t>info@bvs-bayern.com</w:t>
                            </w:r>
                          </w:p>
                        </w:sdtContent>
                      </w:sdt>
                    </w:txbxContent>
                  </v:textbox>
                  <w10:wrap anchorx="page" anchory="page"/>
                  <w10:anchorlock/>
                </v:shape>
              </w:pict>
            </mc:Fallback>
          </mc:AlternateContent>
        </w:r>
      </w:p>
      <w:p w14:paraId="305EBBCA" w14:textId="77777777" w:rsidR="00D33AF2" w:rsidRDefault="00447B24" w:rsidP="00CF176D">
        <w:pPr>
          <w:pStyle w:val="zzSeitenzahlneu"/>
        </w:pPr>
        <w:r w:rsidRPr="004A750B">
          <w:t xml:space="preserve">Seite </w:t>
        </w:r>
        <w:r w:rsidRPr="004A750B">
          <w:fldChar w:fldCharType="begin"/>
        </w:r>
        <w:r w:rsidRPr="004A750B">
          <w:instrText>PAGE</w:instrText>
        </w:r>
        <w:r w:rsidRPr="004A750B">
          <w:fldChar w:fldCharType="separate"/>
        </w:r>
        <w:r w:rsidR="003A6CBB" w:rsidRPr="004A750B">
          <w:t>2</w:t>
        </w:r>
        <w:r w:rsidRPr="004A750B">
          <w:fldChar w:fldCharType="end"/>
        </w:r>
        <w:r w:rsidRPr="004A750B">
          <w:t xml:space="preserve"> von </w:t>
        </w:r>
        <w:r w:rsidRPr="004A750B">
          <w:fldChar w:fldCharType="begin"/>
        </w:r>
        <w:r w:rsidRPr="004A750B">
          <w:instrText>NUMPAGES</w:instrText>
        </w:r>
        <w:r w:rsidRPr="004A750B">
          <w:fldChar w:fldCharType="separate"/>
        </w:r>
        <w:r w:rsidR="003C5EB3" w:rsidRPr="004A750B">
          <w:t>1</w:t>
        </w:r>
        <w:r w:rsidRPr="004A750B">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B993D" w14:textId="77777777" w:rsidR="00F13243" w:rsidRPr="00357DE4" w:rsidRDefault="006A3D3B" w:rsidP="00357DE4">
    <w:r w:rsidRPr="00357DE4">
      <w:rPr>
        <w:noProof/>
      </w:rPr>
      <mc:AlternateContent>
        <mc:Choice Requires="wps">
          <w:drawing>
            <wp:anchor distT="0" distB="0" distL="114300" distR="114300" simplePos="0" relativeHeight="251753984" behindDoc="0" locked="1" layoutInCell="1" allowOverlap="1" wp14:anchorId="70EF8EBC" wp14:editId="3143A6A1">
              <wp:simplePos x="0" y="0"/>
              <wp:positionH relativeFrom="page">
                <wp:posOffset>3200400</wp:posOffset>
              </wp:positionH>
              <wp:positionV relativeFrom="page">
                <wp:posOffset>10048875</wp:posOffset>
              </wp:positionV>
              <wp:extent cx="863600" cy="628650"/>
              <wp:effectExtent l="0" t="0" r="12700" b="0"/>
              <wp:wrapNone/>
              <wp:docPr id="6" name="Textfeld 6"/>
              <wp:cNvGraphicFramePr/>
              <a:graphic xmlns:a="http://schemas.openxmlformats.org/drawingml/2006/main">
                <a:graphicData uri="http://schemas.microsoft.com/office/word/2010/wordprocessingShape">
                  <wps:wsp>
                    <wps:cNvSpPr txBox="1"/>
                    <wps:spPr>
                      <a:xfrm>
                        <a:off x="0" y="0"/>
                        <a:ext cx="86360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021447496"/>
                            <w:lock w:val="sdtContentLocked"/>
                            <w:group/>
                          </w:sdtPr>
                          <w:sdtEndPr/>
                          <w:sdtContent>
                            <w:p w14:paraId="31078BD4" w14:textId="77777777" w:rsidR="00AB19BF" w:rsidRPr="005D3554" w:rsidRDefault="00AB19BF" w:rsidP="005C4536">
                              <w:pPr>
                                <w:pStyle w:val="zzFuzeile1"/>
                                <w:rPr>
                                  <w:lang w:val="en-GB"/>
                                </w:rPr>
                              </w:pPr>
                              <w:r w:rsidRPr="005D3554">
                                <w:rPr>
                                  <w:lang w:val="en-GB"/>
                                </w:rPr>
                                <w:t>Tel.: 089 544189-0</w:t>
                              </w:r>
                            </w:p>
                            <w:p w14:paraId="098C0A74" w14:textId="77777777" w:rsidR="00357DE4" w:rsidRPr="005D3554" w:rsidRDefault="00EC6E1B" w:rsidP="005C4536">
                              <w:pPr>
                                <w:pStyle w:val="zzFuzeile1"/>
                                <w:rPr>
                                  <w:lang w:val="en-GB"/>
                                </w:rPr>
                              </w:pPr>
                              <w:r>
                                <w:rPr>
                                  <w:lang w:val="en-GB"/>
                                </w:rPr>
                                <w:t>service</w:t>
                              </w:r>
                              <w:r w:rsidR="00AB19BF" w:rsidRPr="005D3554">
                                <w:rPr>
                                  <w:lang w:val="en-GB"/>
                                </w:rPr>
                                <w:t>@bvs-bayern.com</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EF8EBC" id="_x0000_t202" coordsize="21600,21600" o:spt="202" path="m,l,21600r21600,l21600,xe">
              <v:stroke joinstyle="miter"/>
              <v:path gradientshapeok="t" o:connecttype="rect"/>
            </v:shapetype>
            <v:shape id="Textfeld 6" o:spid="_x0000_s1033" type="#_x0000_t202" style="position:absolute;margin-left:252pt;margin-top:791.25pt;width:68pt;height:49.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" filled="f" stroked="f" strokeweight=".5pt">
              <v:textbox inset="0,0,0,0">
                <w:txbxContent>
                  <w:sdt>
                    <w:sdtPr>
                      <w:id w:val="1021447496"/>
                      <w:lock w:val="sdtContentLocked"/>
                      <w:group/>
                    </w:sdtPr>
                    <w:sdtEndPr/>
                    <w:sdtContent>
                      <w:p w14:paraId="31078BD4" w14:textId="77777777" w:rsidR="00AB19BF" w:rsidRPr="005D3554" w:rsidRDefault="00AB19BF" w:rsidP="005C4536">
                        <w:pPr>
                          <w:pStyle w:val="zzFuzeile1"/>
                          <w:rPr>
                            <w:lang w:val="en-GB"/>
                          </w:rPr>
                        </w:pPr>
                        <w:r w:rsidRPr="005D3554">
                          <w:rPr>
                            <w:lang w:val="en-GB"/>
                          </w:rPr>
                          <w:t>Tel.: 089 544189-0</w:t>
                        </w:r>
                      </w:p>
                      <w:p w14:paraId="098C0A74" w14:textId="77777777" w:rsidR="00357DE4" w:rsidRPr="005D3554" w:rsidRDefault="00EC6E1B" w:rsidP="005C4536">
                        <w:pPr>
                          <w:pStyle w:val="zzFuzeile1"/>
                          <w:rPr>
                            <w:lang w:val="en-GB"/>
                          </w:rPr>
                        </w:pPr>
                        <w:r>
                          <w:rPr>
                            <w:lang w:val="en-GB"/>
                          </w:rPr>
                          <w:t>service</w:t>
                        </w:r>
                        <w:r w:rsidR="00AB19BF" w:rsidRPr="005D3554">
                          <w:rPr>
                            <w:lang w:val="en-GB"/>
                          </w:rPr>
                          <w:t>@bvs-bayern.com</w:t>
                        </w:r>
                      </w:p>
                    </w:sdtContent>
                  </w:sdt>
                </w:txbxContent>
              </v:textbox>
              <w10:wrap anchorx="page" anchory="page"/>
              <w10:anchorlock/>
            </v:shape>
          </w:pict>
        </mc:Fallback>
      </mc:AlternateContent>
    </w:r>
    <w:r w:rsidR="001E474F" w:rsidRPr="00357DE4">
      <w:rPr>
        <w:noProof/>
      </w:rPr>
      <mc:AlternateContent>
        <mc:Choice Requires="wps">
          <w:drawing>
            <wp:anchor distT="0" distB="0" distL="114300" distR="114300" simplePos="0" relativeHeight="251796992" behindDoc="0" locked="1" layoutInCell="1" allowOverlap="1" wp14:anchorId="0B5C2A5C" wp14:editId="69D1C3EA">
              <wp:simplePos x="0" y="0"/>
              <wp:positionH relativeFrom="page">
                <wp:posOffset>4151630</wp:posOffset>
              </wp:positionH>
              <wp:positionV relativeFrom="page">
                <wp:posOffset>10045065</wp:posOffset>
              </wp:positionV>
              <wp:extent cx="1191600" cy="352800"/>
              <wp:effectExtent l="0" t="0" r="8890" b="9525"/>
              <wp:wrapNone/>
              <wp:docPr id="31" name="Textfeld 31"/>
              <wp:cNvGraphicFramePr/>
              <a:graphic xmlns:a="http://schemas.openxmlformats.org/drawingml/2006/main">
                <a:graphicData uri="http://schemas.microsoft.com/office/word/2010/wordprocessingShape">
                  <wps:wsp>
                    <wps:cNvSpPr txBox="1"/>
                    <wps:spPr>
                      <a:xfrm>
                        <a:off x="0" y="0"/>
                        <a:ext cx="119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025786517"/>
                            <w:lock w:val="sdtContentLocked"/>
                            <w:group/>
                          </w:sdtPr>
                          <w:sdtEndPr/>
                          <w:sdtContent>
                            <w:p w14:paraId="430A8B24" w14:textId="77777777" w:rsidR="00AB19BF" w:rsidRPr="00AB19BF" w:rsidRDefault="00AB19BF" w:rsidP="005C4536">
                              <w:pPr>
                                <w:pStyle w:val="zzFuzeile1"/>
                              </w:pPr>
                              <w:r w:rsidRPr="00AB19BF">
                                <w:t>Steuer-Nr. 143/211/30179</w:t>
                              </w:r>
                            </w:p>
                            <w:p w14:paraId="0688C45D" w14:textId="77777777" w:rsidR="00AB19BF" w:rsidRPr="00AB19BF" w:rsidRDefault="00AB19BF" w:rsidP="005C4536">
                              <w:pPr>
                                <w:pStyle w:val="zzFuzeile1"/>
                              </w:pPr>
                              <w:r w:rsidRPr="00AB19BF">
                                <w:t>Präsidentin: Diana Stachowitz</w:t>
                              </w:r>
                            </w:p>
                            <w:p w14:paraId="47E1E6EC" w14:textId="77777777" w:rsidR="00357DE4" w:rsidRPr="00AB19BF" w:rsidRDefault="00AB19BF" w:rsidP="005C4536">
                              <w:pPr>
                                <w:pStyle w:val="zzFuzeile1"/>
                              </w:pPr>
                              <w:r w:rsidRPr="00AB19BF">
                                <w:t>Amtsgericht München, VR 5250</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C2A5C" id="Textfeld 31" o:spid="_x0000_s1034" type="#_x0000_t202" style="position:absolute;margin-left:326.9pt;margin-top:790.95pt;width:93.85pt;height:27.8pt;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" filled="f" stroked="f" strokeweight=".5pt">
              <v:textbox inset="0,0,0,0">
                <w:txbxContent>
                  <w:sdt>
                    <w:sdtPr>
                      <w:id w:val="-1025786517"/>
                      <w:lock w:val="sdtContentLocked"/>
                      <w:group/>
                    </w:sdtPr>
                    <w:sdtEndPr/>
                    <w:sdtContent>
                      <w:p w14:paraId="430A8B24" w14:textId="77777777" w:rsidR="00AB19BF" w:rsidRPr="00AB19BF" w:rsidRDefault="00AB19BF" w:rsidP="005C4536">
                        <w:pPr>
                          <w:pStyle w:val="zzFuzeile1"/>
                        </w:pPr>
                        <w:r w:rsidRPr="00AB19BF">
                          <w:t>Steuer-Nr. 143/211/30179</w:t>
                        </w:r>
                      </w:p>
                      <w:p w14:paraId="0688C45D" w14:textId="77777777" w:rsidR="00AB19BF" w:rsidRPr="00AB19BF" w:rsidRDefault="00AB19BF" w:rsidP="005C4536">
                        <w:pPr>
                          <w:pStyle w:val="zzFuzeile1"/>
                        </w:pPr>
                        <w:r w:rsidRPr="00AB19BF">
                          <w:t>Präsidentin: Diana Stachowitz</w:t>
                        </w:r>
                      </w:p>
                      <w:p w14:paraId="47E1E6EC" w14:textId="77777777" w:rsidR="00357DE4" w:rsidRPr="00AB19BF" w:rsidRDefault="00AB19BF" w:rsidP="005C4536">
                        <w:pPr>
                          <w:pStyle w:val="zzFuzeile1"/>
                        </w:pPr>
                        <w:r w:rsidRPr="00AB19BF">
                          <w:t>Amtsgericht München, VR 5250</w:t>
                        </w:r>
                      </w:p>
                    </w:sdtContent>
                  </w:sdt>
                </w:txbxContent>
              </v:textbox>
              <w10:wrap anchorx="page" anchory="page"/>
              <w10:anchorlock/>
            </v:shape>
          </w:pict>
        </mc:Fallback>
      </mc:AlternateContent>
    </w:r>
    <w:r w:rsidR="005C4536" w:rsidRPr="00357DE4">
      <w:rPr>
        <w:noProof/>
      </w:rPr>
      <mc:AlternateContent>
        <mc:Choice Requires="wps">
          <w:drawing>
            <wp:anchor distT="0" distB="0" distL="114300" distR="114300" simplePos="0" relativeHeight="251603456" behindDoc="0" locked="1" layoutInCell="1" allowOverlap="1" wp14:anchorId="2F55E690" wp14:editId="0D7AF423">
              <wp:simplePos x="0" y="0"/>
              <wp:positionH relativeFrom="page">
                <wp:posOffset>900430</wp:posOffset>
              </wp:positionH>
              <wp:positionV relativeFrom="page">
                <wp:posOffset>10045065</wp:posOffset>
              </wp:positionV>
              <wp:extent cx="2224800" cy="334800"/>
              <wp:effectExtent l="0" t="0" r="4445" b="8255"/>
              <wp:wrapNone/>
              <wp:docPr id="5" name="Textfeld 5"/>
              <wp:cNvGraphicFramePr/>
              <a:graphic xmlns:a="http://schemas.openxmlformats.org/drawingml/2006/main">
                <a:graphicData uri="http://schemas.microsoft.com/office/word/2010/wordprocessingShape">
                  <wps:wsp>
                    <wps:cNvSpPr txBox="1"/>
                    <wps:spPr>
                      <a:xfrm>
                        <a:off x="0" y="0"/>
                        <a:ext cx="2224800" cy="33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90288628"/>
                            <w:lock w:val="sdtContentLocked"/>
                            <w:group/>
                          </w:sdtPr>
                          <w:sdtEndPr/>
                          <w:sdtContent>
                            <w:p w14:paraId="738C7AA0" w14:textId="77777777" w:rsidR="00357DE4" w:rsidRDefault="001E474F" w:rsidP="005C4536">
                              <w:pPr>
                                <w:pStyle w:val="zzFuzeile1"/>
                              </w:pPr>
                              <w:r>
                                <w:t>B</w:t>
                              </w:r>
                              <w:r w:rsidR="00AB19BF" w:rsidRPr="005C4536">
                                <w:t>ehinderten- und Rehabilitations-S</w:t>
                              </w:r>
                              <w:r>
                                <w:t>portverband Bayern e.V.</w:t>
                              </w:r>
                            </w:p>
                            <w:p w14:paraId="6F494249" w14:textId="77777777" w:rsidR="001E474F" w:rsidRDefault="001E474F" w:rsidP="001E474F">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6880D597" w14:textId="77777777" w:rsidR="001E474F" w:rsidRPr="001E474F" w:rsidRDefault="001E474F" w:rsidP="001E474F">
                              <w:pPr>
                                <w:pStyle w:val="zzFuzeile1"/>
                                <w:rPr>
                                  <w:b/>
                                </w:rPr>
                              </w:pPr>
                              <w:r w:rsidRPr="001E474F">
                                <w:rPr>
                                  <w:b/>
                                </w:rPr>
                                <w:t>www.bvs-bayer</w:t>
                              </w:r>
                              <w:r>
                                <w:rPr>
                                  <w:b/>
                                </w:rPr>
                                <w:t>n</w:t>
                              </w:r>
                              <w:r w:rsidRPr="001E474F">
                                <w:rPr>
                                  <w:b/>
                                </w:rPr>
                                <w:t>.com</w:t>
                              </w:r>
                            </w:p>
                            <w:p w14:paraId="318EF16D" w14:textId="77777777" w:rsidR="001E474F" w:rsidRPr="005C4536" w:rsidRDefault="00B66520" w:rsidP="005C4536">
                              <w:pPr>
                                <w:pStyle w:val="zzFuzeile1"/>
                              </w:pP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5E690" id="Textfeld 5" o:spid="_x0000_s1035" type="#_x0000_t202" style="position:absolute;margin-left:70.9pt;margin-top:790.95pt;width:175.2pt;height:26.3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" filled="f" stroked="f" strokeweight=".5pt">
              <v:textbox inset="0,0,0,0">
                <w:txbxContent>
                  <w:sdt>
                    <w:sdtPr>
                      <w:id w:val="90288628"/>
                      <w:lock w:val="sdtContentLocked"/>
                      <w:group/>
                    </w:sdtPr>
                    <w:sdtEndPr/>
                    <w:sdtContent>
                      <w:p w14:paraId="738C7AA0" w14:textId="77777777" w:rsidR="00357DE4" w:rsidRDefault="001E474F" w:rsidP="005C4536">
                        <w:pPr>
                          <w:pStyle w:val="zzFuzeile1"/>
                        </w:pPr>
                        <w:r>
                          <w:t>B</w:t>
                        </w:r>
                        <w:r w:rsidR="00AB19BF" w:rsidRPr="005C4536">
                          <w:t>ehinderten- und Rehabilitations-S</w:t>
                        </w:r>
                        <w:r>
                          <w:t>portverband Bayern e.V.</w:t>
                        </w:r>
                      </w:p>
                      <w:p w14:paraId="6F494249" w14:textId="77777777" w:rsidR="001E474F" w:rsidRDefault="001E474F" w:rsidP="001E474F">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6880D597" w14:textId="77777777" w:rsidR="001E474F" w:rsidRPr="001E474F" w:rsidRDefault="001E474F" w:rsidP="001E474F">
                        <w:pPr>
                          <w:pStyle w:val="zzFuzeile1"/>
                          <w:rPr>
                            <w:b/>
                          </w:rPr>
                        </w:pPr>
                        <w:r w:rsidRPr="001E474F">
                          <w:rPr>
                            <w:b/>
                          </w:rPr>
                          <w:t>www.bvs-bayer</w:t>
                        </w:r>
                        <w:r>
                          <w:rPr>
                            <w:b/>
                          </w:rPr>
                          <w:t>n</w:t>
                        </w:r>
                        <w:r w:rsidRPr="001E474F">
                          <w:rPr>
                            <w:b/>
                          </w:rPr>
                          <w:t>.com</w:t>
                        </w:r>
                      </w:p>
                      <w:p w14:paraId="318EF16D" w14:textId="77777777" w:rsidR="001E474F" w:rsidRPr="005C4536" w:rsidRDefault="00B66520" w:rsidP="005C4536">
                        <w:pPr>
                          <w:pStyle w:val="zzFuzeile1"/>
                        </w:pPr>
                      </w:p>
                    </w:sdtContent>
                  </w:sdt>
                </w:txbxContent>
              </v:textbox>
              <w10:wrap anchorx="page" anchory="page"/>
              <w10:anchorlock/>
            </v:shape>
          </w:pict>
        </mc:Fallback>
      </mc:AlternateContent>
    </w:r>
    <w:r w:rsidR="003653CE" w:rsidRPr="00357DE4">
      <w:rPr>
        <w:noProof/>
      </w:rPr>
      <mc:AlternateContent>
        <mc:Choice Requires="wps">
          <w:drawing>
            <wp:anchor distT="0" distB="0" distL="114300" distR="114300" simplePos="0" relativeHeight="251818496" behindDoc="0" locked="1" layoutInCell="1" allowOverlap="1" wp14:anchorId="40F4A3AE" wp14:editId="04381033">
              <wp:simplePos x="0" y="0"/>
              <wp:positionH relativeFrom="page">
                <wp:posOffset>5469255</wp:posOffset>
              </wp:positionH>
              <wp:positionV relativeFrom="page">
                <wp:posOffset>10045065</wp:posOffset>
              </wp:positionV>
              <wp:extent cx="1371600" cy="352800"/>
              <wp:effectExtent l="0" t="0" r="0" b="9525"/>
              <wp:wrapNone/>
              <wp:docPr id="32" name="Textfeld 32"/>
              <wp:cNvGraphicFramePr/>
              <a:graphic xmlns:a="http://schemas.openxmlformats.org/drawingml/2006/main">
                <a:graphicData uri="http://schemas.microsoft.com/office/word/2010/wordprocessingShape">
                  <wps:wsp>
                    <wps:cNvSpPr txBox="1"/>
                    <wps:spPr>
                      <a:xfrm>
                        <a:off x="0" y="0"/>
                        <a:ext cx="137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923695132"/>
                            <w:lock w:val="sdtContentLocked"/>
                            <w:group/>
                          </w:sdtPr>
                          <w:sdtEndPr/>
                          <w:sdtContent>
                            <w:p w14:paraId="06C369EE" w14:textId="77777777" w:rsidR="00AB19BF" w:rsidRPr="00AB19BF" w:rsidRDefault="00357DE4" w:rsidP="005C4536">
                              <w:pPr>
                                <w:pStyle w:val="zzFuzeile1"/>
                              </w:pPr>
                              <w:r w:rsidRPr="00AB19BF">
                                <w:t xml:space="preserve">Bank: </w:t>
                              </w:r>
                              <w:r w:rsidR="00AB19BF" w:rsidRPr="00AB19BF">
                                <w:t>Münchner Bank</w:t>
                              </w:r>
                            </w:p>
                            <w:p w14:paraId="11C370E2" w14:textId="77777777" w:rsidR="00AB19BF" w:rsidRPr="00AB19BF" w:rsidRDefault="00AB19BF" w:rsidP="005C4536">
                              <w:pPr>
                                <w:pStyle w:val="zzFuzeile1"/>
                              </w:pPr>
                              <w:r w:rsidRPr="00AB19BF">
                                <w:t>BIC GENODEF1M01</w:t>
                              </w:r>
                            </w:p>
                            <w:p w14:paraId="11CE4208" w14:textId="77777777" w:rsidR="00357DE4" w:rsidRPr="00AB19BF" w:rsidRDefault="00AB19BF" w:rsidP="005C4536">
                              <w:pPr>
                                <w:pStyle w:val="zzFuzeile1"/>
                              </w:pPr>
                              <w:r w:rsidRPr="00AB19BF">
                                <w:t>IBAN DE57 7019 0000 0001 5210 55</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4A3AE" id="Textfeld 32" o:spid="_x0000_s1036" type="#_x0000_t202" style="position:absolute;margin-left:430.65pt;margin-top:790.95pt;width:108pt;height:27.8pt;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" filled="f" stroked="f" strokeweight=".5pt">
              <v:textbox inset="0,0,0,0">
                <w:txbxContent>
                  <w:sdt>
                    <w:sdtPr>
                      <w:id w:val="923695132"/>
                      <w:lock w:val="sdtContentLocked"/>
                      <w:group/>
                    </w:sdtPr>
                    <w:sdtEndPr/>
                    <w:sdtContent>
                      <w:p w14:paraId="06C369EE" w14:textId="77777777" w:rsidR="00AB19BF" w:rsidRPr="00AB19BF" w:rsidRDefault="00357DE4" w:rsidP="005C4536">
                        <w:pPr>
                          <w:pStyle w:val="zzFuzeile1"/>
                        </w:pPr>
                        <w:r w:rsidRPr="00AB19BF">
                          <w:t xml:space="preserve">Bank: </w:t>
                        </w:r>
                        <w:r w:rsidR="00AB19BF" w:rsidRPr="00AB19BF">
                          <w:t>Münchner Bank</w:t>
                        </w:r>
                      </w:p>
                      <w:p w14:paraId="11C370E2" w14:textId="77777777" w:rsidR="00AB19BF" w:rsidRPr="00AB19BF" w:rsidRDefault="00AB19BF" w:rsidP="005C4536">
                        <w:pPr>
                          <w:pStyle w:val="zzFuzeile1"/>
                        </w:pPr>
                        <w:r w:rsidRPr="00AB19BF">
                          <w:t>BIC GENODEF1M01</w:t>
                        </w:r>
                      </w:p>
                      <w:p w14:paraId="11CE4208" w14:textId="77777777" w:rsidR="00357DE4" w:rsidRPr="00AB19BF" w:rsidRDefault="00AB19BF" w:rsidP="005C4536">
                        <w:pPr>
                          <w:pStyle w:val="zzFuzeile1"/>
                        </w:pPr>
                        <w:r w:rsidRPr="00AB19BF">
                          <w:t>IBAN DE57 7019 0000 0001 5210 55</w:t>
                        </w:r>
                      </w:p>
                    </w:sdtContent>
                  </w:sdt>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D8D37" w14:textId="77777777" w:rsidR="00B66520" w:rsidRDefault="00B66520" w:rsidP="008C14B0">
      <w:r>
        <w:separator/>
      </w:r>
    </w:p>
    <w:p w14:paraId="180F4EA6" w14:textId="77777777" w:rsidR="00B66520" w:rsidRDefault="00B66520"/>
  </w:footnote>
  <w:footnote w:type="continuationSeparator" w:id="0">
    <w:p w14:paraId="713A0CED" w14:textId="77777777" w:rsidR="00B66520" w:rsidRDefault="00B66520" w:rsidP="008C14B0">
      <w:r>
        <w:continuationSeparator/>
      </w:r>
    </w:p>
    <w:p w14:paraId="5B0EC9D2" w14:textId="77777777" w:rsidR="00B66520" w:rsidRDefault="00B665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sz w:val="23"/>
        <w:szCs w:val="23"/>
      </w:rPr>
      <w:id w:val="2087194169"/>
      <w:lock w:val="sdtContentLocked"/>
      <w:placeholder>
        <w:docPart w:val="F926C31CDD2441F2A5CEE4F1243D8CCB"/>
      </w:placeholder>
      <w:group/>
    </w:sdtPr>
    <w:sdtEndPr/>
    <w:sdtContent>
      <w:p w14:paraId="5FE134E9" w14:textId="77777777" w:rsidR="00D33AF2" w:rsidRPr="00FF48C8" w:rsidRDefault="00F63BE8" w:rsidP="00FF48C8">
        <w:pPr>
          <w:pStyle w:val="zzLogo"/>
          <w:ind w:left="0"/>
          <w:rPr>
            <w:b/>
            <w:sz w:val="23"/>
            <w:szCs w:val="23"/>
          </w:rPr>
        </w:pPr>
        <w:r>
          <w:rPr>
            <w:noProof/>
          </w:rPr>
          <mc:AlternateContent>
            <mc:Choice Requires="wps">
              <w:drawing>
                <wp:anchor distT="45720" distB="45720" distL="114300" distR="114300" simplePos="0" relativeHeight="251670016" behindDoc="0" locked="0" layoutInCell="1" allowOverlap="1" wp14:anchorId="64B7961F" wp14:editId="72071DD7">
                  <wp:simplePos x="0" y="0"/>
                  <wp:positionH relativeFrom="page">
                    <wp:posOffset>1441525</wp:posOffset>
                  </wp:positionH>
                  <wp:positionV relativeFrom="page">
                    <wp:posOffset>623944</wp:posOffset>
                  </wp:positionV>
                  <wp:extent cx="5388610" cy="532503"/>
                  <wp:effectExtent l="0" t="0" r="0" b="1270"/>
                  <wp:wrapSquare wrapText="bothSides"/>
                  <wp:docPr id="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532503"/>
                          </a:xfrm>
                          <a:prstGeom prst="rect">
                            <a:avLst/>
                          </a:prstGeom>
                          <a:noFill/>
                          <a:ln w="9525">
                            <a:noFill/>
                            <a:miter lim="800000"/>
                            <a:headEnd/>
                            <a:tailEnd/>
                          </a:ln>
                        </wps:spPr>
                        <wps:txbx>
                          <w:txbxContent>
                            <w:p w14:paraId="75D21AAA" w14:textId="77777777" w:rsidR="00FF48C8" w:rsidRDefault="00FF48C8" w:rsidP="00FF48C8">
                              <w:pPr>
                                <w:pStyle w:val="zzLogo2"/>
                                <w:ind w:left="0"/>
                              </w:pPr>
                              <w:r w:rsidRPr="00670208">
                                <w:rPr>
                                  <w:b/>
                                  <w:sz w:val="23"/>
                                  <w:szCs w:val="23"/>
                                </w:rPr>
                                <w:t>BEHINDERTEN- UND REHABILITATIONS-</w:t>
                              </w:r>
                              <w:r w:rsidRPr="004A750B">
                                <w:rPr>
                                  <w:b/>
                                  <w:sz w:val="23"/>
                                  <w:szCs w:val="23"/>
                                </w:rPr>
                                <w:t>SPORTVERBAND</w:t>
                              </w:r>
                              <w:r w:rsidRPr="00670208">
                                <w:rPr>
                                  <w:b/>
                                  <w:sz w:val="23"/>
                                  <w:szCs w:val="23"/>
                                </w:rPr>
                                <w:t xml:space="preserve"> BAYERN </w:t>
                              </w:r>
                              <w:r>
                                <w:rPr>
                                  <w:b/>
                                  <w:sz w:val="23"/>
                                  <w:szCs w:val="23"/>
                                </w:rPr>
                                <w:t>e</w:t>
                              </w:r>
                              <w:r w:rsidRPr="00670208">
                                <w:rPr>
                                  <w:b/>
                                  <w:sz w:val="23"/>
                                  <w:szCs w:val="23"/>
                                </w:rPr>
                                <w:t>.V.</w:t>
                              </w:r>
                              <w:r>
                                <w:rPr>
                                  <w:b/>
                                  <w:sz w:val="23"/>
                                  <w:szCs w:val="23"/>
                                </w:rPr>
                                <w:br/>
                              </w:r>
                              <w:r w:rsidRPr="004A750B">
                                <w:t>Dachverband für Behindertensport – Fachverband für Rehabilitationssport</w:t>
                              </w:r>
                            </w:p>
                          </w:txbxContent>
                        </wps:txbx>
                        <wps:bodyPr rot="0" vert="horz" wrap="square" lIns="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B7961F" id="_x0000_t202" coordsize="21600,21600" o:spt="202" path="m,l,21600r21600,l21600,xe">
                  <v:stroke joinstyle="miter"/>
                  <v:path gradientshapeok="t" o:connecttype="rect"/>
                </v:shapetype>
                <v:shape id="Textfeld 2" o:spid="_x0000_s1026" type="#_x0000_t202" style="position:absolute;margin-left:113.5pt;margin-top:49.15pt;width:424.3pt;height:41.95pt;z-index:2516700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" filled="f" stroked="f">
                  <v:textbox inset="0,0">
                    <w:txbxContent>
                      <w:p w14:paraId="75D21AAA" w14:textId="77777777" w:rsidR="00FF48C8" w:rsidRDefault="00FF48C8" w:rsidP="00FF48C8">
                        <w:pPr>
                          <w:pStyle w:val="zzLogo2"/>
                          <w:ind w:left="0"/>
                        </w:pPr>
                        <w:r w:rsidRPr="00670208">
                          <w:rPr>
                            <w:b/>
                            <w:sz w:val="23"/>
                            <w:szCs w:val="23"/>
                          </w:rPr>
                          <w:t>BEHINDERTEN- UND REHABILITATIONS-</w:t>
                        </w:r>
                        <w:r w:rsidRPr="004A750B">
                          <w:rPr>
                            <w:b/>
                            <w:sz w:val="23"/>
                            <w:szCs w:val="23"/>
                          </w:rPr>
                          <w:t>SPORTVERBAND</w:t>
                        </w:r>
                        <w:r w:rsidRPr="00670208">
                          <w:rPr>
                            <w:b/>
                            <w:sz w:val="23"/>
                            <w:szCs w:val="23"/>
                          </w:rPr>
                          <w:t xml:space="preserve"> BAYERN </w:t>
                        </w:r>
                        <w:r>
                          <w:rPr>
                            <w:b/>
                            <w:sz w:val="23"/>
                            <w:szCs w:val="23"/>
                          </w:rPr>
                          <w:t>e</w:t>
                        </w:r>
                        <w:r w:rsidRPr="00670208">
                          <w:rPr>
                            <w:b/>
                            <w:sz w:val="23"/>
                            <w:szCs w:val="23"/>
                          </w:rPr>
                          <w:t>.V.</w:t>
                        </w:r>
                        <w:r>
                          <w:rPr>
                            <w:b/>
                            <w:sz w:val="23"/>
                            <w:szCs w:val="23"/>
                          </w:rPr>
                          <w:br/>
                        </w:r>
                        <w:r w:rsidRPr="004A750B">
                          <w:t>Dachverband für Behindertensport – Fachverband für Rehabilitationssport</w:t>
                        </w:r>
                      </w:p>
                    </w:txbxContent>
                  </v:textbox>
                  <w10:wrap type="square" anchorx="page" anchory="page"/>
                </v:shape>
              </w:pict>
            </mc:Fallback>
          </mc:AlternateContent>
        </w:r>
        <w:r w:rsidR="00FF48C8">
          <w:rPr>
            <w:noProof/>
          </w:rPr>
          <w:drawing>
            <wp:anchor distT="0" distB="0" distL="114300" distR="114300" simplePos="0" relativeHeight="251678208" behindDoc="1" locked="0" layoutInCell="1" allowOverlap="1" wp14:anchorId="1610C79B" wp14:editId="1CC63A96">
              <wp:simplePos x="0" y="0"/>
              <wp:positionH relativeFrom="page">
                <wp:posOffset>788670</wp:posOffset>
              </wp:positionH>
              <wp:positionV relativeFrom="page">
                <wp:posOffset>323850</wp:posOffset>
              </wp:positionV>
              <wp:extent cx="518400" cy="813600"/>
              <wp:effectExtent l="0" t="0" r="0" b="5715"/>
              <wp:wrapTight wrapText="bothSides">
                <wp:wrapPolygon edited="0">
                  <wp:start x="7941" y="0"/>
                  <wp:lineTo x="0" y="3035"/>
                  <wp:lineTo x="0" y="21246"/>
                  <wp:lineTo x="20647" y="21246"/>
                  <wp:lineTo x="20647" y="0"/>
                  <wp:lineTo x="12706" y="0"/>
                  <wp:lineTo x="7941" y="0"/>
                </wp:wrapPolygon>
              </wp:wrapTight>
              <wp:docPr id="67" name="Grafik 10" descr="Logo_B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Logo_BV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400" cy="8136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sz w:val="23"/>
        <w:szCs w:val="23"/>
      </w:rPr>
      <w:id w:val="-641040070"/>
      <w:lock w:val="sdtContentLocked"/>
      <w:placeholder>
        <w:docPart w:val="F926C31CDD2441F2A5CEE4F1243D8CCB"/>
      </w:placeholder>
      <w:group/>
    </w:sdtPr>
    <w:sdtEndPr/>
    <w:sdtContent>
      <w:p w14:paraId="4D0C11EF" w14:textId="77777777" w:rsidR="00F13243" w:rsidRPr="00FF48C8" w:rsidRDefault="003C5F0A" w:rsidP="00FF48C8">
        <w:pPr>
          <w:pStyle w:val="zzLogo"/>
          <w:ind w:left="0"/>
          <w:rPr>
            <w:b/>
            <w:sz w:val="23"/>
            <w:szCs w:val="23"/>
          </w:rPr>
        </w:pPr>
        <w:r>
          <w:rPr>
            <w:noProof/>
          </w:rPr>
          <w:drawing>
            <wp:anchor distT="0" distB="0" distL="114300" distR="114300" simplePos="0" relativeHeight="251667968" behindDoc="1" locked="0" layoutInCell="1" allowOverlap="1" wp14:anchorId="693F262A" wp14:editId="36A805D4">
              <wp:simplePos x="0" y="0"/>
              <wp:positionH relativeFrom="page">
                <wp:posOffset>5112385</wp:posOffset>
              </wp:positionH>
              <wp:positionV relativeFrom="page">
                <wp:posOffset>1296035</wp:posOffset>
              </wp:positionV>
              <wp:extent cx="828000" cy="306000"/>
              <wp:effectExtent l="0" t="0" r="0" b="0"/>
              <wp:wrapTight wrapText="bothSides">
                <wp:wrapPolygon edited="0">
                  <wp:start x="0" y="0"/>
                  <wp:lineTo x="0" y="20208"/>
                  <wp:lineTo x="20887" y="20208"/>
                  <wp:lineTo x="20887" y="0"/>
                  <wp:lineTo x="0" y="0"/>
                </wp:wrapPolygon>
              </wp:wrapTight>
              <wp:docPr id="62" name="Grafik 62" descr="Logo LOTTO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000" cy="306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1952" behindDoc="1" locked="0" layoutInCell="1" allowOverlap="1" wp14:anchorId="66F4776C" wp14:editId="4B96492B">
              <wp:simplePos x="0" y="0"/>
              <wp:positionH relativeFrom="page">
                <wp:posOffset>6012815</wp:posOffset>
              </wp:positionH>
              <wp:positionV relativeFrom="page">
                <wp:posOffset>1296035</wp:posOffset>
              </wp:positionV>
              <wp:extent cx="824400" cy="324000"/>
              <wp:effectExtent l="0" t="0" r="0" b="0"/>
              <wp:wrapTight wrapText="bothSides">
                <wp:wrapPolygon edited="0">
                  <wp:start x="0" y="0"/>
                  <wp:lineTo x="0" y="20329"/>
                  <wp:lineTo x="20968" y="20329"/>
                  <wp:lineTo x="20968" y="0"/>
                  <wp:lineTo x="0" y="0"/>
                </wp:wrapPolygon>
              </wp:wrapTight>
              <wp:docPr id="64" name="Grafik 6" descr="Logo Sozialverband VdK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VdK_Log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44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3BE8">
          <w:rPr>
            <w:noProof/>
          </w:rPr>
          <mc:AlternateContent>
            <mc:Choice Requires="wps">
              <w:drawing>
                <wp:anchor distT="45720" distB="45720" distL="114300" distR="114300" simplePos="0" relativeHeight="251517440" behindDoc="0" locked="0" layoutInCell="1" allowOverlap="1" wp14:anchorId="5F81D5C7" wp14:editId="12F3275C">
                  <wp:simplePos x="0" y="0"/>
                  <wp:positionH relativeFrom="page">
                    <wp:posOffset>1441525</wp:posOffset>
                  </wp:positionH>
                  <wp:positionV relativeFrom="page">
                    <wp:posOffset>623945</wp:posOffset>
                  </wp:positionV>
                  <wp:extent cx="5388610" cy="58095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580950"/>
                          </a:xfrm>
                          <a:prstGeom prst="rect">
                            <a:avLst/>
                          </a:prstGeom>
                          <a:noFill/>
                          <a:ln w="9525">
                            <a:noFill/>
                            <a:miter lim="800000"/>
                            <a:headEnd/>
                            <a:tailEnd/>
                          </a:ln>
                        </wps:spPr>
                        <wps:txbx>
                          <w:txbxContent>
                            <w:p w14:paraId="63E3A994" w14:textId="77777777" w:rsidR="00DF694B" w:rsidRDefault="00DF694B" w:rsidP="00DF694B">
                              <w:pPr>
                                <w:pStyle w:val="zzLogo2"/>
                                <w:ind w:left="0"/>
                              </w:pPr>
                              <w:r w:rsidRPr="00670208">
                                <w:rPr>
                                  <w:b/>
                                  <w:sz w:val="23"/>
                                  <w:szCs w:val="23"/>
                                </w:rPr>
                                <w:t>BEHINDERTEN- UND REHABILITATIONS-</w:t>
                              </w:r>
                              <w:r w:rsidRPr="004A750B">
                                <w:rPr>
                                  <w:b/>
                                  <w:sz w:val="23"/>
                                  <w:szCs w:val="23"/>
                                </w:rPr>
                                <w:t>SPORTVERBAND</w:t>
                              </w:r>
                              <w:r w:rsidRPr="00670208">
                                <w:rPr>
                                  <w:b/>
                                  <w:sz w:val="23"/>
                                  <w:szCs w:val="23"/>
                                </w:rPr>
                                <w:t xml:space="preserve"> BAYERN </w:t>
                              </w:r>
                              <w:r>
                                <w:rPr>
                                  <w:b/>
                                  <w:sz w:val="23"/>
                                  <w:szCs w:val="23"/>
                                </w:rPr>
                                <w:t>e</w:t>
                              </w:r>
                              <w:r w:rsidRPr="00670208">
                                <w:rPr>
                                  <w:b/>
                                  <w:sz w:val="23"/>
                                  <w:szCs w:val="23"/>
                                </w:rPr>
                                <w:t>.V.</w:t>
                              </w:r>
                              <w:r>
                                <w:rPr>
                                  <w:b/>
                                  <w:sz w:val="23"/>
                                  <w:szCs w:val="23"/>
                                </w:rPr>
                                <w:br/>
                              </w:r>
                              <w:r w:rsidRPr="004A750B">
                                <w:t>Dachverband für Behindertensport – Fachverband für Rehabilitationssport</w:t>
                              </w:r>
                            </w:p>
                          </w:txbxContent>
                        </wps:txbx>
                        <wps:bodyPr rot="0" vert="horz" wrap="square" lIns="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1D5C7" id="_x0000_t202" coordsize="21600,21600" o:spt="202" path="m,l,21600r21600,l21600,xe">
                  <v:stroke joinstyle="miter"/>
                  <v:path gradientshapeok="t" o:connecttype="rect"/>
                </v:shapetype>
                <v:shape id="_x0000_s1031" type="#_x0000_t202" style="position:absolute;margin-left:113.5pt;margin-top:49.15pt;width:424.3pt;height:45.75pt;z-index:2515174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" filled="f" stroked="f">
                  <v:textbox inset="0,0">
                    <w:txbxContent>
                      <w:p w14:paraId="63E3A994" w14:textId="77777777" w:rsidR="00DF694B" w:rsidRDefault="00DF694B" w:rsidP="00DF694B">
                        <w:pPr>
                          <w:pStyle w:val="zzLogo2"/>
                          <w:ind w:left="0"/>
                        </w:pPr>
                        <w:r w:rsidRPr="00670208">
                          <w:rPr>
                            <w:b/>
                            <w:sz w:val="23"/>
                            <w:szCs w:val="23"/>
                          </w:rPr>
                          <w:t>BEHINDERTEN- UND REHABILITATIONS-</w:t>
                        </w:r>
                        <w:r w:rsidRPr="004A750B">
                          <w:rPr>
                            <w:b/>
                            <w:sz w:val="23"/>
                            <w:szCs w:val="23"/>
                          </w:rPr>
                          <w:t>SPORTVERBAND</w:t>
                        </w:r>
                        <w:r w:rsidRPr="00670208">
                          <w:rPr>
                            <w:b/>
                            <w:sz w:val="23"/>
                            <w:szCs w:val="23"/>
                          </w:rPr>
                          <w:t xml:space="preserve"> BAYERN </w:t>
                        </w:r>
                        <w:r>
                          <w:rPr>
                            <w:b/>
                            <w:sz w:val="23"/>
                            <w:szCs w:val="23"/>
                          </w:rPr>
                          <w:t>e</w:t>
                        </w:r>
                        <w:r w:rsidRPr="00670208">
                          <w:rPr>
                            <w:b/>
                            <w:sz w:val="23"/>
                            <w:szCs w:val="23"/>
                          </w:rPr>
                          <w:t>.V.</w:t>
                        </w:r>
                        <w:r>
                          <w:rPr>
                            <w:b/>
                            <w:sz w:val="23"/>
                            <w:szCs w:val="23"/>
                          </w:rPr>
                          <w:br/>
                        </w:r>
                        <w:r w:rsidRPr="004A750B">
                          <w:t>Dachverband für Behindertensport – Fachverband für Rehabilitationssport</w:t>
                        </w:r>
                      </w:p>
                    </w:txbxContent>
                  </v:textbox>
                  <w10:wrap type="square" anchorx="page" anchory="page"/>
                </v:shape>
              </w:pict>
            </mc:Fallback>
          </mc:AlternateContent>
        </w:r>
        <w:r w:rsidR="00360336">
          <w:rPr>
            <w:noProof/>
          </w:rPr>
          <w:drawing>
            <wp:anchor distT="0" distB="0" distL="114300" distR="114300" simplePos="0" relativeHeight="251538944" behindDoc="1" locked="0" layoutInCell="1" allowOverlap="1" wp14:anchorId="1539B5C3" wp14:editId="61FEBC4D">
              <wp:simplePos x="0" y="0"/>
              <wp:positionH relativeFrom="page">
                <wp:posOffset>788670</wp:posOffset>
              </wp:positionH>
              <wp:positionV relativeFrom="page">
                <wp:posOffset>323850</wp:posOffset>
              </wp:positionV>
              <wp:extent cx="518400" cy="813600"/>
              <wp:effectExtent l="0" t="0" r="0" b="5715"/>
              <wp:wrapTight wrapText="bothSides">
                <wp:wrapPolygon edited="0">
                  <wp:start x="7941" y="0"/>
                  <wp:lineTo x="0" y="3035"/>
                  <wp:lineTo x="0" y="21246"/>
                  <wp:lineTo x="20647" y="21246"/>
                  <wp:lineTo x="20647" y="0"/>
                  <wp:lineTo x="12706" y="0"/>
                  <wp:lineTo x="7941" y="0"/>
                </wp:wrapPolygon>
              </wp:wrapTight>
              <wp:docPr id="61" name="Grafik 10" descr="Logo BVS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Logo_BV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8400" cy="81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5FD9">
          <w:rPr>
            <w:noProof/>
            <w:sz w:val="18"/>
            <w:szCs w:val="18"/>
          </w:rPr>
          <mc:AlternateContent>
            <mc:Choice Requires="wps">
              <w:drawing>
                <wp:anchor distT="0" distB="0" distL="114300" distR="114300" simplePos="0" relativeHeight="251560448" behindDoc="0" locked="0" layoutInCell="1" allowOverlap="1" wp14:anchorId="048AB43D" wp14:editId="5831289A">
                  <wp:simplePos x="0" y="0"/>
                  <wp:positionH relativeFrom="page">
                    <wp:posOffset>4759960</wp:posOffset>
                  </wp:positionH>
                  <wp:positionV relativeFrom="page">
                    <wp:posOffset>1101725</wp:posOffset>
                  </wp:positionV>
                  <wp:extent cx="2070000" cy="100800"/>
                  <wp:effectExtent l="0" t="0" r="6985" b="12065"/>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000" cy="10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9F94B" w14:textId="77777777" w:rsidR="00F13243" w:rsidRPr="00D45FD9" w:rsidRDefault="00F13243" w:rsidP="006E0D10">
                              <w:pPr>
                                <w:pStyle w:val="zzPartner"/>
                              </w:pPr>
                              <w:r w:rsidRPr="00D45FD9">
                                <w:t>Partner des Behindertensports in Bayern</w:t>
                              </w:r>
                              <w:r w:rsidR="001E474F">
                                <w: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48AB43D" id="Textfeld 9" o:spid="_x0000_s1032" type="#_x0000_t202" style="position:absolute;margin-left:374.8pt;margin-top:86.75pt;width:163pt;height:7.95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" filled="f" stroked="f">
                  <v:textbox style="mso-fit-shape-to-text:t" inset="0,0,0,0">
                    <w:txbxContent>
                      <w:p w14:paraId="4679F94B" w14:textId="77777777" w:rsidR="00F13243" w:rsidRPr="00D45FD9" w:rsidRDefault="00F13243" w:rsidP="006E0D10">
                        <w:pPr>
                          <w:pStyle w:val="zzPartner"/>
                        </w:pPr>
                        <w:r w:rsidRPr="00D45FD9">
                          <w:t>Partner des Behindertensports in Bayern</w:t>
                        </w:r>
                        <w:r w:rsidR="001E474F">
                          <w:t>:</w:t>
                        </w:r>
                      </w:p>
                    </w:txbxContent>
                  </v:textbox>
                  <w10:wrap anchorx="page" anchory="page"/>
                </v:shape>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0B1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97C85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0D40D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E6E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84A6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278A3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AB20D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F0DF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065B1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A641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C65038"/>
    <w:multiLevelType w:val="multilevel"/>
    <w:tmpl w:val="8C005C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C544DC"/>
    <w:multiLevelType w:val="hybridMultilevel"/>
    <w:tmpl w:val="BA389762"/>
    <w:lvl w:ilvl="0" w:tplc="4FB09216">
      <w:start w:val="1"/>
      <w:numFmt w:val="bullet"/>
      <w:pStyle w:val="Listenabsatz"/>
      <w:lvlText w:val=""/>
      <w:lvlJc w:val="left"/>
      <w:pPr>
        <w:ind w:left="720" w:hanging="360"/>
      </w:pPr>
      <w:rPr>
        <w:rFonts w:ascii="Wingdings" w:hAnsi="Wingdings" w:hint="default"/>
        <w:color w:val="1F497D" w:themeColor="text2"/>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5974E12"/>
    <w:multiLevelType w:val="multilevel"/>
    <w:tmpl w:val="84066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5C2445"/>
    <w:multiLevelType w:val="multilevel"/>
    <w:tmpl w:val="3F9A7BF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1966A2"/>
    <w:multiLevelType w:val="multilevel"/>
    <w:tmpl w:val="44469198"/>
    <w:lvl w:ilvl="0">
      <w:start w:val="1"/>
      <w:numFmt w:val="decimal"/>
      <w:lvlText w:val="%1."/>
      <w:lvlJc w:val="left"/>
      <w:pPr>
        <w:tabs>
          <w:tab w:val="num" w:pos="720"/>
        </w:tabs>
        <w:ind w:left="720" w:hanging="360"/>
      </w:pPr>
      <w:rPr>
        <w:rFonts w:ascii="Calibri" w:eastAsia="Times New Roman" w:hAnsi="Calibri" w:cs="Calibri"/>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6F490B"/>
    <w:multiLevelType w:val="multilevel"/>
    <w:tmpl w:val="BF0E36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CB44106"/>
    <w:multiLevelType w:val="multilevel"/>
    <w:tmpl w:val="74C2A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F023C88"/>
    <w:multiLevelType w:val="multilevel"/>
    <w:tmpl w:val="D46A5D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126082">
    <w:abstractNumId w:val="11"/>
  </w:num>
  <w:num w:numId="2" w16cid:durableId="650059937">
    <w:abstractNumId w:val="9"/>
  </w:num>
  <w:num w:numId="3" w16cid:durableId="467476877">
    <w:abstractNumId w:val="8"/>
  </w:num>
  <w:num w:numId="4" w16cid:durableId="1538277439">
    <w:abstractNumId w:val="7"/>
  </w:num>
  <w:num w:numId="5" w16cid:durableId="1028919586">
    <w:abstractNumId w:val="6"/>
  </w:num>
  <w:num w:numId="6" w16cid:durableId="21174277">
    <w:abstractNumId w:val="5"/>
  </w:num>
  <w:num w:numId="7" w16cid:durableId="1401445023">
    <w:abstractNumId w:val="4"/>
  </w:num>
  <w:num w:numId="8" w16cid:durableId="2128113653">
    <w:abstractNumId w:val="3"/>
  </w:num>
  <w:num w:numId="9" w16cid:durableId="301616444">
    <w:abstractNumId w:val="2"/>
  </w:num>
  <w:num w:numId="10" w16cid:durableId="1930695270">
    <w:abstractNumId w:val="1"/>
  </w:num>
  <w:num w:numId="11" w16cid:durableId="671295035">
    <w:abstractNumId w:val="0"/>
  </w:num>
  <w:num w:numId="12" w16cid:durableId="242105255">
    <w:abstractNumId w:val="12"/>
  </w:num>
  <w:num w:numId="13" w16cid:durableId="1655059959">
    <w:abstractNumId w:val="14"/>
  </w:num>
  <w:num w:numId="14" w16cid:durableId="1818034416">
    <w:abstractNumId w:val="16"/>
  </w:num>
  <w:num w:numId="15" w16cid:durableId="1988119591">
    <w:abstractNumId w:val="10"/>
  </w:num>
  <w:num w:numId="16" w16cid:durableId="1781795228">
    <w:abstractNumId w:val="17"/>
  </w:num>
  <w:num w:numId="17" w16cid:durableId="1956517845">
    <w:abstractNumId w:val="15"/>
  </w:num>
  <w:num w:numId="18" w16cid:durableId="178573405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it-IT" w:vendorID="64" w:dllVersion="6" w:nlCheck="1" w:checkStyle="0"/>
  <w:activeWritingStyle w:appName="MSWord" w:lang="de-DE" w:vendorID="64" w:dllVersion="6" w:nlCheck="1" w:checkStyle="1"/>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attachedTemplate r:id="rId1"/>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B21"/>
    <w:rsid w:val="0000341A"/>
    <w:rsid w:val="00082C47"/>
    <w:rsid w:val="000B00A1"/>
    <w:rsid w:val="000D26B8"/>
    <w:rsid w:val="000D6563"/>
    <w:rsid w:val="00115846"/>
    <w:rsid w:val="001221A7"/>
    <w:rsid w:val="00162EE5"/>
    <w:rsid w:val="00170354"/>
    <w:rsid w:val="001B61AD"/>
    <w:rsid w:val="001D6DDB"/>
    <w:rsid w:val="001E474F"/>
    <w:rsid w:val="002073CF"/>
    <w:rsid w:val="0026334B"/>
    <w:rsid w:val="00270A06"/>
    <w:rsid w:val="00272D87"/>
    <w:rsid w:val="00280B8D"/>
    <w:rsid w:val="002A4C90"/>
    <w:rsid w:val="002E18EE"/>
    <w:rsid w:val="002E5044"/>
    <w:rsid w:val="002E517B"/>
    <w:rsid w:val="002E71CF"/>
    <w:rsid w:val="0031757D"/>
    <w:rsid w:val="00357DE4"/>
    <w:rsid w:val="00360336"/>
    <w:rsid w:val="003653CE"/>
    <w:rsid w:val="00373178"/>
    <w:rsid w:val="00374B9A"/>
    <w:rsid w:val="00380BC3"/>
    <w:rsid w:val="003A471D"/>
    <w:rsid w:val="003A6CBB"/>
    <w:rsid w:val="003B5F28"/>
    <w:rsid w:val="003C5EB3"/>
    <w:rsid w:val="003C5F0A"/>
    <w:rsid w:val="003D5E92"/>
    <w:rsid w:val="003D7964"/>
    <w:rsid w:val="004370C1"/>
    <w:rsid w:val="00444EDE"/>
    <w:rsid w:val="00447B24"/>
    <w:rsid w:val="0045702A"/>
    <w:rsid w:val="004972DB"/>
    <w:rsid w:val="004A6945"/>
    <w:rsid w:val="004A750B"/>
    <w:rsid w:val="004D3A83"/>
    <w:rsid w:val="00523860"/>
    <w:rsid w:val="00526F71"/>
    <w:rsid w:val="005279D0"/>
    <w:rsid w:val="00557209"/>
    <w:rsid w:val="005B5E58"/>
    <w:rsid w:val="005C4536"/>
    <w:rsid w:val="005C4DBA"/>
    <w:rsid w:val="005D21A3"/>
    <w:rsid w:val="005D3554"/>
    <w:rsid w:val="005F7031"/>
    <w:rsid w:val="00607448"/>
    <w:rsid w:val="006221A7"/>
    <w:rsid w:val="00636AC0"/>
    <w:rsid w:val="00651328"/>
    <w:rsid w:val="006632D8"/>
    <w:rsid w:val="00670208"/>
    <w:rsid w:val="006A0609"/>
    <w:rsid w:val="006A3D3B"/>
    <w:rsid w:val="006B0B21"/>
    <w:rsid w:val="006C7255"/>
    <w:rsid w:val="006E0D10"/>
    <w:rsid w:val="006E213B"/>
    <w:rsid w:val="006E795B"/>
    <w:rsid w:val="006F6751"/>
    <w:rsid w:val="0074682D"/>
    <w:rsid w:val="00747EF9"/>
    <w:rsid w:val="007578C6"/>
    <w:rsid w:val="00760252"/>
    <w:rsid w:val="00792766"/>
    <w:rsid w:val="007A6BCB"/>
    <w:rsid w:val="007B2383"/>
    <w:rsid w:val="007B3D71"/>
    <w:rsid w:val="007F04B3"/>
    <w:rsid w:val="007F2974"/>
    <w:rsid w:val="007F2E7D"/>
    <w:rsid w:val="008178FB"/>
    <w:rsid w:val="00835ABD"/>
    <w:rsid w:val="00837041"/>
    <w:rsid w:val="0085422A"/>
    <w:rsid w:val="008577EC"/>
    <w:rsid w:val="00863BD9"/>
    <w:rsid w:val="008655C7"/>
    <w:rsid w:val="0086792F"/>
    <w:rsid w:val="008C14B0"/>
    <w:rsid w:val="008C5C12"/>
    <w:rsid w:val="008C6017"/>
    <w:rsid w:val="009014C1"/>
    <w:rsid w:val="009040CE"/>
    <w:rsid w:val="00906D0C"/>
    <w:rsid w:val="00931DEB"/>
    <w:rsid w:val="00955915"/>
    <w:rsid w:val="00987588"/>
    <w:rsid w:val="009913B9"/>
    <w:rsid w:val="009B78B7"/>
    <w:rsid w:val="009C00CA"/>
    <w:rsid w:val="009C31D1"/>
    <w:rsid w:val="009C64F4"/>
    <w:rsid w:val="009E09F0"/>
    <w:rsid w:val="00A1219A"/>
    <w:rsid w:val="00A27188"/>
    <w:rsid w:val="00A35C8B"/>
    <w:rsid w:val="00A81211"/>
    <w:rsid w:val="00A936D0"/>
    <w:rsid w:val="00AB19BF"/>
    <w:rsid w:val="00AC433C"/>
    <w:rsid w:val="00AC4F3A"/>
    <w:rsid w:val="00AE5F16"/>
    <w:rsid w:val="00AF3D94"/>
    <w:rsid w:val="00AF43BF"/>
    <w:rsid w:val="00B66520"/>
    <w:rsid w:val="00BB176B"/>
    <w:rsid w:val="00BB6935"/>
    <w:rsid w:val="00BC3A4C"/>
    <w:rsid w:val="00BD0E58"/>
    <w:rsid w:val="00BD546C"/>
    <w:rsid w:val="00BE0910"/>
    <w:rsid w:val="00BE1E3F"/>
    <w:rsid w:val="00C8390B"/>
    <w:rsid w:val="00C94258"/>
    <w:rsid w:val="00CA6883"/>
    <w:rsid w:val="00CA7573"/>
    <w:rsid w:val="00CB54FD"/>
    <w:rsid w:val="00CF176D"/>
    <w:rsid w:val="00D035C2"/>
    <w:rsid w:val="00D33AF2"/>
    <w:rsid w:val="00D45FD9"/>
    <w:rsid w:val="00D51361"/>
    <w:rsid w:val="00D64E9F"/>
    <w:rsid w:val="00D77C81"/>
    <w:rsid w:val="00DE67C5"/>
    <w:rsid w:val="00DF694B"/>
    <w:rsid w:val="00E07A85"/>
    <w:rsid w:val="00E10531"/>
    <w:rsid w:val="00E22A16"/>
    <w:rsid w:val="00E26743"/>
    <w:rsid w:val="00E64A78"/>
    <w:rsid w:val="00E91FE9"/>
    <w:rsid w:val="00E92391"/>
    <w:rsid w:val="00EA0746"/>
    <w:rsid w:val="00EA286C"/>
    <w:rsid w:val="00EC260A"/>
    <w:rsid w:val="00EC2E50"/>
    <w:rsid w:val="00EC6E1B"/>
    <w:rsid w:val="00ED7C30"/>
    <w:rsid w:val="00F13243"/>
    <w:rsid w:val="00F4516E"/>
    <w:rsid w:val="00F47FC1"/>
    <w:rsid w:val="00F50729"/>
    <w:rsid w:val="00F63BE8"/>
    <w:rsid w:val="00F81303"/>
    <w:rsid w:val="00F82558"/>
    <w:rsid w:val="00FA5FE6"/>
    <w:rsid w:val="00FB29F2"/>
    <w:rsid w:val="00FE07E6"/>
    <w:rsid w:val="00FF48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5F70E4"/>
  <w15:docId w15:val="{B1189664-2720-411D-9C05-CD2F295B9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A286C"/>
    <w:pPr>
      <w:overflowPunct w:val="0"/>
      <w:autoSpaceDE w:val="0"/>
      <w:autoSpaceDN w:val="0"/>
      <w:adjustRightInd w:val="0"/>
      <w:spacing w:after="80" w:line="260" w:lineRule="exact"/>
      <w:textAlignment w:val="baseline"/>
    </w:pPr>
    <w:rPr>
      <w:rFonts w:ascii="Arial" w:hAnsi="Arial"/>
    </w:rPr>
  </w:style>
  <w:style w:type="paragraph" w:styleId="berschrift1">
    <w:name w:val="heading 1"/>
    <w:basedOn w:val="Standard"/>
    <w:next w:val="Standard"/>
    <w:link w:val="berschrift1Zchn"/>
    <w:qFormat/>
    <w:rsid w:val="00DE67C5"/>
    <w:pPr>
      <w:keepNext/>
      <w:spacing w:before="480" w:after="240"/>
      <w:outlineLvl w:val="0"/>
    </w:pPr>
    <w:rPr>
      <w:bCs/>
      <w:color w:val="0093DD"/>
      <w:sz w:val="32"/>
    </w:rPr>
  </w:style>
  <w:style w:type="paragraph" w:styleId="berschrift2">
    <w:name w:val="heading 2"/>
    <w:basedOn w:val="Standard"/>
    <w:next w:val="Standard"/>
    <w:link w:val="berschrift2Zchn"/>
    <w:qFormat/>
    <w:rsid w:val="00DE67C5"/>
    <w:pPr>
      <w:keepNext/>
      <w:spacing w:before="480" w:after="240"/>
      <w:outlineLvl w:val="1"/>
    </w:pPr>
    <w:rPr>
      <w:rFonts w:cs="Arial"/>
      <w:bCs/>
      <w:color w:val="009FE2"/>
      <w:sz w:val="26"/>
      <w:lang w:eastAsia="en-US"/>
    </w:rPr>
  </w:style>
  <w:style w:type="paragraph" w:styleId="berschrift3">
    <w:name w:val="heading 3"/>
    <w:basedOn w:val="Standard"/>
    <w:next w:val="Standard"/>
    <w:link w:val="berschrift3Zchn"/>
    <w:qFormat/>
    <w:rsid w:val="00DE67C5"/>
    <w:pPr>
      <w:keepNext/>
      <w:spacing w:before="360" w:after="240"/>
      <w:jc w:val="both"/>
      <w:outlineLvl w:val="2"/>
    </w:pPr>
    <w:rPr>
      <w:bCs/>
      <w:color w:val="7F7F7F" w:themeColor="text1" w:themeTint="8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B29F2"/>
    <w:pPr>
      <w:tabs>
        <w:tab w:val="center" w:pos="4536"/>
        <w:tab w:val="right" w:pos="9072"/>
      </w:tabs>
      <w:spacing w:after="0" w:line="240" w:lineRule="auto"/>
    </w:pPr>
  </w:style>
  <w:style w:type="character" w:customStyle="1" w:styleId="berschrift2Zchn">
    <w:name w:val="Überschrift 2 Zchn"/>
    <w:link w:val="berschrift2"/>
    <w:rsid w:val="00DE67C5"/>
    <w:rPr>
      <w:rFonts w:ascii="Arial" w:hAnsi="Arial" w:cs="Arial"/>
      <w:bCs/>
      <w:color w:val="009FE2"/>
      <w:sz w:val="26"/>
      <w:lang w:eastAsia="en-US"/>
    </w:rPr>
  </w:style>
  <w:style w:type="paragraph" w:styleId="Titel">
    <w:name w:val="Title"/>
    <w:basedOn w:val="Standard"/>
    <w:link w:val="TitelZchn"/>
    <w:uiPriority w:val="10"/>
    <w:qFormat/>
    <w:rsid w:val="00CA6883"/>
    <w:pPr>
      <w:spacing w:before="240" w:after="60"/>
      <w:jc w:val="center"/>
      <w:outlineLvl w:val="0"/>
    </w:pPr>
    <w:rPr>
      <w:b/>
      <w:bCs/>
      <w:kern w:val="28"/>
      <w:sz w:val="32"/>
      <w:szCs w:val="32"/>
    </w:rPr>
  </w:style>
  <w:style w:type="character" w:customStyle="1" w:styleId="TitelZchn">
    <w:name w:val="Titel Zchn"/>
    <w:link w:val="Titel"/>
    <w:uiPriority w:val="10"/>
    <w:rsid w:val="00CA6883"/>
    <w:rPr>
      <w:rFonts w:ascii="Arial" w:hAnsi="Arial"/>
      <w:b/>
      <w:bCs/>
      <w:kern w:val="28"/>
      <w:sz w:val="32"/>
      <w:szCs w:val="32"/>
    </w:rPr>
  </w:style>
  <w:style w:type="character" w:customStyle="1" w:styleId="berschrift1Zchn">
    <w:name w:val="Überschrift 1 Zchn"/>
    <w:link w:val="berschrift1"/>
    <w:rsid w:val="00DE67C5"/>
    <w:rPr>
      <w:rFonts w:ascii="Arial" w:hAnsi="Arial"/>
      <w:bCs/>
      <w:color w:val="0093DD"/>
      <w:sz w:val="32"/>
    </w:rPr>
  </w:style>
  <w:style w:type="character" w:customStyle="1" w:styleId="berschrift3Zchn">
    <w:name w:val="Überschrift 3 Zchn"/>
    <w:link w:val="berschrift3"/>
    <w:rsid w:val="00DE67C5"/>
    <w:rPr>
      <w:rFonts w:ascii="Arial" w:hAnsi="Arial"/>
      <w:bCs/>
      <w:color w:val="7F7F7F" w:themeColor="text1" w:themeTint="80"/>
      <w:sz w:val="22"/>
    </w:rPr>
  </w:style>
  <w:style w:type="paragraph" w:styleId="Inhaltsverzeichnisberschrift">
    <w:name w:val="TOC Heading"/>
    <w:basedOn w:val="berschrift1"/>
    <w:next w:val="Standard"/>
    <w:uiPriority w:val="39"/>
    <w:semiHidden/>
    <w:unhideWhenUsed/>
    <w:qFormat/>
    <w:rsid w:val="00280B8D"/>
    <w:pPr>
      <w:keepLines/>
      <w:overflowPunct/>
      <w:autoSpaceDE/>
      <w:autoSpaceDN/>
      <w:adjustRightInd/>
      <w:spacing w:line="276" w:lineRule="auto"/>
      <w:textAlignment w:val="auto"/>
      <w:outlineLvl w:val="9"/>
    </w:pPr>
    <w:rPr>
      <w:rFonts w:ascii="Cambria" w:hAnsi="Cambria"/>
      <w:color w:val="365F91"/>
      <w:sz w:val="28"/>
      <w:szCs w:val="28"/>
    </w:rPr>
  </w:style>
  <w:style w:type="paragraph" w:customStyle="1" w:styleId="3">
    <w:name w:val="Ü3"/>
    <w:basedOn w:val="berschrift2"/>
    <w:next w:val="Standard"/>
    <w:rsid w:val="00280B8D"/>
    <w:pPr>
      <w:spacing w:before="240"/>
      <w:jc w:val="both"/>
      <w:outlineLvl w:val="2"/>
    </w:pPr>
    <w:rPr>
      <w:b/>
      <w:bCs w:val="0"/>
      <w:lang w:eastAsia="de-DE"/>
    </w:rPr>
  </w:style>
  <w:style w:type="paragraph" w:styleId="Sprechblasentext">
    <w:name w:val="Balloon Text"/>
    <w:basedOn w:val="Standard"/>
    <w:link w:val="SprechblasentextZchn"/>
    <w:uiPriority w:val="99"/>
    <w:semiHidden/>
    <w:unhideWhenUsed/>
    <w:rsid w:val="008C14B0"/>
    <w:rPr>
      <w:rFonts w:ascii="Tahoma" w:hAnsi="Tahoma" w:cs="Tahoma"/>
      <w:sz w:val="16"/>
      <w:szCs w:val="16"/>
    </w:rPr>
  </w:style>
  <w:style w:type="character" w:customStyle="1" w:styleId="SprechblasentextZchn">
    <w:name w:val="Sprechblasentext Zchn"/>
    <w:link w:val="Sprechblasentext"/>
    <w:uiPriority w:val="99"/>
    <w:semiHidden/>
    <w:rsid w:val="008C14B0"/>
    <w:rPr>
      <w:rFonts w:ascii="Tahoma" w:hAnsi="Tahoma" w:cs="Tahoma"/>
      <w:sz w:val="16"/>
      <w:szCs w:val="16"/>
      <w:lang w:eastAsia="de-DE"/>
    </w:rPr>
  </w:style>
  <w:style w:type="paragraph" w:customStyle="1" w:styleId="zzFuzeile1">
    <w:name w:val="zz_Fußzeile1"/>
    <w:link w:val="zzFuzeile1Zchn"/>
    <w:qFormat/>
    <w:rsid w:val="004A750B"/>
    <w:pPr>
      <w:spacing w:line="276" w:lineRule="auto"/>
    </w:pPr>
    <w:rPr>
      <w:rFonts w:ascii="Arial" w:hAnsi="Arial" w:cs="Arial"/>
      <w:color w:val="1F497D" w:themeColor="text2"/>
      <w:sz w:val="13"/>
      <w:szCs w:val="13"/>
    </w:rPr>
  </w:style>
  <w:style w:type="character" w:customStyle="1" w:styleId="zzFuzeile1Zchn">
    <w:name w:val="zz_Fußzeile1 Zchn"/>
    <w:basedOn w:val="Absatz-Standardschriftart"/>
    <w:link w:val="zzFuzeile1"/>
    <w:rsid w:val="004A750B"/>
    <w:rPr>
      <w:rFonts w:ascii="Arial" w:hAnsi="Arial" w:cs="Arial"/>
      <w:color w:val="1F497D" w:themeColor="text2"/>
      <w:sz w:val="13"/>
      <w:szCs w:val="13"/>
    </w:rPr>
  </w:style>
  <w:style w:type="paragraph" w:customStyle="1" w:styleId="zzAdressse">
    <w:name w:val="zz_Adressse"/>
    <w:link w:val="zzAdressseZchn"/>
    <w:qFormat/>
    <w:rsid w:val="004A750B"/>
    <w:pPr>
      <w:spacing w:line="276" w:lineRule="auto"/>
    </w:pPr>
    <w:rPr>
      <w:rFonts w:ascii="Arial" w:hAnsi="Arial" w:cs="Arial"/>
      <w:color w:val="000000"/>
    </w:rPr>
  </w:style>
  <w:style w:type="paragraph" w:customStyle="1" w:styleId="zzAdresse-Absender">
    <w:name w:val="zz_Adresse-Absender"/>
    <w:qFormat/>
    <w:rsid w:val="004A750B"/>
    <w:pPr>
      <w:spacing w:after="120"/>
    </w:pPr>
    <w:rPr>
      <w:rFonts w:ascii="Arial" w:hAnsi="Arial" w:cs="Arial"/>
      <w:color w:val="1F497D" w:themeColor="text2"/>
      <w:sz w:val="14"/>
      <w:szCs w:val="14"/>
    </w:rPr>
  </w:style>
  <w:style w:type="character" w:customStyle="1" w:styleId="zzAdressseZchn">
    <w:name w:val="zz_Adressse Zchn"/>
    <w:basedOn w:val="Absatz-Standardschriftart"/>
    <w:link w:val="zzAdressse"/>
    <w:rsid w:val="004A750B"/>
    <w:rPr>
      <w:rFonts w:ascii="Arial" w:hAnsi="Arial" w:cs="Arial"/>
      <w:color w:val="000000"/>
    </w:rPr>
  </w:style>
  <w:style w:type="paragraph" w:customStyle="1" w:styleId="zzAnsprechpartner">
    <w:name w:val="zz_Ansprechpartner"/>
    <w:qFormat/>
    <w:rsid w:val="004A750B"/>
    <w:pPr>
      <w:spacing w:line="276" w:lineRule="auto"/>
    </w:pPr>
    <w:rPr>
      <w:rFonts w:ascii="Arial" w:hAnsi="Arial"/>
      <w:sz w:val="16"/>
      <w:szCs w:val="16"/>
    </w:rPr>
  </w:style>
  <w:style w:type="paragraph" w:customStyle="1" w:styleId="zzLogo">
    <w:name w:val="zz_Logo"/>
    <w:qFormat/>
    <w:rsid w:val="004A750B"/>
    <w:pPr>
      <w:tabs>
        <w:tab w:val="center" w:pos="4536"/>
        <w:tab w:val="right" w:pos="9072"/>
      </w:tabs>
      <w:ind w:left="850"/>
    </w:pPr>
    <w:rPr>
      <w:rFonts w:ascii="Arial" w:hAnsi="Arial"/>
      <w:color w:val="0093DD"/>
      <w:sz w:val="22"/>
    </w:rPr>
  </w:style>
  <w:style w:type="paragraph" w:customStyle="1" w:styleId="zzLogo2">
    <w:name w:val="zz_Logo2"/>
    <w:basedOn w:val="zzLogo"/>
    <w:qFormat/>
    <w:rsid w:val="006E0D10"/>
    <w:rPr>
      <w:sz w:val="16"/>
      <w:szCs w:val="18"/>
    </w:rPr>
  </w:style>
  <w:style w:type="paragraph" w:customStyle="1" w:styleId="zzPartner">
    <w:name w:val="zz_Partner"/>
    <w:qFormat/>
    <w:rsid w:val="004A750B"/>
    <w:pPr>
      <w:jc w:val="right"/>
    </w:pPr>
    <w:rPr>
      <w:rFonts w:ascii="Arial" w:hAnsi="Arial"/>
      <w:color w:val="0093DD"/>
      <w:sz w:val="14"/>
      <w:szCs w:val="14"/>
    </w:rPr>
  </w:style>
  <w:style w:type="paragraph" w:styleId="Listenabsatz">
    <w:name w:val="List Paragraph"/>
    <w:basedOn w:val="Standard"/>
    <w:uiPriority w:val="34"/>
    <w:qFormat/>
    <w:rsid w:val="00DE67C5"/>
    <w:pPr>
      <w:numPr>
        <w:numId w:val="1"/>
      </w:numPr>
      <w:overflowPunct/>
      <w:autoSpaceDE/>
      <w:autoSpaceDN/>
      <w:adjustRightInd/>
      <w:spacing w:before="240" w:after="440" w:line="360" w:lineRule="auto"/>
      <w:contextualSpacing/>
      <w:textAlignment w:val="auto"/>
    </w:pPr>
    <w:rPr>
      <w:rFonts w:eastAsia="Calibri" w:cs="Arial"/>
      <w:szCs w:val="18"/>
      <w:lang w:eastAsia="en-US"/>
    </w:rPr>
  </w:style>
  <w:style w:type="paragraph" w:customStyle="1" w:styleId="zzSeitenzahlneu">
    <w:name w:val="zz_Seitenzahl neu"/>
    <w:link w:val="zzSeitenzahlneuZchn"/>
    <w:qFormat/>
    <w:rsid w:val="004A750B"/>
    <w:pPr>
      <w:tabs>
        <w:tab w:val="center" w:pos="4536"/>
        <w:tab w:val="right" w:pos="9072"/>
      </w:tabs>
      <w:jc w:val="right"/>
    </w:pPr>
    <w:rPr>
      <w:rFonts w:ascii="Arial" w:hAnsi="Arial"/>
      <w:color w:val="808080" w:themeColor="background1" w:themeShade="80"/>
      <w:sz w:val="14"/>
      <w:szCs w:val="14"/>
    </w:rPr>
  </w:style>
  <w:style w:type="character" w:customStyle="1" w:styleId="zzSeitenzahlneuZchn">
    <w:name w:val="zz_Seitenzahl neu Zchn"/>
    <w:basedOn w:val="Absatz-Standardschriftart"/>
    <w:link w:val="zzSeitenzahlneu"/>
    <w:rsid w:val="004A750B"/>
    <w:rPr>
      <w:rFonts w:ascii="Arial" w:hAnsi="Arial"/>
      <w:color w:val="808080" w:themeColor="background1" w:themeShade="80"/>
      <w:sz w:val="14"/>
      <w:szCs w:val="14"/>
    </w:rPr>
  </w:style>
  <w:style w:type="character" w:customStyle="1" w:styleId="KopfzeileZchn">
    <w:name w:val="Kopfzeile Zchn"/>
    <w:basedOn w:val="Absatz-Standardschriftart"/>
    <w:link w:val="Kopfzeile"/>
    <w:uiPriority w:val="99"/>
    <w:rsid w:val="00FB29F2"/>
    <w:rPr>
      <w:rFonts w:ascii="Arial" w:hAnsi="Arial"/>
    </w:rPr>
  </w:style>
  <w:style w:type="paragraph" w:styleId="Fuzeile">
    <w:name w:val="footer"/>
    <w:basedOn w:val="Standard"/>
    <w:link w:val="FuzeileZchn"/>
    <w:uiPriority w:val="99"/>
    <w:unhideWhenUsed/>
    <w:rsid w:val="00FB29F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B29F2"/>
    <w:rPr>
      <w:rFonts w:ascii="Arial" w:hAnsi="Arial"/>
    </w:rPr>
  </w:style>
  <w:style w:type="character" w:styleId="Platzhaltertext">
    <w:name w:val="Placeholder Text"/>
    <w:basedOn w:val="Absatz-Standardschriftart"/>
    <w:uiPriority w:val="99"/>
    <w:semiHidden/>
    <w:rsid w:val="00EA286C"/>
    <w:rPr>
      <w:color w:val="808080"/>
    </w:rPr>
  </w:style>
  <w:style w:type="paragraph" w:styleId="IntensivesZitat">
    <w:name w:val="Intense Quote"/>
    <w:basedOn w:val="Standard"/>
    <w:next w:val="Standard"/>
    <w:link w:val="IntensivesZitatZchn"/>
    <w:uiPriority w:val="30"/>
    <w:qFormat/>
    <w:rsid w:val="00F50729"/>
    <w:pPr>
      <w:pBdr>
        <w:top w:val="single" w:sz="4" w:space="10" w:color="4F81BD" w:themeColor="accent1"/>
        <w:bottom w:val="single" w:sz="4" w:space="10" w:color="4F81BD" w:themeColor="accent1"/>
      </w:pBdr>
      <w:spacing w:before="360" w:after="360" w:line="240" w:lineRule="auto"/>
      <w:ind w:left="864" w:right="864"/>
      <w:jc w:val="center"/>
    </w:pPr>
    <w:rPr>
      <w:i/>
      <w:iCs/>
      <w:color w:val="4F81BD" w:themeColor="accent1"/>
      <w:sz w:val="22"/>
    </w:rPr>
  </w:style>
  <w:style w:type="character" w:customStyle="1" w:styleId="IntensivesZitatZchn">
    <w:name w:val="Intensives Zitat Zchn"/>
    <w:basedOn w:val="Absatz-Standardschriftart"/>
    <w:link w:val="IntensivesZitat"/>
    <w:uiPriority w:val="30"/>
    <w:rsid w:val="00F50729"/>
    <w:rPr>
      <w:rFonts w:ascii="Arial" w:hAnsi="Arial"/>
      <w:i/>
      <w:iCs/>
      <w:color w:val="4F81BD" w:themeColor="accent1"/>
      <w:sz w:val="22"/>
    </w:rPr>
  </w:style>
  <w:style w:type="character" w:customStyle="1" w:styleId="normaltextrun">
    <w:name w:val="normaltextrun"/>
    <w:basedOn w:val="Absatz-Standardschriftart"/>
    <w:rsid w:val="00F50729"/>
  </w:style>
  <w:style w:type="character" w:customStyle="1" w:styleId="tabchar">
    <w:name w:val="tabchar"/>
    <w:basedOn w:val="Absatz-Standardschriftart"/>
    <w:rsid w:val="00F50729"/>
  </w:style>
  <w:style w:type="character" w:customStyle="1" w:styleId="eop">
    <w:name w:val="eop"/>
    <w:basedOn w:val="Absatz-Standardschriftart"/>
    <w:rsid w:val="00F50729"/>
  </w:style>
  <w:style w:type="paragraph" w:customStyle="1" w:styleId="paragraph">
    <w:name w:val="paragraph"/>
    <w:basedOn w:val="Standard"/>
    <w:rsid w:val="00F50729"/>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683842">
      <w:bodyDiv w:val="1"/>
      <w:marLeft w:val="0"/>
      <w:marRight w:val="0"/>
      <w:marTop w:val="0"/>
      <w:marBottom w:val="0"/>
      <w:divBdr>
        <w:top w:val="none" w:sz="0" w:space="0" w:color="auto"/>
        <w:left w:val="none" w:sz="0" w:space="0" w:color="auto"/>
        <w:bottom w:val="none" w:sz="0" w:space="0" w:color="auto"/>
        <w:right w:val="none" w:sz="0" w:space="0" w:color="auto"/>
      </w:divBdr>
    </w:div>
    <w:div w:id="1168834913">
      <w:bodyDiv w:val="1"/>
      <w:marLeft w:val="0"/>
      <w:marRight w:val="0"/>
      <w:marTop w:val="0"/>
      <w:marBottom w:val="0"/>
      <w:divBdr>
        <w:top w:val="none" w:sz="0" w:space="0" w:color="auto"/>
        <w:left w:val="none" w:sz="0" w:space="0" w:color="auto"/>
        <w:bottom w:val="none" w:sz="0" w:space="0" w:color="auto"/>
        <w:right w:val="none" w:sz="0" w:space="0" w:color="auto"/>
      </w:divBdr>
    </w:div>
    <w:div w:id="1435244934">
      <w:bodyDiv w:val="1"/>
      <w:marLeft w:val="0"/>
      <w:marRight w:val="0"/>
      <w:marTop w:val="0"/>
      <w:marBottom w:val="0"/>
      <w:divBdr>
        <w:top w:val="none" w:sz="0" w:space="0" w:color="auto"/>
        <w:left w:val="none" w:sz="0" w:space="0" w:color="auto"/>
        <w:bottom w:val="none" w:sz="0" w:space="0" w:color="auto"/>
        <w:right w:val="none" w:sz="0" w:space="0" w:color="auto"/>
      </w:divBdr>
    </w:div>
    <w:div w:id="1603343754">
      <w:bodyDiv w:val="1"/>
      <w:marLeft w:val="0"/>
      <w:marRight w:val="0"/>
      <w:marTop w:val="0"/>
      <w:marBottom w:val="0"/>
      <w:divBdr>
        <w:top w:val="none" w:sz="0" w:space="0" w:color="auto"/>
        <w:left w:val="none" w:sz="0" w:space="0" w:color="auto"/>
        <w:bottom w:val="none" w:sz="0" w:space="0" w:color="auto"/>
        <w:right w:val="none" w:sz="0" w:space="0" w:color="auto"/>
      </w:divBdr>
    </w:div>
    <w:div w:id="1721324027">
      <w:bodyDiv w:val="1"/>
      <w:marLeft w:val="0"/>
      <w:marRight w:val="0"/>
      <w:marTop w:val="0"/>
      <w:marBottom w:val="0"/>
      <w:divBdr>
        <w:top w:val="none" w:sz="0" w:space="0" w:color="auto"/>
        <w:left w:val="none" w:sz="0" w:space="0" w:color="auto"/>
        <w:bottom w:val="none" w:sz="0" w:space="0" w:color="auto"/>
        <w:right w:val="none" w:sz="0" w:space="0" w:color="auto"/>
      </w:divBdr>
    </w:div>
    <w:div w:id="1851261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5.jpe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_seidl\Downloads\Anmeldung_Spiel-%20und%20Sportta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26C31CDD2441F2A5CEE4F1243D8CCB"/>
        <w:category>
          <w:name w:val="Allgemein"/>
          <w:gallery w:val="placeholder"/>
        </w:category>
        <w:types>
          <w:type w:val="bbPlcHdr"/>
        </w:types>
        <w:behaviors>
          <w:behavior w:val="content"/>
        </w:behaviors>
        <w:guid w:val="{7FC23395-37F1-4D8D-A14A-32BA8733A144}"/>
      </w:docPartPr>
      <w:docPartBody>
        <w:p w:rsidR="00000000" w:rsidRDefault="003E56CD">
          <w:pPr>
            <w:pStyle w:val="F926C31CDD2441F2A5CEE4F1243D8CCB"/>
          </w:pPr>
          <w:r w:rsidRPr="00B15BFD">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6CD"/>
    <w:rsid w:val="003E56C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F926C31CDD2441F2A5CEE4F1243D8CCB">
    <w:name w:val="F926C31CDD2441F2A5CEE4F1243D8C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522B97231D3D44E90CB13FAE4DD4346" ma:contentTypeVersion="13" ma:contentTypeDescription="Ein neues Dokument erstellen." ma:contentTypeScope="" ma:versionID="2391263466041bf05628a7dc2acefbed">
  <xsd:schema xmlns:xsd="http://www.w3.org/2001/XMLSchema" xmlns:xs="http://www.w3.org/2001/XMLSchema" xmlns:p="http://schemas.microsoft.com/office/2006/metadata/properties" xmlns:ns2="41d55e7f-3097-4f0c-98bb-e6deeb942c91" xmlns:ns3="d00a148a-a0ad-4c56-bbef-61e280032b83" targetNamespace="http://schemas.microsoft.com/office/2006/metadata/properties" ma:root="true" ma:fieldsID="b5bb07daf4559041c40ae7c27f58a803" ns2:_="" ns3:_="">
    <xsd:import namespace="41d55e7f-3097-4f0c-98bb-e6deeb942c91"/>
    <xsd:import namespace="d00a148a-a0ad-4c56-bbef-61e280032b8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55e7f-3097-4f0c-98bb-e6deeb942c91"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0a148a-a0ad-4c56-bbef-61e280032b8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59D51B-D539-4889-B362-9519C8AC90B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6047BB8-D2EE-4A6E-9B47-5B15003002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55e7f-3097-4f0c-98bb-e6deeb942c91"/>
    <ds:schemaRef ds:uri="d00a148a-a0ad-4c56-bbef-61e280032b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E1A971-2C2C-4651-9A20-529A141DA234}">
  <ds:schemaRefs>
    <ds:schemaRef ds:uri="http://schemas.openxmlformats.org/officeDocument/2006/bibliography"/>
  </ds:schemaRefs>
</ds:datastoreItem>
</file>

<file path=customXml/itemProps4.xml><?xml version="1.0" encoding="utf-8"?>
<ds:datastoreItem xmlns:ds="http://schemas.openxmlformats.org/officeDocument/2006/customXml" ds:itemID="{85420777-BBC4-4CAC-A968-93E22A118F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Anmeldung_Spiel- und Sporttag.dotx</Template>
  <TotalTime>0</TotalTime>
  <Pages>3</Pages>
  <Words>675</Words>
  <Characters>4259</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BVS Briefpapier Vorlage</vt:lpstr>
    </vt:vector>
  </TitlesOfParts>
  <Company>Hewlett-Packard Company</Company>
  <LinksUpToDate>false</LinksUpToDate>
  <CharactersWithSpaces>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BVS Briefpapier Vorlage</dc:title>
  <dc:creator>Nadine Seidl</dc:creator>
  <cp:lastModifiedBy>Nadine Seidl</cp:lastModifiedBy>
  <cp:revision>1</cp:revision>
  <cp:lastPrinted>2021-07-15T06:03:00Z</cp:lastPrinted>
  <dcterms:created xsi:type="dcterms:W3CDTF">2022-04-27T10:30:00Z</dcterms:created>
  <dcterms:modified xsi:type="dcterms:W3CDTF">2022-04-27T10:32:00Z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0x0101008522B97231D3D44E90CB13FAE4DD4346</vt:lpwstr>
  </property>
</Properties>
</file>